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83AEBF" w14:textId="0EE102CB" w:rsidR="00F4149E" w:rsidRDefault="00CA028C" w:rsidP="00CB0426">
      <w:pPr>
        <w:spacing w:after="156" w:line="920" w:lineRule="exact"/>
        <w:ind w:firstLineChars="0" w:firstLine="0"/>
        <w:jc w:val="left"/>
        <w:rPr>
          <w:color w:val="C00000"/>
          <w:sz w:val="84"/>
          <w:szCs w:val="84"/>
        </w:rPr>
      </w:pPr>
      <w:r>
        <w:rPr>
          <w:color w:val="C00000"/>
          <w:sz w:val="84"/>
          <w:szCs w:val="84"/>
        </w:rPr>
        <w:softHyphen/>
      </w:r>
      <w:r>
        <w:rPr>
          <w:color w:val="C00000"/>
          <w:sz w:val="84"/>
          <w:szCs w:val="84"/>
        </w:rPr>
        <w:softHyphen/>
      </w:r>
      <w:r>
        <w:rPr>
          <w:color w:val="C00000"/>
          <w:sz w:val="84"/>
          <w:szCs w:val="84"/>
        </w:rPr>
        <w:softHyphen/>
      </w:r>
      <w:r>
        <w:rPr>
          <w:color w:val="C00000"/>
          <w:sz w:val="84"/>
          <w:szCs w:val="84"/>
        </w:rPr>
        <w:softHyphen/>
      </w:r>
    </w:p>
    <w:p w14:paraId="59D3C088" w14:textId="78DD74DC" w:rsidR="00CB0426" w:rsidRDefault="00CB0426" w:rsidP="00CB0426">
      <w:pPr>
        <w:spacing w:after="156" w:line="920" w:lineRule="exact"/>
        <w:ind w:firstLineChars="0" w:firstLine="0"/>
        <w:jc w:val="left"/>
        <w:rPr>
          <w:color w:val="C00000"/>
          <w:sz w:val="84"/>
          <w:szCs w:val="84"/>
        </w:rPr>
      </w:pPr>
    </w:p>
    <w:p w14:paraId="2B8E17DF" w14:textId="4DC0E4DD" w:rsidR="00F4149E" w:rsidRDefault="00CA028C">
      <w:pPr>
        <w:spacing w:afterLines="0" w:line="276" w:lineRule="auto"/>
        <w:ind w:firstLineChars="45" w:firstLine="432"/>
        <w:jc w:val="center"/>
        <w:rPr>
          <w:color w:val="FFFFFF" w:themeColor="background1"/>
          <w:sz w:val="72"/>
          <w:szCs w:val="72"/>
        </w:rPr>
      </w:pPr>
      <w:r>
        <w:rPr>
          <w:rFonts w:hint="eastAsia"/>
          <w:color w:val="FFFFFF" w:themeColor="background1"/>
          <w:sz w:val="96"/>
          <w:szCs w:val="72"/>
        </w:rPr>
        <w:t>普通用户使用手册</w:t>
      </w:r>
    </w:p>
    <w:p w14:paraId="509C7437" w14:textId="7B5ACFB8" w:rsidR="00F73209" w:rsidRPr="00F73209" w:rsidRDefault="00B749E4" w:rsidP="00F73209">
      <w:pPr>
        <w:spacing w:after="156" w:line="360" w:lineRule="auto"/>
        <w:ind w:firstLineChars="0" w:firstLine="0"/>
        <w:jc w:val="center"/>
        <w:rPr>
          <w:sz w:val="72"/>
          <w:szCs w:val="72"/>
        </w:rPr>
      </w:pPr>
      <w:r>
        <w:rPr>
          <w:rFonts w:hint="eastAsia"/>
          <w:sz w:val="72"/>
          <w:szCs w:val="72"/>
        </w:rPr>
        <w:t>南京水利</w:t>
      </w:r>
      <w:proofErr w:type="gramStart"/>
      <w:r>
        <w:rPr>
          <w:rFonts w:hint="eastAsia"/>
          <w:sz w:val="72"/>
          <w:szCs w:val="72"/>
        </w:rPr>
        <w:t>科学研究院云盘</w:t>
      </w:r>
      <w:proofErr w:type="gramEnd"/>
    </w:p>
    <w:p w14:paraId="1109094A" w14:textId="688B299D" w:rsidR="00F4149E" w:rsidRDefault="00F73209" w:rsidP="00F73209">
      <w:pPr>
        <w:spacing w:after="156" w:line="360" w:lineRule="auto"/>
        <w:ind w:firstLineChars="0" w:firstLine="0"/>
        <w:jc w:val="center"/>
        <w:rPr>
          <w:sz w:val="72"/>
          <w:szCs w:val="72"/>
        </w:rPr>
      </w:pPr>
      <w:r w:rsidRPr="00F73209">
        <w:rPr>
          <w:rFonts w:hint="eastAsia"/>
          <w:sz w:val="72"/>
          <w:szCs w:val="72"/>
        </w:rPr>
        <w:t>云盘使用手册</w:t>
      </w:r>
    </w:p>
    <w:p w14:paraId="3DC85AEE" w14:textId="74A2CE67" w:rsidR="00F73209" w:rsidRDefault="00F73209" w:rsidP="00F73209">
      <w:pPr>
        <w:spacing w:afterLines="0" w:line="276" w:lineRule="auto"/>
        <w:ind w:firstLineChars="0" w:firstLine="0"/>
        <w:jc w:val="center"/>
        <w:rPr>
          <w:sz w:val="72"/>
          <w:szCs w:val="72"/>
        </w:rPr>
      </w:pPr>
    </w:p>
    <w:p w14:paraId="24D52CBF" w14:textId="44E4CFA2" w:rsidR="00F73209" w:rsidRDefault="00F73209" w:rsidP="00F73209">
      <w:pPr>
        <w:spacing w:afterLines="0" w:line="276" w:lineRule="auto"/>
        <w:ind w:firstLineChars="0" w:firstLine="0"/>
        <w:jc w:val="center"/>
        <w:rPr>
          <w:sz w:val="72"/>
          <w:szCs w:val="72"/>
        </w:rPr>
      </w:pPr>
    </w:p>
    <w:p w14:paraId="73DA6E71" w14:textId="22D0F145" w:rsidR="00F73209" w:rsidRDefault="00F73209" w:rsidP="00F73209">
      <w:pPr>
        <w:spacing w:afterLines="0" w:line="276" w:lineRule="auto"/>
        <w:ind w:firstLineChars="0" w:firstLine="0"/>
        <w:jc w:val="center"/>
        <w:rPr>
          <w:sz w:val="72"/>
          <w:szCs w:val="72"/>
        </w:rPr>
      </w:pPr>
    </w:p>
    <w:p w14:paraId="44C4B67D" w14:textId="4FCFE1FB" w:rsidR="00F73209" w:rsidRDefault="00F73209" w:rsidP="00F73209">
      <w:pPr>
        <w:spacing w:afterLines="0" w:line="276" w:lineRule="auto"/>
        <w:ind w:firstLineChars="0" w:firstLine="0"/>
        <w:jc w:val="center"/>
        <w:rPr>
          <w:sz w:val="72"/>
          <w:szCs w:val="72"/>
        </w:rPr>
      </w:pPr>
    </w:p>
    <w:p w14:paraId="751D4999" w14:textId="77777777" w:rsidR="00F73209" w:rsidRPr="00F73209" w:rsidRDefault="00F73209" w:rsidP="00F73209">
      <w:pPr>
        <w:spacing w:afterLines="0" w:line="276" w:lineRule="auto"/>
        <w:ind w:firstLineChars="0" w:firstLine="0"/>
        <w:jc w:val="center"/>
        <w:rPr>
          <w:rFonts w:hint="eastAsia"/>
          <w:sz w:val="72"/>
          <w:szCs w:val="72"/>
        </w:rPr>
      </w:pPr>
    </w:p>
    <w:sdt>
      <w:sdtPr>
        <w:rPr>
          <w:rFonts w:ascii="微软雅黑" w:eastAsia="微软雅黑" w:hAnsi="微软雅黑" w:cs="微软雅黑"/>
          <w:b/>
          <w:bCs w:val="0"/>
          <w:color w:val="auto"/>
          <w:kern w:val="2"/>
          <w:sz w:val="21"/>
          <w:szCs w:val="22"/>
          <w:lang w:val="zh-CN"/>
        </w:rPr>
        <w:id w:val="1949124145"/>
      </w:sdtPr>
      <w:sdtEndPr>
        <w:rPr>
          <w:b w:val="0"/>
        </w:rPr>
      </w:sdtEndPr>
      <w:sdtContent>
        <w:p w14:paraId="22B62517" w14:textId="77777777" w:rsidR="00F4149E" w:rsidRDefault="00D91B3A" w:rsidP="00D91B3A">
          <w:pPr>
            <w:pStyle w:val="TOC1"/>
            <w:tabs>
              <w:tab w:val="center" w:pos="4156"/>
            </w:tabs>
            <w:jc w:val="both"/>
            <w:rPr>
              <w:rFonts w:ascii="微软雅黑" w:eastAsia="微软雅黑" w:hAnsi="微软雅黑"/>
              <w:color w:val="000000" w:themeColor="text1"/>
              <w:sz w:val="44"/>
              <w:szCs w:val="44"/>
            </w:rPr>
          </w:pPr>
          <w:r>
            <w:rPr>
              <w:rFonts w:ascii="微软雅黑" w:eastAsia="微软雅黑" w:hAnsi="微软雅黑" w:cs="微软雅黑"/>
              <w:b/>
              <w:bCs w:val="0"/>
              <w:color w:val="auto"/>
              <w:kern w:val="2"/>
              <w:sz w:val="21"/>
              <w:szCs w:val="22"/>
              <w:lang w:val="zh-CN"/>
            </w:rPr>
            <w:tab/>
          </w:r>
          <w:r w:rsidR="00CA028C">
            <w:rPr>
              <w:rFonts w:ascii="微软雅黑" w:eastAsia="微软雅黑" w:hAnsi="微软雅黑"/>
              <w:color w:val="000000" w:themeColor="text1"/>
              <w:sz w:val="44"/>
              <w:szCs w:val="44"/>
              <w:lang w:val="zh-CN"/>
            </w:rPr>
            <w:t>目</w:t>
          </w:r>
          <w:r w:rsidR="00CA028C">
            <w:rPr>
              <w:rFonts w:ascii="微软雅黑" w:eastAsia="微软雅黑" w:hAnsi="微软雅黑" w:hint="eastAsia"/>
              <w:color w:val="000000" w:themeColor="text1"/>
              <w:sz w:val="44"/>
              <w:szCs w:val="44"/>
              <w:lang w:val="zh-CN"/>
            </w:rPr>
            <w:t xml:space="preserve">　</w:t>
          </w:r>
          <w:r w:rsidR="00CA028C">
            <w:rPr>
              <w:rFonts w:ascii="微软雅黑" w:eastAsia="微软雅黑" w:hAnsi="微软雅黑"/>
              <w:color w:val="000000" w:themeColor="text1"/>
              <w:sz w:val="44"/>
              <w:szCs w:val="44"/>
              <w:lang w:val="zh-CN"/>
            </w:rPr>
            <w:t>录</w:t>
          </w:r>
        </w:p>
        <w:p w14:paraId="1FF2E007" w14:textId="314B93B2" w:rsidR="00B749E4" w:rsidRDefault="00033BD3">
          <w:pPr>
            <w:pStyle w:val="1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r>
            <w:rPr>
              <w:b w:val="0"/>
            </w:rPr>
            <w:fldChar w:fldCharType="begin"/>
          </w:r>
          <w:r w:rsidR="00CA028C">
            <w:instrText xml:space="preserve"> TOC \o "1-3" \h \z \u </w:instrText>
          </w:r>
          <w:r>
            <w:rPr>
              <w:b w:val="0"/>
            </w:rPr>
            <w:fldChar w:fldCharType="separate"/>
          </w:r>
          <w:hyperlink w:anchor="_Toc534879846" w:history="1">
            <w:r w:rsidR="00B749E4" w:rsidRPr="00A50E18">
              <w:rPr>
                <w:rStyle w:val="af0"/>
                <w:noProof/>
              </w:rPr>
              <w:t>第一章 关于南京水利科学研究院云盘</w:t>
            </w:r>
            <w:r w:rsidR="00B749E4">
              <w:rPr>
                <w:noProof/>
                <w:webHidden/>
              </w:rPr>
              <w:tab/>
            </w:r>
            <w:r w:rsidR="00B749E4">
              <w:rPr>
                <w:noProof/>
                <w:webHidden/>
              </w:rPr>
              <w:fldChar w:fldCharType="begin"/>
            </w:r>
            <w:r w:rsidR="00B749E4">
              <w:rPr>
                <w:noProof/>
                <w:webHidden/>
              </w:rPr>
              <w:instrText xml:space="preserve"> PAGEREF _Toc534879846 \h </w:instrText>
            </w:r>
            <w:r w:rsidR="00B749E4">
              <w:rPr>
                <w:noProof/>
                <w:webHidden/>
              </w:rPr>
            </w:r>
            <w:r w:rsidR="00B749E4">
              <w:rPr>
                <w:noProof/>
                <w:webHidden/>
              </w:rPr>
              <w:fldChar w:fldCharType="separate"/>
            </w:r>
            <w:r w:rsidR="00B749E4">
              <w:rPr>
                <w:noProof/>
                <w:webHidden/>
              </w:rPr>
              <w:t>8</w:t>
            </w:r>
            <w:r w:rsidR="00B749E4">
              <w:rPr>
                <w:noProof/>
                <w:webHidden/>
              </w:rPr>
              <w:fldChar w:fldCharType="end"/>
            </w:r>
          </w:hyperlink>
        </w:p>
        <w:p w14:paraId="43892E8E" w14:textId="30BAA8AD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47" w:history="1">
            <w:r w:rsidRPr="00A50E18">
              <w:rPr>
                <w:rStyle w:val="af0"/>
                <w:noProof/>
              </w:rPr>
              <w:t>1.1 角色简介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CBD867" w14:textId="43629699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48" w:history="1">
            <w:r w:rsidRPr="00A50E18">
              <w:rPr>
                <w:rStyle w:val="af0"/>
                <w:noProof/>
              </w:rPr>
              <w:t>1.2 模块简介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39A097" w14:textId="43352E90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49" w:history="1">
            <w:r w:rsidRPr="00A50E18">
              <w:rPr>
                <w:rStyle w:val="af0"/>
                <w:noProof/>
              </w:rPr>
              <w:t>1.3 新增功能简介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D28B09" w14:textId="45F0FEF9" w:rsidR="00B749E4" w:rsidRDefault="00B749E4">
          <w:pPr>
            <w:pStyle w:val="1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34879850" w:history="1">
            <w:r w:rsidRPr="00A50E18">
              <w:rPr>
                <w:rStyle w:val="af0"/>
                <w:noProof/>
              </w:rPr>
              <w:t>第二章 快速入门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2CB6DD" w14:textId="5E4BAC6C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51" w:history="1">
            <w:r w:rsidRPr="00A50E18">
              <w:rPr>
                <w:rStyle w:val="af0"/>
                <w:noProof/>
              </w:rPr>
              <w:t>2.1 PC客户端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7035AA" w14:textId="01A7BC9C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52" w:history="1">
            <w:r w:rsidRPr="00A50E18">
              <w:rPr>
                <w:rStyle w:val="af0"/>
                <w:noProof/>
              </w:rPr>
              <w:t>2.1.1 同步文档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C7C4DA" w14:textId="08A493B7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53" w:history="1">
            <w:r w:rsidRPr="00A50E18">
              <w:rPr>
                <w:rStyle w:val="af0"/>
                <w:noProof/>
              </w:rPr>
              <w:t>2.1.2 分享文档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D7B00B" w14:textId="1561207E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54" w:history="1">
            <w:r w:rsidRPr="00A50E18">
              <w:rPr>
                <w:rStyle w:val="af0"/>
                <w:noProof/>
              </w:rPr>
              <w:t>2.1.3 团队协作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896F77" w14:textId="4F6B36EF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55" w:history="1">
            <w:r w:rsidRPr="00A50E18">
              <w:rPr>
                <w:rStyle w:val="af0"/>
                <w:noProof/>
              </w:rPr>
              <w:t>2.2 网页访问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85D710" w14:textId="57F01FB2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56" w:history="1">
            <w:r w:rsidRPr="00A50E18">
              <w:rPr>
                <w:rStyle w:val="af0"/>
                <w:noProof/>
              </w:rPr>
              <w:t>2.2.1 同步文档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984871" w14:textId="4F20AD48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57" w:history="1">
            <w:r w:rsidRPr="00A50E18">
              <w:rPr>
                <w:rStyle w:val="af0"/>
                <w:noProof/>
              </w:rPr>
              <w:t>2.2.2 共享文档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2009C5" w14:textId="4BE17197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58" w:history="1">
            <w:r w:rsidRPr="00A50E18">
              <w:rPr>
                <w:rStyle w:val="af0"/>
                <w:noProof/>
              </w:rPr>
              <w:t>2.2.3 团队协作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2381A4" w14:textId="554723AF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59" w:history="1">
            <w:r w:rsidRPr="00A50E18">
              <w:rPr>
                <w:rStyle w:val="af0"/>
                <w:noProof/>
              </w:rPr>
              <w:t>2.3 移动客户端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313776" w14:textId="39100CDA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60" w:history="1">
            <w:r w:rsidRPr="00A50E18">
              <w:rPr>
                <w:rStyle w:val="af0"/>
                <w:noProof/>
              </w:rPr>
              <w:t>2.3.1 文档同步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297D43" w14:textId="622138DC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61" w:history="1">
            <w:r w:rsidRPr="00A50E18">
              <w:rPr>
                <w:rStyle w:val="af0"/>
                <w:noProof/>
              </w:rPr>
              <w:t>2.3.2 文档共享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B7538D" w14:textId="255A6241" w:rsidR="00B749E4" w:rsidRDefault="00B749E4">
          <w:pPr>
            <w:pStyle w:val="1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34879862" w:history="1">
            <w:r w:rsidRPr="00A50E18">
              <w:rPr>
                <w:rStyle w:val="af0"/>
                <w:noProof/>
              </w:rPr>
              <w:t>第三章 PC 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0D0465" w14:textId="2F22F803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63" w:history="1">
            <w:r w:rsidRPr="00A50E18">
              <w:rPr>
                <w:rStyle w:val="af0"/>
                <w:noProof/>
              </w:rPr>
              <w:t>3.1 安装和登录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6E44B2" w14:textId="61006154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64" w:history="1">
            <w:r w:rsidRPr="00A50E18">
              <w:rPr>
                <w:rStyle w:val="af0"/>
                <w:noProof/>
              </w:rPr>
              <w:t>3.1.1 安装和卸载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4E4EBB" w14:textId="17B19066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65" w:history="1">
            <w:r w:rsidRPr="00A50E18">
              <w:rPr>
                <w:rStyle w:val="af0"/>
                <w:noProof/>
              </w:rPr>
              <w:t>3.1.2 登录PC客户端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2F559E" w14:textId="6DFEB295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66" w:history="1">
            <w:r w:rsidRPr="00A50E18">
              <w:rPr>
                <w:rStyle w:val="af0"/>
                <w:noProof/>
              </w:rPr>
              <w:t>3.1.3 PC客户端设置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F467A4" w14:textId="37493EE6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67" w:history="1">
            <w:r w:rsidRPr="00A50E18">
              <w:rPr>
                <w:rStyle w:val="af0"/>
                <w:noProof/>
              </w:rPr>
              <w:t>3.2 PC 客户端简介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38BEDE" w14:textId="643CBE72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68" w:history="1">
            <w:r w:rsidRPr="00A50E18">
              <w:rPr>
                <w:rStyle w:val="af0"/>
                <w:noProof/>
              </w:rPr>
              <w:t>3.2.1 界面简介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FF1EA6" w14:textId="1A330A51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69" w:history="1">
            <w:r w:rsidRPr="00A50E18">
              <w:rPr>
                <w:rStyle w:val="af0"/>
                <w:noProof/>
              </w:rPr>
              <w:t>3.2.2 文档简介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476B2C" w14:textId="461C970F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0" w:history="1">
            <w:r w:rsidRPr="00A50E18">
              <w:rPr>
                <w:rStyle w:val="af0"/>
                <w:noProof/>
              </w:rPr>
              <w:t>3.2.3 托盘简介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E7388D" w14:textId="661D8563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1" w:history="1">
            <w:r w:rsidRPr="00A50E18">
              <w:rPr>
                <w:rStyle w:val="af0"/>
                <w:noProof/>
              </w:rPr>
              <w:t>3.2.4 文档状态简介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712A3A" w14:textId="3D21400F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2" w:history="1">
            <w:r w:rsidRPr="00A50E18">
              <w:rPr>
                <w:rStyle w:val="af0"/>
                <w:noProof/>
              </w:rPr>
              <w:t>3.3 文档同步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6DC4F7" w14:textId="032EFEA1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3" w:history="1">
            <w:r w:rsidRPr="00A50E18">
              <w:rPr>
                <w:rStyle w:val="af0"/>
                <w:noProof/>
              </w:rPr>
              <w:t>3.3.1 同步介绍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2A2606" w14:textId="51CEA9B1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4" w:history="1">
            <w:r w:rsidRPr="00A50E18">
              <w:rPr>
                <w:rStyle w:val="af0"/>
                <w:noProof/>
              </w:rPr>
              <w:t>3.3.2 上传文档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019C69" w14:textId="19C3A085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5" w:history="1">
            <w:r w:rsidRPr="00A50E18">
              <w:rPr>
                <w:rStyle w:val="af0"/>
                <w:noProof/>
              </w:rPr>
              <w:t>3.3.3 下载文档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DA0EBB" w14:textId="6FD7601B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6" w:history="1">
            <w:r w:rsidRPr="00A50E18">
              <w:rPr>
                <w:rStyle w:val="af0"/>
                <w:noProof/>
              </w:rPr>
              <w:t>3.3.4 在线预览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740AAD" w14:textId="03B9594E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7" w:history="1">
            <w:r w:rsidRPr="00A50E18">
              <w:rPr>
                <w:rStyle w:val="af0"/>
                <w:noProof/>
              </w:rPr>
              <w:t>3.4 文档分享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CA7A85" w14:textId="5369C34E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8" w:history="1">
            <w:r w:rsidRPr="00A50E18">
              <w:rPr>
                <w:rStyle w:val="af0"/>
                <w:noProof/>
              </w:rPr>
              <w:t>3.4.1 权限共享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CB1AD5" w14:textId="3BDA11EF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79" w:history="1">
            <w:r w:rsidRPr="00A50E18">
              <w:rPr>
                <w:rStyle w:val="af0"/>
                <w:noProof/>
              </w:rPr>
              <w:drawing>
                <wp:inline distT="0" distB="0" distL="0" distR="0" wp14:anchorId="56486099" wp14:editId="31AEC0E6">
                  <wp:extent cx="5315651" cy="2836897"/>
                  <wp:effectExtent l="0" t="0" r="0" b="1905"/>
                  <wp:docPr id="237" name="图片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0881" cy="2839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0E18">
              <w:rPr>
                <w:rStyle w:val="af0"/>
                <w:noProof/>
              </w:rPr>
              <w:t>3.4.2 链接共享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D1210A" w14:textId="0721CBB3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0" w:history="1">
            <w:r w:rsidRPr="00A50E18">
              <w:rPr>
                <w:rStyle w:val="af0"/>
                <w:noProof/>
              </w:rPr>
              <w:t>3.4.3 发现共享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ED574C" w14:textId="4A933C8F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1" w:history="1">
            <w:r w:rsidRPr="00A50E18">
              <w:rPr>
                <w:rStyle w:val="af0"/>
                <w:noProof/>
              </w:rPr>
              <w:t>3.4.4 取消共享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3AD035" w14:textId="710456A9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2" w:history="1">
            <w:r w:rsidRPr="00A50E18">
              <w:rPr>
                <w:rStyle w:val="af0"/>
                <w:noProof/>
              </w:rPr>
              <w:t>3.4.5 屏蔽共享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5253AD" w14:textId="4B9C12FA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3" w:history="1">
            <w:r w:rsidRPr="00A50E18">
              <w:rPr>
                <w:rStyle w:val="af0"/>
                <w:noProof/>
              </w:rPr>
              <w:t>3.5 共享审核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60E632" w14:textId="0E1F80B0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4" w:history="1">
            <w:r w:rsidRPr="00A50E18">
              <w:rPr>
                <w:rStyle w:val="af0"/>
                <w:noProof/>
              </w:rPr>
              <w:t>3.5.1 审核简介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6BD78A" w14:textId="632A05F0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5" w:history="1">
            <w:r w:rsidRPr="00A50E18">
              <w:rPr>
                <w:rStyle w:val="af0"/>
                <w:noProof/>
              </w:rPr>
              <w:t>3.5.2 审核流程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38BEFF" w14:textId="15A7C620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6" w:history="1">
            <w:r w:rsidRPr="00A50E18">
              <w:rPr>
                <w:rStyle w:val="af0"/>
                <w:noProof/>
              </w:rPr>
              <w:t>3.6 流程审核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040BD6" w14:textId="767C65BF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7" w:history="1">
            <w:r w:rsidRPr="00A50E18">
              <w:rPr>
                <w:rStyle w:val="af0"/>
                <w:noProof/>
              </w:rPr>
              <w:t>3.6.1 流程简介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46EA5B" w14:textId="2BA73328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8" w:history="1">
            <w:r w:rsidRPr="00A50E18">
              <w:rPr>
                <w:rStyle w:val="af0"/>
                <w:noProof/>
              </w:rPr>
              <w:t>3.6.2 发起流程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998831" w14:textId="3E90ED9A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89" w:history="1">
            <w:r w:rsidRPr="00A50E18">
              <w:rPr>
                <w:rStyle w:val="af0"/>
                <w:noProof/>
              </w:rPr>
              <w:t>3.7 团队协作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0A7F31" w14:textId="6656B849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0" w:history="1">
            <w:r w:rsidRPr="00A50E18">
              <w:rPr>
                <w:rStyle w:val="af0"/>
                <w:noProof/>
              </w:rPr>
              <w:t>3.7.1 群组共享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BE47E7" w14:textId="32737818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1" w:history="1">
            <w:r w:rsidRPr="00A50E18">
              <w:rPr>
                <w:rStyle w:val="af0"/>
                <w:noProof/>
              </w:rPr>
              <w:t>3.7.2 文档库协作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D93F3C" w14:textId="3834CE74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2" w:history="1">
            <w:r w:rsidRPr="00A50E18">
              <w:rPr>
                <w:rStyle w:val="af0"/>
                <w:noProof/>
              </w:rPr>
              <w:t>3.7.3 文件编辑锁定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5BC43A" w14:textId="2A07D7BB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3" w:history="1">
            <w:r w:rsidRPr="00A50E18">
              <w:rPr>
                <w:rStyle w:val="af0"/>
                <w:noProof/>
              </w:rPr>
              <w:t>3.8 搜索文档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83C056" w14:textId="0180FCE5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4" w:history="1">
            <w:r w:rsidRPr="00A50E18">
              <w:rPr>
                <w:rStyle w:val="af0"/>
                <w:noProof/>
              </w:rPr>
              <w:t>3.8.1 快速定位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765FDC" w14:textId="0DF76BE4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5" w:history="1">
            <w:r w:rsidRPr="00A50E18">
              <w:rPr>
                <w:rStyle w:val="af0"/>
                <w:noProof/>
              </w:rPr>
              <w:t>3.8.2 全文检索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4852BD" w14:textId="0436C4B9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6" w:history="1">
            <w:r w:rsidRPr="00A50E18">
              <w:rPr>
                <w:rStyle w:val="af0"/>
                <w:noProof/>
              </w:rPr>
              <w:t>3.9 找回文档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9AF202" w14:textId="15F2D2B0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7" w:history="1">
            <w:r w:rsidRPr="00A50E18">
              <w:rPr>
                <w:rStyle w:val="af0"/>
                <w:noProof/>
              </w:rPr>
              <w:t>3.9.1 历史版本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42E5EE" w14:textId="0393C6D9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8" w:history="1">
            <w:r w:rsidRPr="00A50E18">
              <w:rPr>
                <w:rStyle w:val="af0"/>
                <w:noProof/>
              </w:rPr>
              <w:t>3.9.2 回收站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7BC5EF" w14:textId="13823A8B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899" w:history="1">
            <w:r w:rsidRPr="00A50E18">
              <w:rPr>
                <w:rStyle w:val="af0"/>
                <w:noProof/>
              </w:rPr>
              <w:t>3.10 文档管理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653FEF" w14:textId="245EAFDE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00" w:history="1">
            <w:r w:rsidRPr="00A50E18">
              <w:rPr>
                <w:rStyle w:val="af0"/>
                <w:noProof/>
              </w:rPr>
              <w:t>3.10.1 文档密级管理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52930F" w14:textId="1240C8CD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01" w:history="1">
            <w:r w:rsidRPr="00A50E18">
              <w:rPr>
                <w:rStyle w:val="af0"/>
                <w:noProof/>
              </w:rPr>
              <w:t>3.10.2 设置文档标签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E07B1E" w14:textId="76435E12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02" w:history="1">
            <w:r w:rsidRPr="00A50E18">
              <w:rPr>
                <w:rStyle w:val="af0"/>
                <w:noProof/>
              </w:rPr>
              <w:t>3.11 消息通知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E0117A" w14:textId="7C81025A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03" w:history="1">
            <w:r w:rsidRPr="00A50E18">
              <w:rPr>
                <w:rStyle w:val="af0"/>
                <w:noProof/>
              </w:rPr>
              <w:t>3.12 联系人管理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0B5E86" w14:textId="4C899033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04" w:history="1">
            <w:r w:rsidRPr="00A50E18">
              <w:rPr>
                <w:rStyle w:val="af0"/>
                <w:noProof/>
              </w:rPr>
              <w:t>3.13 个人账号管理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35EF0D" w14:textId="58CF32A3" w:rsidR="00B749E4" w:rsidRDefault="00B749E4">
          <w:pPr>
            <w:pStyle w:val="1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34879905" w:history="1">
            <w:r w:rsidRPr="00A50E18">
              <w:rPr>
                <w:rStyle w:val="af0"/>
                <w:noProof/>
              </w:rPr>
              <w:t>第四章 网页访问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20C4A7" w14:textId="51858369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06" w:history="1">
            <w:r w:rsidRPr="00A50E18">
              <w:rPr>
                <w:rStyle w:val="af0"/>
                <w:noProof/>
              </w:rPr>
              <w:t>4.1 网页登录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251FFA" w14:textId="51A4258A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07" w:history="1">
            <w:r w:rsidRPr="00A50E18">
              <w:rPr>
                <w:rStyle w:val="af0"/>
                <w:noProof/>
              </w:rPr>
              <w:t>4.2 网页简介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485D1C" w14:textId="477B951A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08" w:history="1">
            <w:r w:rsidRPr="00A50E18">
              <w:rPr>
                <w:rStyle w:val="af0"/>
                <w:noProof/>
              </w:rPr>
              <w:t>4.2.1 界面简介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28EA37" w14:textId="00206146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09" w:history="1">
            <w:r w:rsidRPr="00A50E18">
              <w:rPr>
                <w:rStyle w:val="af0"/>
                <w:noProof/>
              </w:rPr>
              <w:t>4.2.2 文档简介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AE2129" w14:textId="192D4283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0" w:history="1">
            <w:r w:rsidRPr="00A50E18">
              <w:rPr>
                <w:rStyle w:val="af0"/>
                <w:noProof/>
              </w:rPr>
              <w:t>4.3 文档同步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3B125D" w14:textId="1CC14598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1" w:history="1">
            <w:r w:rsidRPr="00A50E18">
              <w:rPr>
                <w:rStyle w:val="af0"/>
                <w:noProof/>
              </w:rPr>
              <w:t>4.3.1 基本操作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3C45FD" w14:textId="23834C12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2" w:history="1">
            <w:r w:rsidRPr="00A50E18">
              <w:rPr>
                <w:rStyle w:val="af0"/>
                <w:noProof/>
              </w:rPr>
              <w:t>4.3.2 上传文档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55CA57" w14:textId="297632FC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3" w:history="1">
            <w:r w:rsidRPr="00A50E18">
              <w:rPr>
                <w:rStyle w:val="af0"/>
                <w:noProof/>
              </w:rPr>
              <w:t>4.3.3 下载文档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400D67" w14:textId="3B1F22A1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4" w:history="1">
            <w:r w:rsidRPr="00A50E18">
              <w:rPr>
                <w:rStyle w:val="af0"/>
                <w:noProof/>
              </w:rPr>
              <w:t>4.3.4 在线预览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4ED8D3" w14:textId="03110BB5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5" w:history="1">
            <w:r w:rsidRPr="00A50E18">
              <w:rPr>
                <w:rStyle w:val="af0"/>
                <w:noProof/>
              </w:rPr>
              <w:t>4.4 文档分享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E0D72B" w14:textId="0233F3D6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6" w:history="1">
            <w:r w:rsidRPr="00A50E18">
              <w:rPr>
                <w:rStyle w:val="af0"/>
                <w:noProof/>
              </w:rPr>
              <w:t>4.4.1 权限共享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AB5AAA" w14:textId="5073523F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7" w:history="1">
            <w:r w:rsidRPr="00A50E18">
              <w:rPr>
                <w:rStyle w:val="af0"/>
                <w:noProof/>
              </w:rPr>
              <w:t>4.4.2 外链共享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C1D2E9" w14:textId="38C4D89C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8" w:history="1">
            <w:r w:rsidRPr="00A50E18">
              <w:rPr>
                <w:rStyle w:val="af0"/>
                <w:noProof/>
              </w:rPr>
              <w:t>4.4.3 邀请共享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C4F7BD" w14:textId="61C7EDC2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19" w:history="1">
            <w:r w:rsidRPr="00A50E18">
              <w:rPr>
                <w:rStyle w:val="af0"/>
                <w:noProof/>
              </w:rPr>
              <w:t>4.4.4 取消共享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6113EF" w14:textId="43D5C867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0" w:history="1">
            <w:r w:rsidRPr="00A50E18">
              <w:rPr>
                <w:rStyle w:val="af0"/>
                <w:noProof/>
              </w:rPr>
              <w:t>4.4.5 一键撤销共享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467E7B" w14:textId="7F317315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1" w:history="1">
            <w:r w:rsidRPr="00A50E18">
              <w:rPr>
                <w:rStyle w:val="af0"/>
                <w:noProof/>
              </w:rPr>
              <w:t>4.4.6 屏蔽共享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6F1989" w14:textId="7DE2041A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2" w:history="1">
            <w:r w:rsidRPr="00A50E18">
              <w:rPr>
                <w:rStyle w:val="af0"/>
                <w:noProof/>
              </w:rPr>
              <w:t>4.5 共享审核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33897E" w14:textId="1457ADF0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3" w:history="1">
            <w:r w:rsidRPr="00A50E18">
              <w:rPr>
                <w:rStyle w:val="af0"/>
                <w:noProof/>
              </w:rPr>
              <w:t>4.5.1 审核简介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2E6FC1" w14:textId="50D60503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4" w:history="1">
            <w:r w:rsidRPr="00A50E18">
              <w:rPr>
                <w:rStyle w:val="af0"/>
                <w:noProof/>
              </w:rPr>
              <w:t>4.5.2 审核流程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8215CF" w14:textId="1E1952E4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5" w:history="1">
            <w:r w:rsidRPr="00A50E18">
              <w:rPr>
                <w:rStyle w:val="af0"/>
                <w:noProof/>
              </w:rPr>
              <w:t>4.6 流程审核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8B5FBF" w14:textId="358E573C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6" w:history="1">
            <w:r w:rsidRPr="00A50E18">
              <w:rPr>
                <w:rStyle w:val="af0"/>
                <w:noProof/>
              </w:rPr>
              <w:t>4.6.1 流程简介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E4E90C" w14:textId="7FCC5A83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7" w:history="1">
            <w:r w:rsidRPr="00A50E18">
              <w:rPr>
                <w:rStyle w:val="af0"/>
                <w:noProof/>
              </w:rPr>
              <w:t>4.6.2 发起流程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CD2FDA" w14:textId="16109FBE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8" w:history="1">
            <w:r w:rsidRPr="00A50E18">
              <w:rPr>
                <w:rStyle w:val="af0"/>
                <w:noProof/>
              </w:rPr>
              <w:t>4.7 团队协作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B18467" w14:textId="39EE739A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29" w:history="1">
            <w:r w:rsidRPr="00A50E18">
              <w:rPr>
                <w:rStyle w:val="af0"/>
                <w:noProof/>
              </w:rPr>
              <w:t>4.7.1 群组共享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3144D4" w14:textId="3A3DF6A7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0" w:history="1">
            <w:r w:rsidRPr="00A50E18">
              <w:rPr>
                <w:rStyle w:val="af0"/>
                <w:noProof/>
              </w:rPr>
              <w:t>4.7.2 文档库协作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2A3196" w14:textId="4013881F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1" w:history="1">
            <w:r w:rsidRPr="00A50E18">
              <w:rPr>
                <w:rStyle w:val="af0"/>
                <w:noProof/>
              </w:rPr>
              <w:t>4.7.3 在线编辑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BD26A6" w14:textId="6339ADBF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2" w:history="1">
            <w:r w:rsidRPr="00A50E18">
              <w:rPr>
                <w:rStyle w:val="af0"/>
                <w:noProof/>
              </w:rPr>
              <w:t>4.7.4 文件收集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80A25E" w14:textId="4F8440AF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3" w:history="1">
            <w:r w:rsidRPr="00A50E18">
              <w:rPr>
                <w:rStyle w:val="af0"/>
                <w:noProof/>
              </w:rPr>
              <w:t>4.8 搜索文档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E1D7DA" w14:textId="53E87B6C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4" w:history="1">
            <w:r w:rsidRPr="00A50E18">
              <w:rPr>
                <w:rStyle w:val="af0"/>
                <w:noProof/>
              </w:rPr>
              <w:t>4.9 找回文档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2288A7" w14:textId="5FDD2B40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5" w:history="1">
            <w:r w:rsidRPr="00A50E18">
              <w:rPr>
                <w:rStyle w:val="af0"/>
                <w:noProof/>
              </w:rPr>
              <w:t>4.9.1 回收站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E1734B" w14:textId="5A1C3215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6" w:history="1">
            <w:r w:rsidRPr="00A50E18">
              <w:rPr>
                <w:rStyle w:val="af0"/>
                <w:noProof/>
              </w:rPr>
              <w:t>4.10 文档管理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10CB35" w14:textId="01BD8342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7" w:history="1">
            <w:r w:rsidRPr="00A50E18">
              <w:rPr>
                <w:rStyle w:val="af0"/>
                <w:noProof/>
              </w:rPr>
              <w:t>4.10.1 文档密级管理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506442" w14:textId="36548E17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8" w:history="1">
            <w:r w:rsidRPr="00A50E18">
              <w:rPr>
                <w:rStyle w:val="af0"/>
                <w:noProof/>
              </w:rPr>
              <w:t>4.10.2 设置文档标签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22EDB4" w14:textId="76693C28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39" w:history="1">
            <w:r w:rsidRPr="00A50E18">
              <w:rPr>
                <w:rStyle w:val="af0"/>
                <w:noProof/>
              </w:rPr>
              <w:t>4.10.3 文档属性管理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05CEEE" w14:textId="00E3D7A7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40" w:history="1">
            <w:r w:rsidRPr="00A50E18">
              <w:rPr>
                <w:rStyle w:val="af0"/>
                <w:noProof/>
              </w:rPr>
              <w:t>4.10.4 文件评论功能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E077AB" w14:textId="6C0A409C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41" w:history="1">
            <w:r w:rsidRPr="00A50E18">
              <w:rPr>
                <w:rStyle w:val="af0"/>
                <w:noProof/>
              </w:rPr>
              <w:t>4.10.5 被隔离文件申诉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5BDAF2" w14:textId="7EA98604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42" w:history="1">
            <w:r w:rsidRPr="00A50E18">
              <w:rPr>
                <w:rStyle w:val="af0"/>
                <w:noProof/>
              </w:rPr>
              <w:t>4.10.6 文档排序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EB719E" w14:textId="1C3AB184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43" w:history="1">
            <w:r w:rsidRPr="00A50E18">
              <w:rPr>
                <w:rStyle w:val="af0"/>
                <w:noProof/>
              </w:rPr>
              <w:t>4.11 消息通知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72B668" w14:textId="2082FF63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44" w:history="1">
            <w:r w:rsidRPr="00A50E18">
              <w:rPr>
                <w:rStyle w:val="af0"/>
                <w:noProof/>
              </w:rPr>
              <w:t>4.12 个人账号管理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CC7EEF" w14:textId="08EBC1AB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45" w:history="1">
            <w:r w:rsidRPr="00A50E18">
              <w:rPr>
                <w:rStyle w:val="af0"/>
                <w:noProof/>
              </w:rPr>
              <w:t>4.13 联系人管理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2E77C9" w14:textId="6A52D3B8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46" w:history="1">
            <w:r w:rsidRPr="00A50E18">
              <w:rPr>
                <w:rStyle w:val="af0"/>
                <w:noProof/>
              </w:rPr>
              <w:t>4.14 移动设备管理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B60F25" w14:textId="20399AF0" w:rsidR="00B749E4" w:rsidRDefault="00B749E4">
          <w:pPr>
            <w:pStyle w:val="1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34879947" w:history="1">
            <w:r w:rsidRPr="00A50E18">
              <w:rPr>
                <w:rStyle w:val="af0"/>
                <w:noProof/>
              </w:rPr>
              <w:t>第五章 移动客户端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6FCFF7" w14:textId="28A36F25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48" w:history="1">
            <w:r w:rsidRPr="00A50E18">
              <w:rPr>
                <w:rStyle w:val="af0"/>
                <w:noProof/>
              </w:rPr>
              <w:t>5.1 iOS客户端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8A022E" w14:textId="01C0B8FD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49" w:history="1">
            <w:r w:rsidRPr="00A50E18">
              <w:rPr>
                <w:rStyle w:val="af0"/>
                <w:noProof/>
              </w:rPr>
              <w:t>5.2 安卓客户端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829B8A" w14:textId="77FF483B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50" w:history="1">
            <w:r w:rsidRPr="00A50E18">
              <w:rPr>
                <w:rStyle w:val="af0"/>
                <w:noProof/>
              </w:rPr>
              <w:t>5.3 移动客户端简介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95EEA6" w14:textId="51E57661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51" w:history="1">
            <w:r w:rsidRPr="00A50E18">
              <w:rPr>
                <w:rStyle w:val="af0"/>
                <w:noProof/>
              </w:rPr>
              <w:t>5.3.1 界面简介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F13743" w14:textId="2D32DF2C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52" w:history="1">
            <w:r w:rsidRPr="00A50E18">
              <w:rPr>
                <w:rStyle w:val="af0"/>
                <w:noProof/>
              </w:rPr>
              <w:t>5.3.2 功能简介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E1E0D5" w14:textId="65719C2F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53" w:history="1">
            <w:r w:rsidRPr="00A50E18">
              <w:rPr>
                <w:rStyle w:val="af0"/>
                <w:noProof/>
              </w:rPr>
              <w:t>5.4 移动Web端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7AF68A" w14:textId="6B849F96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54" w:history="1">
            <w:r w:rsidRPr="00A50E18">
              <w:rPr>
                <w:rStyle w:val="af0"/>
                <w:noProof/>
              </w:rPr>
              <w:t>5.4.1 界面简介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50D796" w14:textId="13A271DA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55" w:history="1">
            <w:r w:rsidRPr="00A50E18">
              <w:rPr>
                <w:rStyle w:val="af0"/>
                <w:noProof/>
              </w:rPr>
              <w:t>5.4.2 功能简介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6B6BF5" w14:textId="428CFDD3" w:rsidR="00B749E4" w:rsidRDefault="00B749E4">
          <w:pPr>
            <w:pStyle w:val="1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34879956" w:history="1">
            <w:r w:rsidRPr="00A50E18">
              <w:rPr>
                <w:rStyle w:val="af0"/>
                <w:noProof/>
              </w:rPr>
              <w:t>第六章  Office插件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19875E" w14:textId="22DD1713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57" w:history="1">
            <w:r w:rsidRPr="00A50E18">
              <w:rPr>
                <w:rStyle w:val="af0"/>
                <w:noProof/>
              </w:rPr>
              <w:t>6.1 安装和登录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6B1A87" w14:textId="1C6422B7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58" w:history="1">
            <w:r w:rsidRPr="00A50E18">
              <w:rPr>
                <w:rStyle w:val="af0"/>
                <w:noProof/>
              </w:rPr>
              <w:t>6.1.1 安装和卸载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E5B722" w14:textId="1B27832B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59" w:history="1">
            <w:r w:rsidRPr="00A50E18">
              <w:rPr>
                <w:rStyle w:val="af0"/>
                <w:noProof/>
              </w:rPr>
              <w:t>6.1.2 登录插件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AF8A90" w14:textId="0A3C4915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60" w:history="1">
            <w:r w:rsidRPr="00A50E18">
              <w:rPr>
                <w:rStyle w:val="af0"/>
                <w:noProof/>
              </w:rPr>
              <w:t>6.1.3 插件设置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638FC6" w14:textId="50CBD65E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61" w:history="1">
            <w:r w:rsidRPr="00A50E18">
              <w:rPr>
                <w:rStyle w:val="af0"/>
                <w:noProof/>
              </w:rPr>
              <w:t>6.2 功能简介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8F9A7C" w14:textId="67C7267B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62" w:history="1">
            <w:r w:rsidRPr="00A50E18">
              <w:rPr>
                <w:rStyle w:val="af0"/>
                <w:noProof/>
              </w:rPr>
              <w:t>6.2.1 Word、Excel、PowerPoint使用场景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26751F" w14:textId="5A96FAE9" w:rsidR="00B749E4" w:rsidRDefault="00B749E4">
          <w:pPr>
            <w:pStyle w:val="31"/>
            <w:spacing w:after="156"/>
            <w:ind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63" w:history="1">
            <w:r w:rsidRPr="00A50E18">
              <w:rPr>
                <w:rStyle w:val="af0"/>
                <w:noProof/>
              </w:rPr>
              <w:t>6.2.2 Outlook使用场景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67D339" w14:textId="5F9947A9" w:rsidR="00B749E4" w:rsidRDefault="00B749E4">
          <w:pPr>
            <w:pStyle w:val="11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 w:val="0"/>
              <w:noProof/>
            </w:rPr>
          </w:pPr>
          <w:hyperlink w:anchor="_Toc534879964" w:history="1">
            <w:r w:rsidRPr="00A50E18">
              <w:rPr>
                <w:rStyle w:val="af0"/>
                <w:noProof/>
              </w:rPr>
              <w:t>第七章 常见问题解答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1EE496" w14:textId="1BC644CF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65" w:history="1">
            <w:r w:rsidRPr="00A50E18">
              <w:rPr>
                <w:rStyle w:val="af0"/>
                <w:noProof/>
              </w:rPr>
              <w:t>1、南京水利科学研究院云盘是否限制同步文档的格式？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340EC8" w14:textId="33C80166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66" w:history="1">
            <w:r w:rsidRPr="00A50E18">
              <w:rPr>
                <w:rStyle w:val="af0"/>
                <w:noProof/>
              </w:rPr>
              <w:t>2、南京水利科学研究院云盘一个文件的历史版本数是多少？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27E2A7" w14:textId="30F796DB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67" w:history="1">
            <w:r w:rsidRPr="00A50E18">
              <w:rPr>
                <w:rStyle w:val="af0"/>
                <w:noProof/>
              </w:rPr>
              <w:t>3、给父目录配置权限，子目录文件会继承权限吗？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2EEBE5" w14:textId="681B753F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68" w:history="1">
            <w:r w:rsidRPr="00A50E18">
              <w:rPr>
                <w:rStyle w:val="af0"/>
                <w:noProof/>
              </w:rPr>
              <w:t>4、南京水利科学研究院云盘中编辑的文档会自动同步吗？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1C981E" w14:textId="47A476E0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69" w:history="1">
            <w:r w:rsidRPr="00A50E18">
              <w:rPr>
                <w:rStyle w:val="af0"/>
                <w:noProof/>
              </w:rPr>
              <w:t>5、删除的文档为什么在回收站里没有找到？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048E44" w14:textId="391BF9FF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70" w:history="1">
            <w:r w:rsidRPr="00A50E18">
              <w:rPr>
                <w:rStyle w:val="af0"/>
                <w:noProof/>
              </w:rPr>
              <w:t>6、如何修改南京水利科学研究院云盘密码？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D29899" w14:textId="457D92B6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71" w:history="1">
            <w:r w:rsidRPr="00A50E18">
              <w:rPr>
                <w:rStyle w:val="af0"/>
                <w:noProof/>
              </w:rPr>
              <w:t>7、为什么我对文档的访问权限与他人为我配置的权限不一致？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3513E0" w14:textId="00C2F584" w:rsidR="00B749E4" w:rsidRDefault="00B749E4">
          <w:pPr>
            <w:pStyle w:val="21"/>
            <w:spacing w:after="156"/>
            <w:ind w:left="420" w:firstLine="420"/>
            <w:rPr>
              <w:rFonts w:asciiTheme="minorHAnsi" w:eastAsiaTheme="minorEastAsia" w:hAnsiTheme="minorHAnsi" w:cstheme="minorBidi"/>
              <w:noProof/>
            </w:rPr>
          </w:pPr>
          <w:hyperlink w:anchor="_Toc534879972" w:history="1">
            <w:r w:rsidRPr="00A50E18">
              <w:rPr>
                <w:rStyle w:val="af0"/>
                <w:noProof/>
              </w:rPr>
              <w:t>8、如何清除本地已缓存的文档？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_Toc534879972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1369EC" w14:textId="6B43B7E6" w:rsidR="00F4149E" w:rsidRPr="002E24CC" w:rsidRDefault="00033BD3" w:rsidP="002E24CC">
          <w:pPr>
            <w:spacing w:after="156"/>
            <w:ind w:firstLine="420"/>
          </w:pPr>
          <w:r>
            <w:rPr>
              <w:b/>
              <w:bCs/>
              <w:lang w:val="zh-CN"/>
            </w:rPr>
            <w:lastRenderedPageBreak/>
            <w:fldChar w:fldCharType="end"/>
          </w:r>
        </w:p>
      </w:sdtContent>
    </w:sdt>
    <w:p w14:paraId="6FDC554A" w14:textId="3B6296F0" w:rsidR="00F4149E" w:rsidRDefault="00CA028C" w:rsidP="00B749E4">
      <w:pPr>
        <w:pStyle w:val="1"/>
      </w:pPr>
      <w:r>
        <w:br w:type="page"/>
      </w:r>
    </w:p>
    <w:p w14:paraId="7F8D0871" w14:textId="3D419D47" w:rsidR="00F4149E" w:rsidRDefault="00CA028C" w:rsidP="00EE721F">
      <w:pPr>
        <w:pStyle w:val="1"/>
      </w:pPr>
      <w:bookmarkStart w:id="0" w:name="_Toc534879846"/>
      <w:r>
        <w:rPr>
          <w:rFonts w:hint="eastAsia"/>
        </w:rPr>
        <w:lastRenderedPageBreak/>
        <w:t>第一章 关于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bookmarkEnd w:id="0"/>
      <w:proofErr w:type="gramEnd"/>
    </w:p>
    <w:p w14:paraId="6089CE8F" w14:textId="02242783" w:rsidR="00F4149E" w:rsidRDefault="00B749E4">
      <w:pPr>
        <w:spacing w:after="156"/>
        <w:ind w:firstLine="420"/>
        <w:rPr>
          <w:szCs w:val="21"/>
        </w:rPr>
      </w:pPr>
      <w:r>
        <w:rPr>
          <w:szCs w:val="21"/>
        </w:rPr>
        <w:t>南京水利</w:t>
      </w:r>
      <w:proofErr w:type="gramStart"/>
      <w:r>
        <w:rPr>
          <w:szCs w:val="21"/>
        </w:rPr>
        <w:t>科学研究院云盘</w:t>
      </w:r>
      <w:proofErr w:type="gramEnd"/>
      <w:r w:rsidR="00CA028C">
        <w:rPr>
          <w:rFonts w:hint="eastAsia"/>
          <w:szCs w:val="21"/>
        </w:rPr>
        <w:t>文档云</w:t>
      </w:r>
      <w:r w:rsidR="00CA028C">
        <w:rPr>
          <w:szCs w:val="21"/>
        </w:rPr>
        <w:t>基于</w:t>
      </w:r>
      <w:r w:rsidR="00CA028C">
        <w:rPr>
          <w:rFonts w:hint="eastAsia"/>
        </w:rPr>
        <w:t>开放的云存储架构</w:t>
      </w:r>
      <w:r w:rsidR="00CA028C">
        <w:rPr>
          <w:szCs w:val="21"/>
        </w:rPr>
        <w:t>，</w:t>
      </w:r>
      <w:r w:rsidR="00CA028C">
        <w:rPr>
          <w:rFonts w:hint="eastAsia"/>
        </w:rPr>
        <w:t>为企业级客户构建安全高效可管理的非结构化数据管理平台</w:t>
      </w:r>
      <w:r w:rsidR="00CA028C">
        <w:rPr>
          <w:szCs w:val="21"/>
        </w:rPr>
        <w:t>，</w:t>
      </w:r>
      <w:r w:rsidR="00CA028C">
        <w:rPr>
          <w:rFonts w:hint="eastAsia"/>
        </w:rPr>
        <w:t>实现企业用户对非结构化数据的统一存储、管理和使用</w:t>
      </w:r>
      <w:r w:rsidR="00CA028C">
        <w:rPr>
          <w:szCs w:val="21"/>
        </w:rPr>
        <w:t>。</w:t>
      </w:r>
    </w:p>
    <w:p w14:paraId="21C6395D" w14:textId="77777777" w:rsidR="00F4149E" w:rsidRDefault="00CA028C" w:rsidP="00EE721F">
      <w:pPr>
        <w:pStyle w:val="2"/>
      </w:pPr>
      <w:bookmarkStart w:id="1" w:name="_Toc17319"/>
      <w:bookmarkStart w:id="2" w:name="_Toc534879847"/>
      <w:bookmarkStart w:id="3" w:name="_GoBack"/>
      <w:bookmarkEnd w:id="3"/>
      <w:r>
        <w:rPr>
          <w:rFonts w:hint="eastAsia"/>
        </w:rPr>
        <w:t xml:space="preserve">1.1 </w:t>
      </w:r>
      <w:r>
        <w:rPr>
          <w:rFonts w:hint="eastAsia"/>
        </w:rPr>
        <w:t>角色简介</w:t>
      </w:r>
      <w:bookmarkEnd w:id="1"/>
      <w:bookmarkEnd w:id="2"/>
    </w:p>
    <w:p w14:paraId="4C937076" w14:textId="510E9CC7" w:rsidR="00F4149E" w:rsidRDefault="00CA028C">
      <w:pPr>
        <w:spacing w:after="156"/>
        <w:ind w:firstLineChars="0" w:firstLine="0"/>
        <w:rPr>
          <w:szCs w:val="21"/>
        </w:rPr>
      </w:pPr>
      <w:r>
        <w:rPr>
          <w:rFonts w:hint="eastAsia"/>
          <w:szCs w:val="21"/>
        </w:rPr>
        <w:t xml:space="preserve">    目前，</w:t>
      </w:r>
      <w:r w:rsidR="00B749E4">
        <w:rPr>
          <w:rFonts w:hint="eastAsia"/>
          <w:szCs w:val="21"/>
        </w:rPr>
        <w:t>南京水利</w:t>
      </w:r>
      <w:proofErr w:type="gramStart"/>
      <w:r w:rsidR="00B749E4">
        <w:rPr>
          <w:rFonts w:hint="eastAsia"/>
          <w:szCs w:val="21"/>
        </w:rPr>
        <w:t>科学研究院云盘</w:t>
      </w:r>
      <w:proofErr w:type="gramEnd"/>
      <w:r>
        <w:rPr>
          <w:rFonts w:hint="eastAsia"/>
          <w:szCs w:val="21"/>
        </w:rPr>
        <w:t>主要包括两种用户角色: 普通用户和文档审核员。</w:t>
      </w:r>
    </w:p>
    <w:p w14:paraId="4F4E4A3D" w14:textId="406DE628" w:rsidR="00F4149E" w:rsidRDefault="00CA028C">
      <w:pPr>
        <w:spacing w:after="156"/>
        <w:ind w:rightChars="-94" w:right="-197" w:firstLineChars="0" w:firstLine="360"/>
      </w:pPr>
      <w:r>
        <w:rPr>
          <w:rFonts w:hint="eastAsia"/>
          <w:b/>
          <w:szCs w:val="21"/>
        </w:rPr>
        <w:t>普通用户：</w:t>
      </w:r>
      <w:r>
        <w:rPr>
          <w:rFonts w:hint="eastAsia"/>
          <w:szCs w:val="21"/>
        </w:rPr>
        <w:t>即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的使用者</w:t>
      </w:r>
      <w:r>
        <w:rPr>
          <w:rFonts w:hint="eastAsia"/>
        </w:rPr>
        <w:t>，为系统默认角色</w:t>
      </w:r>
      <w:r>
        <w:t>，</w:t>
      </w:r>
      <w:r>
        <w:rPr>
          <w:color w:val="FF0000"/>
        </w:rPr>
        <w:t xml:space="preserve"> </w:t>
      </w:r>
      <w:r>
        <w:t>可</w:t>
      </w:r>
      <w:r>
        <w:rPr>
          <w:rFonts w:hint="eastAsia"/>
        </w:rPr>
        <w:t>通过PC客户端</w:t>
      </w:r>
      <w:r>
        <w:t>、</w:t>
      </w:r>
      <w:r>
        <w:rPr>
          <w:rFonts w:hint="eastAsia"/>
        </w:rPr>
        <w:t>网页或 移动</w:t>
      </w:r>
      <w:r>
        <w:t>客户端</w:t>
      </w:r>
      <w:r>
        <w:rPr>
          <w:rFonts w:hint="eastAsia"/>
        </w:rPr>
        <w:t>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rPr>
          <w:rFonts w:hint="eastAsia"/>
        </w:rPr>
        <w:t>中</w:t>
      </w:r>
      <w:proofErr w:type="gramEnd"/>
      <w:r>
        <w:t>的</w:t>
      </w:r>
      <w:r>
        <w:rPr>
          <w:rFonts w:hint="eastAsia"/>
        </w:rPr>
        <w:t>文档</w:t>
      </w:r>
      <w:r>
        <w:t>资料进行访问</w:t>
      </w:r>
      <w:r>
        <w:rPr>
          <w:rFonts w:hint="eastAsia"/>
        </w:rPr>
        <w:t>。</w:t>
      </w:r>
    </w:p>
    <w:p w14:paraId="0982EB2B" w14:textId="77777777" w:rsidR="00F4149E" w:rsidRDefault="00CA028C">
      <w:pPr>
        <w:pStyle w:val="14"/>
        <w:numPr>
          <w:ilvl w:val="0"/>
          <w:numId w:val="3"/>
        </w:numPr>
        <w:spacing w:after="156"/>
        <w:ind w:rightChars="-94" w:right="-197" w:firstLineChars="0"/>
      </w:pPr>
      <w:r>
        <w:rPr>
          <w:rFonts w:hint="eastAsia"/>
        </w:rPr>
        <w:t>普通用户默认为</w:t>
      </w:r>
      <w:r>
        <w:t>个人文档</w:t>
      </w:r>
      <w:r>
        <w:rPr>
          <w:rFonts w:hint="eastAsia"/>
        </w:rPr>
        <w:t>的</w:t>
      </w:r>
      <w:r>
        <w:t>所有者，负责</w:t>
      </w:r>
      <w:r>
        <w:rPr>
          <w:rFonts w:hint="eastAsia"/>
        </w:rPr>
        <w:t>管理个人</w:t>
      </w:r>
      <w:r>
        <w:t>文档下的文档</w:t>
      </w:r>
      <w:r>
        <w:rPr>
          <w:rFonts w:hint="eastAsia"/>
        </w:rPr>
        <w:t>数据</w:t>
      </w:r>
      <w:r>
        <w:t>。</w:t>
      </w:r>
    </w:p>
    <w:p w14:paraId="7E847E66" w14:textId="1020DBEE" w:rsidR="00F4149E" w:rsidRDefault="00CA028C">
      <w:pPr>
        <w:pStyle w:val="14"/>
        <w:numPr>
          <w:ilvl w:val="0"/>
          <w:numId w:val="3"/>
        </w:numPr>
        <w:spacing w:after="156"/>
        <w:ind w:rightChars="-94" w:right="-197" w:firstLineChars="0"/>
      </w:pPr>
      <w:r>
        <w:rPr>
          <w:rFonts w:hint="eastAsia"/>
        </w:rPr>
        <w:t>普通</w:t>
      </w:r>
      <w:r>
        <w:t>用户</w:t>
      </w:r>
      <w:r>
        <w:rPr>
          <w:rFonts w:hint="eastAsia"/>
        </w:rPr>
        <w:t>可</w:t>
      </w:r>
      <w: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rPr>
          <w:rFonts w:hint="eastAsia"/>
        </w:rPr>
        <w:t>中</w:t>
      </w:r>
      <w:proofErr w:type="gramEnd"/>
      <w:r>
        <w:t>体验本地化</w:t>
      </w:r>
      <w:r>
        <w:rPr>
          <w:rFonts w:hint="eastAsia"/>
        </w:rPr>
        <w:t>的</w:t>
      </w:r>
      <w:r>
        <w:t>文档操作，灵活安全地管控自己的</w:t>
      </w:r>
      <w:r>
        <w:rPr>
          <w:rFonts w:hint="eastAsia"/>
        </w:rPr>
        <w:t>文档数据</w:t>
      </w:r>
      <w:r>
        <w:t>，</w:t>
      </w:r>
      <w:r>
        <w:rPr>
          <w:rFonts w:hint="eastAsia"/>
        </w:rPr>
        <w:t>并</w:t>
      </w:r>
      <w:r>
        <w:t>与其他</w:t>
      </w:r>
      <w:r>
        <w:rPr>
          <w:rFonts w:hint="eastAsia"/>
        </w:rPr>
        <w:t>人进行文档的共享和协作，</w:t>
      </w:r>
      <w:r>
        <w:t>实现高效办公</w:t>
      </w:r>
      <w:r>
        <w:rPr>
          <w:rFonts w:hint="eastAsia"/>
        </w:rPr>
        <w:t>。</w:t>
      </w:r>
    </w:p>
    <w:p w14:paraId="3BF20E95" w14:textId="77777777" w:rsidR="00F4149E" w:rsidRDefault="00CA028C">
      <w:pPr>
        <w:spacing w:after="156"/>
        <w:ind w:rightChars="-94" w:right="-197" w:firstLineChars="0" w:firstLine="360"/>
        <w:rPr>
          <w:color w:val="FF0000"/>
        </w:rPr>
      </w:pPr>
      <w:r>
        <w:rPr>
          <w:rFonts w:hint="eastAsia"/>
          <w:b/>
        </w:rPr>
        <w:t>文档审核员：</w:t>
      </w:r>
      <w:r>
        <w:rPr>
          <w:rFonts w:hint="eastAsia"/>
        </w:rPr>
        <w:t>文档审核员是一种附加在普通用户身上的管理角色，对指定范围的文档具有审核权限，管理员在控制台指定特定的用户为文档审核员。</w:t>
      </w:r>
    </w:p>
    <w:p w14:paraId="502649F6" w14:textId="77777777" w:rsidR="00F4149E" w:rsidRDefault="00CA028C">
      <w:pPr>
        <w:pStyle w:val="14"/>
        <w:numPr>
          <w:ilvl w:val="0"/>
          <w:numId w:val="4"/>
        </w:numPr>
        <w:spacing w:after="156"/>
        <w:ind w:rightChars="-94" w:right="-197" w:firstLineChars="0"/>
      </w:pPr>
      <w:r>
        <w:rPr>
          <w:rFonts w:hint="eastAsia"/>
        </w:rPr>
        <w:t>文档审核员具有普通用户的所有权限。</w:t>
      </w:r>
    </w:p>
    <w:p w14:paraId="67F0486B" w14:textId="77777777" w:rsidR="00F4149E" w:rsidRDefault="00CA028C">
      <w:pPr>
        <w:pStyle w:val="14"/>
        <w:numPr>
          <w:ilvl w:val="0"/>
          <w:numId w:val="4"/>
        </w:numPr>
        <w:spacing w:after="156"/>
        <w:ind w:rightChars="-94" w:right="-197" w:firstLineChars="0"/>
      </w:pPr>
      <w:r>
        <w:rPr>
          <w:rFonts w:hint="eastAsia"/>
        </w:rPr>
        <w:t>文档审核员有权限对其他用户的共享行为进行审核。</w:t>
      </w:r>
    </w:p>
    <w:p w14:paraId="081719D9" w14:textId="77777777" w:rsidR="00F4149E" w:rsidRDefault="00CA028C" w:rsidP="00EE721F">
      <w:pPr>
        <w:pStyle w:val="2"/>
      </w:pPr>
      <w:bookmarkStart w:id="4" w:name="_Toc821"/>
      <w:bookmarkStart w:id="5" w:name="_Toc534879848"/>
      <w:r>
        <w:rPr>
          <w:rFonts w:hint="eastAsia"/>
        </w:rPr>
        <w:t xml:space="preserve">1.2 </w:t>
      </w:r>
      <w:r>
        <w:rPr>
          <w:rFonts w:hint="eastAsia"/>
        </w:rPr>
        <w:t>模块简介</w:t>
      </w:r>
      <w:bookmarkEnd w:id="4"/>
      <w:bookmarkEnd w:id="5"/>
    </w:p>
    <w:p w14:paraId="79475FA9" w14:textId="52A1FD2A" w:rsidR="00F4149E" w:rsidRDefault="00B749E4">
      <w:pPr>
        <w:snapToGrid w:val="0"/>
        <w:spacing w:after="156" w:line="240" w:lineRule="auto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部署</w:t>
      </w:r>
      <w:proofErr w:type="gramEnd"/>
      <w:r w:rsidR="00CA028C">
        <w:rPr>
          <w:rFonts w:hint="eastAsia"/>
        </w:rPr>
        <w:t>在服务器，安装部署完成后，由管理员登录控制台对系统和用户进行管理，而普通用户可通过PC客户端、移动客户端、网页访问，管理</w:t>
      </w: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r w:rsidR="00CA028C">
        <w:rPr>
          <w:rFonts w:hint="eastAsia"/>
        </w:rPr>
        <w:t>中</w:t>
      </w:r>
      <w:proofErr w:type="gramEnd"/>
      <w:r w:rsidR="00CA028C">
        <w:rPr>
          <w:rFonts w:hint="eastAsia"/>
        </w:rPr>
        <w:t>的文档。</w:t>
      </w:r>
    </w:p>
    <w:p w14:paraId="422DE1B0" w14:textId="087AF8B8" w:rsidR="00F4149E" w:rsidRPr="007800D5" w:rsidRDefault="00CA028C">
      <w:pPr>
        <w:snapToGrid w:val="0"/>
        <w:spacing w:after="156" w:line="240" w:lineRule="auto"/>
        <w:ind w:firstLineChars="0" w:firstLine="420"/>
      </w:pPr>
      <w:r>
        <w:rPr>
          <w:rFonts w:hint="eastAsia"/>
          <w:b/>
        </w:rPr>
        <w:t>Web控制台：</w:t>
      </w:r>
      <w:r>
        <w:rPr>
          <w:rFonts w:hint="eastAsia"/>
        </w:rPr>
        <w:t>即管理员的操作平台，管理员通过登录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 xml:space="preserve"> Web 控制台，对集群系统和用</w:t>
      </w:r>
      <w:r w:rsidRPr="007800D5">
        <w:rPr>
          <w:rFonts w:hint="eastAsia"/>
        </w:rPr>
        <w:t>户进行配置和管理，普通用户不能登录Web控制台。</w:t>
      </w:r>
    </w:p>
    <w:p w14:paraId="7537EA30" w14:textId="5BE868EA" w:rsidR="00F4149E" w:rsidRPr="007800D5" w:rsidRDefault="00CA028C">
      <w:pPr>
        <w:spacing w:after="156"/>
        <w:ind w:firstLineChars="0" w:firstLine="420"/>
      </w:pPr>
      <w:r w:rsidRPr="007800D5">
        <w:rPr>
          <w:rFonts w:hint="eastAsia"/>
          <w:b/>
        </w:rPr>
        <w:t>PC客户端：</w:t>
      </w:r>
      <w:r w:rsidR="00722E42" w:rsidRPr="007800D5">
        <w:rPr>
          <w:rFonts w:hint="eastAsia"/>
          <w:b/>
        </w:rPr>
        <w:t xml:space="preserve"> 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722E42" w:rsidRPr="007800D5">
        <w:rPr>
          <w:rFonts w:hint="eastAsia"/>
        </w:rPr>
        <w:t xml:space="preserve"> PC 客户端</w:t>
      </w:r>
      <w:r w:rsidR="00722E42" w:rsidRPr="007800D5">
        <w:t>包括</w:t>
      </w:r>
      <w:r w:rsidRPr="007800D5">
        <w:rPr>
          <w:rFonts w:hint="eastAsia"/>
        </w:rPr>
        <w:t xml:space="preserve">Mac或Windows </w:t>
      </w:r>
      <w:r w:rsidR="00722E42" w:rsidRPr="007800D5">
        <w:rPr>
          <w:rFonts w:hint="eastAsia"/>
        </w:rPr>
        <w:t>客户端</w:t>
      </w:r>
      <w:r w:rsidR="00722E42" w:rsidRPr="007800D5">
        <w:t>，</w:t>
      </w:r>
      <w:r w:rsidR="00722E42" w:rsidRPr="007800D5">
        <w:rPr>
          <w:rFonts w:hint="eastAsia"/>
        </w:rPr>
        <w:t>用户</w:t>
      </w:r>
      <w:r w:rsidR="00722E42" w:rsidRPr="007800D5">
        <w:t>可以</w:t>
      </w:r>
      <w:r w:rsidR="00722E42" w:rsidRPr="007800D5">
        <w:rPr>
          <w:rFonts w:hint="eastAsia"/>
        </w:rPr>
        <w:t>通过</w:t>
      </w:r>
      <w:r w:rsidRPr="007800D5">
        <w:rPr>
          <w:rFonts w:hint="eastAsia"/>
        </w:rPr>
        <w:t>Mac或Windows电脑</w:t>
      </w:r>
      <w:r w:rsidR="00722E42" w:rsidRPr="007800D5">
        <w:rPr>
          <w:rFonts w:hint="eastAsia"/>
        </w:rPr>
        <w:t>，</w:t>
      </w:r>
      <w:r w:rsidR="00722E42" w:rsidRPr="007800D5">
        <w:t>快速访问</w:t>
      </w:r>
      <w:r w:rsidR="00722E42" w:rsidRPr="007800D5">
        <w:rPr>
          <w:rFonts w:hint="eastAsia"/>
        </w:rPr>
        <w:t>、共享和管理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 w:rsidRPr="007800D5">
        <w:rPr>
          <w:rFonts w:hint="eastAsia"/>
        </w:rPr>
        <w:t>中</w:t>
      </w:r>
      <w:proofErr w:type="gramEnd"/>
      <w:r w:rsidRPr="007800D5">
        <w:rPr>
          <w:rFonts w:hint="eastAsia"/>
        </w:rPr>
        <w:t>的文档。</w:t>
      </w:r>
    </w:p>
    <w:p w14:paraId="7D2017B0" w14:textId="72DFEEF8" w:rsidR="00F4149E" w:rsidRPr="007800D5" w:rsidRDefault="00CA028C">
      <w:pPr>
        <w:spacing w:after="156"/>
        <w:ind w:firstLineChars="0" w:firstLine="420"/>
      </w:pPr>
      <w:r w:rsidRPr="007800D5">
        <w:rPr>
          <w:rFonts w:hint="eastAsia"/>
          <w:b/>
        </w:rPr>
        <w:t>网页访问：</w:t>
      </w:r>
      <w:r w:rsidRPr="007800D5">
        <w:rPr>
          <w:rFonts w:hint="eastAsia"/>
        </w:rPr>
        <w:t>无需安装客户端，通过网页登录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Pr="007800D5">
        <w:rPr>
          <w:rFonts w:hint="eastAsia"/>
        </w:rPr>
        <w:t>，对其中的文档进行访问、共享和管理。</w:t>
      </w:r>
    </w:p>
    <w:p w14:paraId="5339BCA3" w14:textId="0A70B72A" w:rsidR="00F4149E" w:rsidRDefault="00CA028C">
      <w:pPr>
        <w:spacing w:after="156"/>
        <w:ind w:firstLineChars="0" w:firstLine="420"/>
      </w:pPr>
      <w:r w:rsidRPr="007800D5">
        <w:rPr>
          <w:rFonts w:hint="eastAsia"/>
          <w:b/>
        </w:rPr>
        <w:t>移动客户端：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722E42" w:rsidRPr="007800D5">
        <w:t>移动客户端包括</w:t>
      </w:r>
      <w:r w:rsidR="00722E42" w:rsidRPr="007800D5">
        <w:rPr>
          <w:rFonts w:hint="eastAsia"/>
        </w:rPr>
        <w:t>iOS 和</w:t>
      </w:r>
      <w:r w:rsidRPr="007800D5">
        <w:rPr>
          <w:rFonts w:hint="eastAsia"/>
        </w:rPr>
        <w:t>Android客户端，</w:t>
      </w:r>
      <w:r w:rsidR="00722E42" w:rsidRPr="007800D5">
        <w:rPr>
          <w:rFonts w:hint="eastAsia"/>
        </w:rPr>
        <w:t>用户</w:t>
      </w:r>
      <w:r w:rsidR="00722E42" w:rsidRPr="007800D5">
        <w:t>可以</w:t>
      </w:r>
      <w:r w:rsidRPr="007800D5">
        <w:rPr>
          <w:rFonts w:hint="eastAsia"/>
        </w:rPr>
        <w:t>通过智能手机或平板登录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Pr="007800D5">
        <w:rPr>
          <w:rFonts w:hint="eastAsia"/>
        </w:rPr>
        <w:t>，对其中的文档进行访问、共享和管理，实现灵活移动办公。</w:t>
      </w:r>
    </w:p>
    <w:p w14:paraId="79E7EC0A" w14:textId="77777777" w:rsidR="004E6D66" w:rsidRDefault="004E6D66" w:rsidP="00EE721F">
      <w:pPr>
        <w:pStyle w:val="2"/>
      </w:pPr>
      <w:bookmarkStart w:id="6" w:name="_Toc15758"/>
      <w:bookmarkStart w:id="7" w:name="_Toc534879849"/>
      <w:r>
        <w:rPr>
          <w:rFonts w:hint="eastAsia"/>
        </w:rPr>
        <w:lastRenderedPageBreak/>
        <w:t xml:space="preserve">1.3 </w:t>
      </w:r>
      <w:r>
        <w:rPr>
          <w:rFonts w:hint="eastAsia"/>
        </w:rPr>
        <w:t>新增功能简介</w:t>
      </w:r>
      <w:bookmarkEnd w:id="6"/>
      <w:bookmarkEnd w:id="7"/>
    </w:p>
    <w:p w14:paraId="5157377D" w14:textId="6C0DD7CA" w:rsidR="004E6D66" w:rsidRDefault="004E6D66" w:rsidP="004E6D66">
      <w:pPr>
        <w:spacing w:after="156"/>
        <w:ind w:firstLine="420"/>
      </w:pPr>
      <w:r>
        <w:rPr>
          <w:rFonts w:hint="eastAsia"/>
        </w:rPr>
        <w:t>为了满足企事业单位对文档安全性的要求，优化用户使用体验，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一直</w:t>
      </w:r>
      <w:proofErr w:type="gramEnd"/>
      <w:r>
        <w:rPr>
          <w:rFonts w:hint="eastAsia"/>
        </w:rPr>
        <w:t>不断</w:t>
      </w:r>
      <w:r>
        <w:t>迭代更新</w:t>
      </w:r>
      <w:r>
        <w:rPr>
          <w:rFonts w:hint="eastAsia"/>
        </w:rPr>
        <w:t>，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B749E4">
        <w:rPr>
          <w:rFonts w:hint="eastAsia"/>
        </w:rPr>
        <w:t>云盘</w:t>
      </w:r>
      <w:r>
        <w:rPr>
          <w:rFonts w:hint="eastAsia"/>
        </w:rPr>
        <w:t>.</w:t>
      </w:r>
      <w:r>
        <w:t>2</w:t>
      </w:r>
      <w:r w:rsidR="004A5583">
        <w:t>8</w:t>
      </w:r>
      <w:r>
        <w:rPr>
          <w:rFonts w:hint="eastAsia"/>
        </w:rPr>
        <w:t>版本新增功能如下：</w:t>
      </w:r>
    </w:p>
    <w:p w14:paraId="201E5987" w14:textId="1538C827" w:rsidR="00583F7B" w:rsidRDefault="00EE002B" w:rsidP="00583F7B">
      <w:pPr>
        <w:spacing w:afterLines="0" w:line="240" w:lineRule="auto"/>
        <w:ind w:firstLineChars="0" w:firstLine="0"/>
        <w:rPr>
          <w:b/>
        </w:rPr>
      </w:pPr>
      <w:bookmarkStart w:id="8" w:name="_Hlk522620580"/>
      <w:bookmarkStart w:id="9" w:name="_Hlk494555630"/>
      <w:bookmarkStart w:id="10" w:name="_Hlk514270817"/>
      <w:r w:rsidRPr="00EE002B">
        <w:rPr>
          <w:rFonts w:hint="eastAsia"/>
          <w:b/>
        </w:rPr>
        <w:t>文件到期提醒</w:t>
      </w:r>
      <w:r w:rsidR="00EE721F">
        <w:rPr>
          <w:rFonts w:hint="eastAsia"/>
          <w:b/>
        </w:rPr>
        <w:t>新增提醒内容</w:t>
      </w:r>
    </w:p>
    <w:p w14:paraId="64E565F2" w14:textId="0FEFFF84" w:rsidR="00355A0C" w:rsidRDefault="00EE721F" w:rsidP="00583F7B">
      <w:pPr>
        <w:spacing w:afterLines="0" w:line="240" w:lineRule="auto"/>
        <w:ind w:firstLineChars="0" w:firstLine="0"/>
      </w:pPr>
      <w:r>
        <w:rPr>
          <w:rFonts w:hint="eastAsia"/>
        </w:rPr>
        <w:t>文件到期提醒新增提醒内容，可添加需要用户知道的信息。</w:t>
      </w:r>
      <w:r w:rsidR="00583F7B">
        <w:rPr>
          <w:rFonts w:hint="eastAsia"/>
        </w:rPr>
        <w:t>（详见</w:t>
      </w:r>
      <w:r w:rsidR="00583F7B">
        <w:t>4.4.1</w:t>
      </w:r>
      <w:r w:rsidR="00583F7B">
        <w:rPr>
          <w:rFonts w:hint="eastAsia"/>
        </w:rPr>
        <w:t>）</w:t>
      </w:r>
    </w:p>
    <w:p w14:paraId="7E980D2E" w14:textId="5AC41CA6" w:rsidR="00912BFB" w:rsidRDefault="005311F7" w:rsidP="00583F7B">
      <w:pPr>
        <w:spacing w:afterLines="0" w:line="240" w:lineRule="auto"/>
        <w:ind w:firstLineChars="0" w:firstLine="0"/>
        <w:rPr>
          <w:b/>
        </w:rPr>
      </w:pPr>
      <w:bookmarkStart w:id="11" w:name="_Hlk527024210"/>
      <w:r>
        <w:rPr>
          <w:rFonts w:hint="eastAsia"/>
          <w:b/>
        </w:rPr>
        <w:t>搜索时可显示用户/部门完整路径</w:t>
      </w:r>
    </w:p>
    <w:p w14:paraId="34DE1865" w14:textId="17807935" w:rsidR="00355A0C" w:rsidRPr="00355A0C" w:rsidRDefault="00355A0C" w:rsidP="00583F7B">
      <w:pPr>
        <w:spacing w:afterLines="0" w:line="240" w:lineRule="auto"/>
        <w:ind w:firstLineChars="0" w:firstLine="0"/>
      </w:pPr>
      <w:r w:rsidRPr="00355A0C">
        <w:rPr>
          <w:rFonts w:hint="eastAsia"/>
        </w:rPr>
        <w:t>在进行权限配置时，</w:t>
      </w:r>
      <w:r w:rsidR="005311F7">
        <w:rPr>
          <w:rFonts w:hint="eastAsia"/>
        </w:rPr>
        <w:t>可显示用户/部门完整路径用以</w:t>
      </w:r>
      <w:r w:rsidRPr="00355A0C">
        <w:rPr>
          <w:rFonts w:hint="eastAsia"/>
        </w:rPr>
        <w:t>区分同名部门和用户</w:t>
      </w:r>
      <w:r w:rsidR="005311F7">
        <w:rPr>
          <w:rFonts w:hint="eastAsia"/>
        </w:rPr>
        <w:t>，且可显示匹配所有搜索结果</w:t>
      </w:r>
      <w:r>
        <w:rPr>
          <w:rFonts w:hint="eastAsia"/>
        </w:rPr>
        <w:t>（详见</w:t>
      </w:r>
      <w:r w:rsidR="006801BF">
        <w:rPr>
          <w:rFonts w:hint="eastAsia"/>
        </w:rPr>
        <w:t>4</w:t>
      </w:r>
      <w:r w:rsidR="006801BF">
        <w:t>.4</w:t>
      </w:r>
      <w:r w:rsidR="00104D0A">
        <w:t>.</w:t>
      </w:r>
      <w:r w:rsidR="005311F7">
        <w:t>1</w:t>
      </w:r>
      <w:r>
        <w:rPr>
          <w:rFonts w:hint="eastAsia"/>
        </w:rPr>
        <w:t>）</w:t>
      </w:r>
    </w:p>
    <w:bookmarkEnd w:id="11"/>
    <w:p w14:paraId="3456F627" w14:textId="77777777" w:rsidR="004A5583" w:rsidRDefault="004A5583" w:rsidP="00583F7B">
      <w:pPr>
        <w:spacing w:afterLines="0" w:line="240" w:lineRule="auto"/>
        <w:ind w:firstLineChars="0" w:firstLine="0"/>
      </w:pPr>
    </w:p>
    <w:p w14:paraId="1AFF05D2" w14:textId="77777777" w:rsidR="004A5583" w:rsidRPr="00583F7B" w:rsidRDefault="004A5583" w:rsidP="00583F7B">
      <w:pPr>
        <w:spacing w:afterLines="0" w:line="240" w:lineRule="auto"/>
        <w:ind w:firstLineChars="0" w:firstLine="0"/>
        <w:rPr>
          <w:b/>
        </w:rPr>
      </w:pPr>
    </w:p>
    <w:bookmarkEnd w:id="8"/>
    <w:p w14:paraId="6E03DCA0" w14:textId="77777777" w:rsidR="00583F7B" w:rsidRPr="00583F7B" w:rsidRDefault="00583F7B" w:rsidP="00D45702">
      <w:pPr>
        <w:spacing w:afterLines="0" w:line="240" w:lineRule="auto"/>
        <w:ind w:firstLineChars="0" w:firstLine="0"/>
        <w:rPr>
          <w:b/>
        </w:rPr>
      </w:pPr>
    </w:p>
    <w:bookmarkEnd w:id="9"/>
    <w:bookmarkEnd w:id="10"/>
    <w:p w14:paraId="357BD2A7" w14:textId="3837570C" w:rsidR="004E6D66" w:rsidRPr="00606730" w:rsidRDefault="00B13BCF" w:rsidP="00B13BCF">
      <w:pPr>
        <w:widowControl/>
        <w:spacing w:afterLines="0" w:line="240" w:lineRule="auto"/>
        <w:ind w:firstLineChars="0" w:firstLine="0"/>
        <w:jc w:val="left"/>
      </w:pPr>
      <w:r>
        <w:br w:type="page"/>
      </w:r>
    </w:p>
    <w:p w14:paraId="28642420" w14:textId="77777777" w:rsidR="00F4149E" w:rsidRDefault="00CA028C" w:rsidP="00EE721F">
      <w:pPr>
        <w:pStyle w:val="1"/>
      </w:pPr>
      <w:bookmarkStart w:id="12" w:name="_Toc534879850"/>
      <w:r>
        <w:rPr>
          <w:rFonts w:hint="eastAsia"/>
        </w:rPr>
        <w:lastRenderedPageBreak/>
        <w:t>第二章 快速入门</w:t>
      </w:r>
      <w:bookmarkEnd w:id="12"/>
    </w:p>
    <w:p w14:paraId="24CA9C9E" w14:textId="07C9AEB1" w:rsidR="00F4149E" w:rsidRDefault="00B749E4">
      <w:pPr>
        <w:spacing w:after="156"/>
        <w:ind w:firstLineChars="0"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提供</w:t>
      </w:r>
      <w:proofErr w:type="gramEnd"/>
      <w:r w:rsidR="00CA028C">
        <w:rPr>
          <w:rFonts w:hint="eastAsia"/>
        </w:rPr>
        <w:t>三种访问方式，您可以通过 PC客户端、网页以及移动客户端对</w:t>
      </w: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r w:rsidR="00CA028C">
        <w:rPr>
          <w:rFonts w:hint="eastAsia"/>
        </w:rPr>
        <w:t>中</w:t>
      </w:r>
      <w:proofErr w:type="gramEnd"/>
      <w:r w:rsidR="00CA028C">
        <w:rPr>
          <w:rFonts w:hint="eastAsia"/>
        </w:rPr>
        <w:t>的文档进行访问、操作、共享和管理。</w:t>
      </w:r>
    </w:p>
    <w:p w14:paraId="0BE72DB2" w14:textId="77777777" w:rsidR="00F4149E" w:rsidRDefault="00CA028C">
      <w:pPr>
        <w:pStyle w:val="2"/>
      </w:pPr>
      <w:bookmarkStart w:id="13" w:name="_Toc17189"/>
      <w:bookmarkStart w:id="14" w:name="_Toc534879851"/>
      <w:r>
        <w:rPr>
          <w:rFonts w:hint="eastAsia"/>
        </w:rPr>
        <w:t>2.1 PC</w:t>
      </w:r>
      <w:r>
        <w:rPr>
          <w:rFonts w:hint="eastAsia"/>
        </w:rPr>
        <w:t>客户端</w:t>
      </w:r>
      <w:bookmarkEnd w:id="13"/>
      <w:bookmarkEnd w:id="14"/>
    </w:p>
    <w:p w14:paraId="3ED0C667" w14:textId="0936B78F" w:rsidR="00F4149E" w:rsidRDefault="00CA028C">
      <w:pPr>
        <w:spacing w:after="156"/>
        <w:ind w:firstLine="420"/>
      </w:pPr>
      <w:r>
        <w:rPr>
          <w:rFonts w:hint="eastAsia"/>
        </w:rPr>
        <w:t>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 xml:space="preserve"> PC 客户端后，即可看到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主</w:t>
      </w:r>
      <w:proofErr w:type="gramEnd"/>
      <w:r>
        <w:rPr>
          <w:rFonts w:hint="eastAsia"/>
        </w:rPr>
        <w:t>界面，如下图所示:</w:t>
      </w:r>
    </w:p>
    <w:p w14:paraId="6A5834DB" w14:textId="042F5AB7" w:rsidR="00F4149E" w:rsidRDefault="00032777">
      <w:pPr>
        <w:spacing w:afterLines="0" w:line="240" w:lineRule="auto"/>
        <w:ind w:firstLineChars="0" w:firstLine="0"/>
      </w:pPr>
      <w:r>
        <w:rPr>
          <w:noProof/>
        </w:rPr>
        <w:drawing>
          <wp:inline distT="0" distB="0" distL="0" distR="0" wp14:anchorId="27B7C1C6" wp14:editId="1C4A9304">
            <wp:extent cx="5278120" cy="2553970"/>
            <wp:effectExtent l="0" t="0" r="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0B4C9" w14:textId="336B2866" w:rsidR="00F4149E" w:rsidRDefault="00CA028C">
      <w:pPr>
        <w:spacing w:afterLines="0" w:line="240" w:lineRule="auto"/>
        <w:ind w:firstLineChars="0" w:firstLine="0"/>
        <w:jc w:val="center"/>
      </w:pPr>
      <w:r>
        <w:rPr>
          <w:rFonts w:hint="eastAsia"/>
          <w:sz w:val="16"/>
          <w:szCs w:val="16"/>
        </w:rPr>
        <w:t>图</w:t>
      </w:r>
      <w:r w:rsidR="004B4D37">
        <w:rPr>
          <w:rFonts w:hint="eastAsia"/>
          <w:sz w:val="16"/>
          <w:szCs w:val="16"/>
        </w:rPr>
        <w:t>2</w:t>
      </w:r>
      <w:r w:rsidR="004B4D37">
        <w:rPr>
          <w:sz w:val="16"/>
          <w:szCs w:val="16"/>
        </w:rPr>
        <w:t>-</w:t>
      </w:r>
      <w:r>
        <w:rPr>
          <w:rFonts w:hint="eastAsia"/>
          <w:sz w:val="16"/>
          <w:szCs w:val="16"/>
        </w:rPr>
        <w:t xml:space="preserve">1 </w:t>
      </w:r>
      <w:r w:rsidR="00B749E4">
        <w:rPr>
          <w:rFonts w:hint="eastAsia"/>
          <w:sz w:val="16"/>
          <w:szCs w:val="16"/>
        </w:rPr>
        <w:t>南京水利</w:t>
      </w:r>
      <w:proofErr w:type="gramStart"/>
      <w:r w:rsidR="00B749E4">
        <w:rPr>
          <w:rFonts w:hint="eastAsia"/>
          <w:sz w:val="16"/>
          <w:szCs w:val="16"/>
        </w:rPr>
        <w:t>科学研究院云盘</w:t>
      </w:r>
      <w:proofErr w:type="gramEnd"/>
      <w:r>
        <w:rPr>
          <w:rFonts w:hint="eastAsia"/>
          <w:sz w:val="16"/>
          <w:szCs w:val="16"/>
        </w:rPr>
        <w:t>界面</w:t>
      </w:r>
    </w:p>
    <w:p w14:paraId="31546D32" w14:textId="77777777" w:rsidR="00F4149E" w:rsidRDefault="00CA028C">
      <w:pPr>
        <w:spacing w:after="156"/>
        <w:ind w:firstLine="420"/>
      </w:pPr>
      <w:r>
        <w:rPr>
          <w:rFonts w:hint="eastAsia"/>
        </w:rPr>
        <w:t>主界面包括两个部分：</w:t>
      </w:r>
    </w:p>
    <w:p w14:paraId="0EEDD967" w14:textId="77777777" w:rsidR="00F4149E" w:rsidRDefault="00CA028C">
      <w:pPr>
        <w:pStyle w:val="32"/>
        <w:numPr>
          <w:ilvl w:val="0"/>
          <w:numId w:val="5"/>
        </w:numPr>
        <w:spacing w:after="156"/>
        <w:ind w:firstLineChars="0"/>
      </w:pPr>
      <w:r>
        <w:t>左侧</w:t>
      </w:r>
      <w:r>
        <w:rPr>
          <w:rFonts w:hint="eastAsia"/>
        </w:rPr>
        <w:t>区域为</w:t>
      </w:r>
      <w:r>
        <w:t>文档</w:t>
      </w:r>
      <w:r>
        <w:rPr>
          <w:rFonts w:hint="eastAsia"/>
        </w:rPr>
        <w:t>操作</w:t>
      </w:r>
      <w:r>
        <w:t>面板</w:t>
      </w:r>
      <w:r>
        <w:rPr>
          <w:rFonts w:hint="eastAsia"/>
        </w:rPr>
        <w:t>，您可以在此进行类似Windows本地化的文档操作，包括：打开、新建、修改、重命名、删除、复制、剪切、以及右键菜单操作。</w:t>
      </w:r>
    </w:p>
    <w:p w14:paraId="55BA0DC6" w14:textId="77777777" w:rsidR="00F4149E" w:rsidRDefault="00CA028C">
      <w:pPr>
        <w:pStyle w:val="32"/>
        <w:numPr>
          <w:ilvl w:val="0"/>
          <w:numId w:val="5"/>
        </w:numPr>
        <w:spacing w:after="156"/>
        <w:ind w:firstLineChars="0"/>
      </w:pPr>
      <w:proofErr w:type="gramStart"/>
      <w:r>
        <w:rPr>
          <w:rFonts w:hint="eastAsia"/>
        </w:rPr>
        <w:t>右</w:t>
      </w:r>
      <w:r>
        <w:t>侧</w:t>
      </w:r>
      <w:r>
        <w:rPr>
          <w:rFonts w:hint="eastAsia"/>
        </w:rPr>
        <w:t>边栏为</w:t>
      </w:r>
      <w:proofErr w:type="gramEnd"/>
      <w:r>
        <w:rPr>
          <w:rFonts w:hint="eastAsia"/>
        </w:rPr>
        <w:t>功能操作面板，提供 同步管理、缓存管理、</w:t>
      </w:r>
      <w:r>
        <w:t>下载文档、</w:t>
      </w:r>
      <w:r>
        <w:rPr>
          <w:rFonts w:hint="eastAsia"/>
        </w:rPr>
        <w:t>共</w:t>
      </w:r>
      <w:r>
        <w:t>享文档</w:t>
      </w:r>
      <w:r>
        <w:rPr>
          <w:rFonts w:hint="eastAsia"/>
        </w:rPr>
        <w:t>、</w:t>
      </w:r>
      <w:r>
        <w:t>查看文档属性</w:t>
      </w:r>
      <w:r>
        <w:rPr>
          <w:rFonts w:hint="eastAsia"/>
        </w:rPr>
        <w:t xml:space="preserve">、查看权限信息、管理文件历史版本 </w:t>
      </w:r>
      <w:r>
        <w:t>等功能</w:t>
      </w:r>
      <w:r>
        <w:rPr>
          <w:rFonts w:hint="eastAsia"/>
        </w:rPr>
        <w:t>。</w:t>
      </w:r>
    </w:p>
    <w:p w14:paraId="5DAF3819" w14:textId="77777777" w:rsidR="00F4149E" w:rsidRDefault="00CA028C">
      <w:pPr>
        <w:pStyle w:val="3"/>
      </w:pPr>
      <w:bookmarkStart w:id="15" w:name="_Toc534879852"/>
      <w:r>
        <w:rPr>
          <w:rFonts w:hint="eastAsia"/>
        </w:rPr>
        <w:t>2.1.1 同步文档</w:t>
      </w:r>
      <w:bookmarkEnd w:id="15"/>
    </w:p>
    <w:p w14:paraId="260808C0" w14:textId="73E32306" w:rsidR="00F4149E" w:rsidRDefault="00B749E4">
      <w:pPr>
        <w:spacing w:after="156"/>
        <w:ind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云盘</w:t>
      </w:r>
      <w:r w:rsidR="00CA028C">
        <w:t>中的文档</w:t>
      </w:r>
      <w:r w:rsidR="00CA028C">
        <w:rPr>
          <w:rFonts w:hint="eastAsia"/>
        </w:rPr>
        <w:t>有4</w:t>
      </w:r>
      <w:r w:rsidR="00CA028C">
        <w:t>种状态，您可以通过文件图标来辨别文档状态</w:t>
      </w:r>
      <w:r w:rsidR="00CA028C">
        <w:rPr>
          <w:rFonts w:hint="eastAsia"/>
        </w:rPr>
        <w:t>。</w:t>
      </w:r>
    </w:p>
    <w:p w14:paraId="1D447648" w14:textId="77777777" w:rsidR="00F4149E" w:rsidRDefault="00CA028C">
      <w:pPr>
        <w:pStyle w:val="32"/>
        <w:numPr>
          <w:ilvl w:val="0"/>
          <w:numId w:val="6"/>
        </w:numPr>
        <w:spacing w:after="156"/>
        <w:ind w:firstLineChars="0"/>
      </w:pPr>
      <w:r>
        <w:rPr>
          <w:noProof/>
        </w:rPr>
        <w:drawing>
          <wp:anchor distT="0" distB="0" distL="114300" distR="114300" simplePos="0" relativeHeight="251640832" behindDoc="0" locked="0" layoutInCell="1" allowOverlap="1" wp14:anchorId="6BFE0EBA" wp14:editId="0C87E9F0">
            <wp:simplePos x="0" y="0"/>
            <wp:positionH relativeFrom="column">
              <wp:posOffset>1785620</wp:posOffset>
            </wp:positionH>
            <wp:positionV relativeFrom="paragraph">
              <wp:posOffset>283845</wp:posOffset>
            </wp:positionV>
            <wp:extent cx="247650" cy="247650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文件或文件夹在</w:t>
      </w:r>
      <w:r>
        <w:t>云端，</w:t>
      </w:r>
      <w:r>
        <w:rPr>
          <w:rFonts w:hint="eastAsia"/>
        </w:rPr>
        <w:t>未</w:t>
      </w:r>
      <w:r>
        <w:t>缓存到本地时，</w:t>
      </w:r>
      <w:r>
        <w:rPr>
          <w:rFonts w:hint="eastAsia"/>
        </w:rPr>
        <w:t>则处于未缓存状态，文件或文件夹左下角将标有未缓存图标：</w:t>
      </w:r>
    </w:p>
    <w:p w14:paraId="667A7B66" w14:textId="77777777" w:rsidR="00F4149E" w:rsidRDefault="00CA028C">
      <w:pPr>
        <w:pStyle w:val="32"/>
        <w:numPr>
          <w:ilvl w:val="0"/>
          <w:numId w:val="6"/>
        </w:numPr>
        <w:spacing w:after="156"/>
        <w:ind w:firstLineChars="0"/>
      </w:pPr>
      <w:r>
        <w:rPr>
          <w:noProof/>
        </w:rPr>
        <w:drawing>
          <wp:anchor distT="0" distB="0" distL="114300" distR="114300" simplePos="0" relativeHeight="251643904" behindDoc="0" locked="0" layoutInCell="1" allowOverlap="1" wp14:anchorId="5526531C" wp14:editId="3A4F387B">
            <wp:simplePos x="0" y="0"/>
            <wp:positionH relativeFrom="column">
              <wp:posOffset>1574165</wp:posOffset>
            </wp:positionH>
            <wp:positionV relativeFrom="paragraph">
              <wp:posOffset>276225</wp:posOffset>
            </wp:positionV>
            <wp:extent cx="247650" cy="247650"/>
            <wp:effectExtent l="0" t="0" r="0" b="0"/>
            <wp:wrapSquare wrapText="bothSides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文件或文件夹</w:t>
      </w:r>
      <w:r>
        <w:t>正在上传</w:t>
      </w:r>
      <w:r>
        <w:rPr>
          <w:rFonts w:hint="eastAsia"/>
        </w:rPr>
        <w:t>或</w:t>
      </w:r>
      <w:r>
        <w:t>下载，</w:t>
      </w:r>
      <w:r>
        <w:rPr>
          <w:rFonts w:hint="eastAsia"/>
        </w:rPr>
        <w:t>则处于正在同步的状态，文件或文件夹左下角标有正在同步</w:t>
      </w:r>
      <w:r>
        <w:t>图标</w:t>
      </w:r>
      <w:r>
        <w:rPr>
          <w:rFonts w:hint="eastAsia"/>
        </w:rPr>
        <w:t>：</w:t>
      </w:r>
    </w:p>
    <w:p w14:paraId="03DCF0B1" w14:textId="77777777" w:rsidR="00F4149E" w:rsidRDefault="00CA028C">
      <w:pPr>
        <w:pStyle w:val="32"/>
        <w:numPr>
          <w:ilvl w:val="0"/>
          <w:numId w:val="6"/>
        </w:numPr>
        <w:spacing w:after="156"/>
        <w:ind w:firstLineChars="0"/>
      </w:pPr>
      <w:r>
        <w:rPr>
          <w:noProof/>
        </w:rPr>
        <w:lastRenderedPageBreak/>
        <w:drawing>
          <wp:anchor distT="0" distB="0" distL="114300" distR="114300" simplePos="0" relativeHeight="251644928" behindDoc="0" locked="0" layoutInCell="1" allowOverlap="1" wp14:anchorId="0C36A253" wp14:editId="26FE0340">
            <wp:simplePos x="0" y="0"/>
            <wp:positionH relativeFrom="column">
              <wp:posOffset>1159510</wp:posOffset>
            </wp:positionH>
            <wp:positionV relativeFrom="paragraph">
              <wp:posOffset>266065</wp:posOffset>
            </wp:positionV>
            <wp:extent cx="247650" cy="247650"/>
            <wp:effectExtent l="0" t="0" r="0" b="0"/>
            <wp:wrapSquare wrapText="bothSides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文件或文件夹</w:t>
      </w:r>
      <w:r>
        <w:t>已</w:t>
      </w:r>
      <w:r>
        <w:rPr>
          <w:rFonts w:hint="eastAsia"/>
        </w:rPr>
        <w:t>下载</w:t>
      </w:r>
      <w:r>
        <w:t>到本地，</w:t>
      </w:r>
      <w:r>
        <w:rPr>
          <w:rFonts w:hint="eastAsia"/>
        </w:rPr>
        <w:t>则处于已同步状态，文件或文件夹左下角标有同步完成</w:t>
      </w:r>
      <w:r>
        <w:t>图标</w:t>
      </w:r>
      <w:r>
        <w:rPr>
          <w:rFonts w:hint="eastAsia"/>
        </w:rPr>
        <w:t>：</w:t>
      </w:r>
    </w:p>
    <w:p w14:paraId="4E0A7AB6" w14:textId="77777777" w:rsidR="00F4149E" w:rsidRDefault="00CA028C">
      <w:pPr>
        <w:pStyle w:val="32"/>
        <w:numPr>
          <w:ilvl w:val="0"/>
          <w:numId w:val="6"/>
        </w:numPr>
        <w:spacing w:after="156"/>
        <w:ind w:firstLineChars="0"/>
      </w:pPr>
      <w:r>
        <w:rPr>
          <w:noProof/>
        </w:rPr>
        <w:drawing>
          <wp:anchor distT="0" distB="0" distL="114300" distR="114300" simplePos="0" relativeHeight="251645952" behindDoc="0" locked="0" layoutInCell="1" allowOverlap="1" wp14:anchorId="79CF7175" wp14:editId="26409316">
            <wp:simplePos x="0" y="0"/>
            <wp:positionH relativeFrom="column">
              <wp:posOffset>1155065</wp:posOffset>
            </wp:positionH>
            <wp:positionV relativeFrom="paragraph">
              <wp:posOffset>303530</wp:posOffset>
            </wp:positionV>
            <wp:extent cx="152400" cy="200025"/>
            <wp:effectExtent l="0" t="0" r="0" b="0"/>
            <wp:wrapSquare wrapText="bothSides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文件</w:t>
      </w:r>
      <w:r>
        <w:rPr>
          <w:rFonts w:hint="eastAsia"/>
        </w:rPr>
        <w:t>已被具有</w:t>
      </w:r>
      <w:r>
        <w:t>修改</w:t>
      </w:r>
      <w:r>
        <w:rPr>
          <w:rFonts w:hint="eastAsia"/>
        </w:rPr>
        <w:t>权限</w:t>
      </w:r>
      <w:r>
        <w:t>的</w:t>
      </w:r>
      <w:r>
        <w:rPr>
          <w:rFonts w:hint="eastAsia"/>
        </w:rPr>
        <w:t>其他</w:t>
      </w:r>
      <w:r>
        <w:t>用户打开</w:t>
      </w:r>
      <w:r>
        <w:rPr>
          <w:rFonts w:hint="eastAsia"/>
        </w:rPr>
        <w:t>，则处于锁定状态，文件左下角将标有锁定</w:t>
      </w:r>
      <w:r>
        <w:t>图标</w:t>
      </w:r>
      <w:r>
        <w:rPr>
          <w:rFonts w:hint="eastAsia"/>
        </w:rPr>
        <w:t>为：</w:t>
      </w:r>
    </w:p>
    <w:p w14:paraId="03126BBE" w14:textId="462B2BE8" w:rsidR="00F4149E" w:rsidRDefault="00CA028C">
      <w:pPr>
        <w:spacing w:after="156"/>
        <w:ind w:firstLineChars="0" w:firstLine="420"/>
        <w:rPr>
          <w:b/>
        </w:rPr>
      </w:pPr>
      <w:r>
        <w:rPr>
          <w:rFonts w:hint="eastAsia"/>
        </w:rPr>
        <w:t>如果已缓存到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本地的文件或文件夹发生变化， 这些变化都会被实时同步到云端。</w:t>
      </w:r>
    </w:p>
    <w:p w14:paraId="74BC0068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上传文档</w:t>
      </w:r>
    </w:p>
    <w:p w14:paraId="6B689250" w14:textId="69B3603C" w:rsidR="00F4149E" w:rsidRPr="00EB40F6" w:rsidRDefault="00B749E4" w:rsidP="001A2F24">
      <w:pPr>
        <w:spacing w:after="156"/>
        <w:ind w:firstLineChars="0"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A47511" w:rsidRPr="00EB40F6">
        <w:rPr>
          <w:rFonts w:hint="eastAsia"/>
        </w:rPr>
        <w:t>支持</w:t>
      </w:r>
      <w:proofErr w:type="gramEnd"/>
      <w:r w:rsidR="00A47511" w:rsidRPr="00EB40F6">
        <w:rPr>
          <w:rFonts w:hint="eastAsia"/>
        </w:rPr>
        <w:t>用户通过新建、拖拽及</w:t>
      </w:r>
      <w:r w:rsidR="00A47511" w:rsidRPr="00EB40F6">
        <w:t>指定</w:t>
      </w:r>
      <w:r w:rsidR="001A2F24" w:rsidRPr="00EB40F6">
        <w:rPr>
          <w:rFonts w:hint="eastAsia"/>
        </w:rPr>
        <w:t>目录</w:t>
      </w:r>
      <w:r w:rsidR="001A2F24" w:rsidRPr="00EB40F6">
        <w:t>上传的</w:t>
      </w:r>
      <w:r w:rsidR="001A2F24" w:rsidRPr="00EB40F6">
        <w:rPr>
          <w:rFonts w:hint="eastAsia"/>
        </w:rPr>
        <w:t>方式</w:t>
      </w:r>
      <w:r w:rsidR="001A2F24" w:rsidRPr="00EB40F6">
        <w:t>上传</w:t>
      </w:r>
      <w:r w:rsidR="001A2F24" w:rsidRPr="00EB40F6">
        <w:rPr>
          <w:rFonts w:hint="eastAsia"/>
        </w:rPr>
        <w:t>文档。用户在</w:t>
      </w: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1A2F24" w:rsidRPr="00EB40F6">
        <w:t>新建的</w:t>
      </w:r>
      <w:r w:rsidR="001A2F24" w:rsidRPr="00EB40F6">
        <w:rPr>
          <w:rFonts w:hint="eastAsia"/>
        </w:rPr>
        <w:t>文件和</w:t>
      </w:r>
      <w:r w:rsidR="00CA028C" w:rsidRPr="00EB40F6">
        <w:rPr>
          <w:rFonts w:hint="eastAsia"/>
        </w:rPr>
        <w:t>文件夹</w:t>
      </w:r>
      <w:r w:rsidR="00474498" w:rsidRPr="00EB40F6">
        <w:rPr>
          <w:rFonts w:hint="eastAsia"/>
        </w:rPr>
        <w:t>将会</w:t>
      </w:r>
      <w:r w:rsidR="001A2F24" w:rsidRPr="00EB40F6">
        <w:rPr>
          <w:rFonts w:hint="eastAsia"/>
        </w:rPr>
        <w:t>在客户端</w:t>
      </w:r>
      <w:r w:rsidR="001A2F24" w:rsidRPr="00EB40F6">
        <w:t>在线时</w:t>
      </w:r>
      <w:r w:rsidR="001A2F24" w:rsidRPr="00EB40F6">
        <w:rPr>
          <w:rFonts w:hint="eastAsia"/>
        </w:rPr>
        <w:t>，</w:t>
      </w:r>
      <w:r w:rsidR="00474498" w:rsidRPr="00EB40F6">
        <w:t>自动同步到</w:t>
      </w:r>
      <w:r w:rsidR="00474498" w:rsidRPr="00EB40F6">
        <w:rPr>
          <w:rFonts w:hint="eastAsia"/>
        </w:rPr>
        <w:t>云端</w:t>
      </w:r>
      <w:r w:rsidR="001A2F24" w:rsidRPr="00EB40F6">
        <w:rPr>
          <w:rFonts w:hint="eastAsia"/>
        </w:rPr>
        <w:t>。</w:t>
      </w:r>
      <w:r w:rsidR="001A2F24" w:rsidRPr="00EB40F6">
        <w:t>在客户端</w:t>
      </w:r>
      <w:r w:rsidR="001A2F24" w:rsidRPr="00EB40F6">
        <w:rPr>
          <w:rFonts w:hint="eastAsia"/>
        </w:rPr>
        <w:t>在线</w:t>
      </w:r>
      <w:r w:rsidR="001A2F24" w:rsidRPr="00EB40F6">
        <w:t>时，</w:t>
      </w:r>
      <w:r w:rsidR="001A2F24" w:rsidRPr="00EB40F6">
        <w:rPr>
          <w:rFonts w:hint="eastAsia"/>
        </w:rPr>
        <w:t>用户可以</w:t>
      </w:r>
      <w:r w:rsidR="001A2F24" w:rsidRPr="00EB40F6">
        <w:t>将</w:t>
      </w:r>
      <w:r w:rsidR="00CA028C" w:rsidRPr="00EB40F6">
        <w:rPr>
          <w:rFonts w:hint="eastAsia"/>
        </w:rPr>
        <w:t>多个文件或文件夹</w:t>
      </w:r>
      <w:r w:rsidR="001A2F24" w:rsidRPr="00EB40F6">
        <w:rPr>
          <w:rFonts w:hint="eastAsia"/>
        </w:rPr>
        <w:t>拖拽</w:t>
      </w:r>
      <w:r w:rsidR="00CA028C" w:rsidRPr="00EB40F6">
        <w:rPr>
          <w:rFonts w:hint="eastAsia"/>
        </w:rPr>
        <w:t>上传到</w:t>
      </w: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1A2F24" w:rsidRPr="00EB40F6">
        <w:rPr>
          <w:rFonts w:hint="eastAsia"/>
        </w:rPr>
        <w:t>；也可以</w:t>
      </w:r>
      <w:r w:rsidR="001A2F24" w:rsidRPr="00EB40F6">
        <w:t>指定本地目录，使其一次性复制上传到</w:t>
      </w: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1A2F24" w:rsidRPr="00EB40F6">
        <w:rPr>
          <w:rFonts w:hint="eastAsia"/>
        </w:rPr>
        <w:t>。</w:t>
      </w:r>
    </w:p>
    <w:p w14:paraId="25C1F3A3" w14:textId="5F5F7B32" w:rsidR="00F4149E" w:rsidRDefault="006B7AD9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6D060FFE" wp14:editId="7FA33592">
            <wp:extent cx="5278120" cy="2794000"/>
            <wp:effectExtent l="0" t="0" r="0" b="635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C6F56" w14:textId="0C7E2239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38536D">
        <w:rPr>
          <w:rFonts w:hint="eastAsia"/>
          <w:sz w:val="16"/>
          <w:szCs w:val="16"/>
        </w:rPr>
        <w:t>2</w:t>
      </w:r>
      <w:r w:rsidR="0038536D">
        <w:rPr>
          <w:sz w:val="16"/>
          <w:szCs w:val="16"/>
        </w:rPr>
        <w:t>-</w:t>
      </w:r>
      <w:r>
        <w:rPr>
          <w:rFonts w:hint="eastAsia"/>
          <w:sz w:val="16"/>
          <w:szCs w:val="16"/>
        </w:rPr>
        <w:t>2 上传文档</w:t>
      </w:r>
    </w:p>
    <w:p w14:paraId="1E37F5C9" w14:textId="2475FC81" w:rsidR="00F4149E" w:rsidRDefault="00C116CE">
      <w:pPr>
        <w:spacing w:after="156" w:line="240" w:lineRule="auto"/>
        <w:ind w:firstLineChars="0" w:firstLine="0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1C2765E" wp14:editId="642CC45C">
                <wp:simplePos x="0" y="0"/>
                <wp:positionH relativeFrom="column">
                  <wp:posOffset>1045210</wp:posOffset>
                </wp:positionH>
                <wp:positionV relativeFrom="paragraph">
                  <wp:posOffset>490855</wp:posOffset>
                </wp:positionV>
                <wp:extent cx="417195" cy="285115"/>
                <wp:effectExtent l="0" t="0" r="0" b="0"/>
                <wp:wrapNone/>
                <wp:docPr id="16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7195" cy="285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4528D2" w14:textId="045D2685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bookmarkStart w:id="16" w:name="_Hlk504568154"/>
                            <w:bookmarkEnd w:id="1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1C2765E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82.3pt;margin-top:38.65pt;width:32.85pt;height:22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" filled="f" stroked="f" strokeweight=".5pt">
                <v:path arrowok="t"/>
                <v:textbox>
                  <w:txbxContent>
                    <w:p w14:paraId="344528D2" w14:textId="045D2685" w:rsidR="00EE721F" w:rsidRDefault="00EE721F">
                      <w:pPr>
                        <w:spacing w:after="156"/>
                        <w:ind w:firstLineChars="0" w:firstLine="0"/>
                      </w:pPr>
                      <w:bookmarkStart w:id="19" w:name="_Hlk504568154"/>
                      <w:bookmarkEnd w:id="19"/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  <w:b/>
          <w:sz w:val="20"/>
          <w:szCs w:val="20"/>
        </w:rPr>
        <w:t>触发下载</w:t>
      </w:r>
    </w:p>
    <w:p w14:paraId="63DCD4B1" w14:textId="45BC9999" w:rsidR="00F4149E" w:rsidRDefault="00CA028C">
      <w:pPr>
        <w:spacing w:after="156"/>
        <w:ind w:firstLineChars="0" w:firstLine="420"/>
      </w:pPr>
      <w:r>
        <w:rPr>
          <w:rFonts w:hint="eastAsia"/>
        </w:rPr>
        <w:t xml:space="preserve">对于所有带有 </w:t>
      </w:r>
      <w:r w:rsidR="00AB1069">
        <w:rPr>
          <w:noProof/>
        </w:rPr>
        <w:drawing>
          <wp:inline distT="0" distB="0" distL="0" distR="0" wp14:anchorId="5B27E464" wp14:editId="2471AA18">
            <wp:extent cx="190500" cy="190500"/>
            <wp:effectExtent l="0" t="0" r="0" b="0"/>
            <wp:docPr id="97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未缓存图标的文件，您都可通过本地触发点击，将其下载到本地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。</w:t>
      </w:r>
      <w:r w:rsidR="00157362">
        <w:rPr>
          <w:rFonts w:hint="eastAsia"/>
        </w:rPr>
        <w:t>包括</w:t>
      </w:r>
      <w:r w:rsidR="00157362">
        <w:t>：</w:t>
      </w:r>
      <w:r w:rsidR="00157362">
        <w:rPr>
          <w:rFonts w:hint="eastAsia"/>
        </w:rPr>
        <w:t xml:space="preserve"> 双</w:t>
      </w:r>
      <w:r w:rsidR="00157362" w:rsidRPr="001A2F24">
        <w:rPr>
          <w:rFonts w:hint="eastAsia"/>
        </w:rPr>
        <w:t>击、</w:t>
      </w:r>
      <w:r w:rsidR="00157362" w:rsidRPr="001A2F24">
        <w:t>复制、移动、拖拽，或由第三方软件打开。</w:t>
      </w:r>
      <w:r w:rsidRPr="001A2F24">
        <w:rPr>
          <w:rFonts w:hint="eastAsia"/>
        </w:rPr>
        <w:t>同时，您也可通过点击</w:t>
      </w:r>
      <w:proofErr w:type="gramStart"/>
      <w:r w:rsidRPr="001A2F24">
        <w:rPr>
          <w:rFonts w:hint="eastAsia"/>
        </w:rPr>
        <w:t>侧边栏【立即下载】</w:t>
      </w:r>
      <w:proofErr w:type="gramEnd"/>
      <w:r w:rsidRPr="001A2F24">
        <w:rPr>
          <w:rFonts w:hint="eastAsia"/>
        </w:rPr>
        <w:t>按钮，将其下载到本地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Pr="001A2F24">
        <w:rPr>
          <w:rFonts w:hint="eastAsia"/>
        </w:rPr>
        <w:t>。</w:t>
      </w:r>
      <w:r w:rsidR="00A32CC4" w:rsidRPr="001A2F24">
        <w:rPr>
          <w:rFonts w:hint="eastAsia"/>
        </w:rPr>
        <w:t>下载</w:t>
      </w:r>
      <w:r w:rsidR="00A32CC4" w:rsidRPr="001A2F24">
        <w:t>文件夹时，</w:t>
      </w:r>
      <w:r w:rsidR="00A32CC4" w:rsidRPr="001A2F24">
        <w:rPr>
          <w:rFonts w:hint="eastAsia"/>
        </w:rPr>
        <w:t>该</w:t>
      </w:r>
      <w:r w:rsidR="00A32CC4" w:rsidRPr="001A2F24">
        <w:t>文件夹中的所有文件</w:t>
      </w:r>
      <w:r w:rsidR="00A32CC4" w:rsidRPr="001A2F24">
        <w:rPr>
          <w:rFonts w:hint="eastAsia"/>
        </w:rPr>
        <w:t>或</w:t>
      </w:r>
      <w:r w:rsidR="00A32CC4" w:rsidRPr="001A2F24">
        <w:t>文件夹都会被下载</w:t>
      </w:r>
      <w:r w:rsidR="00A32CC4" w:rsidRPr="001A2F24">
        <w:rPr>
          <w:rFonts w:hint="eastAsia"/>
        </w:rPr>
        <w:t>。</w:t>
      </w:r>
    </w:p>
    <w:p w14:paraId="29D87EBE" w14:textId="6209D627" w:rsidR="00F4149E" w:rsidRDefault="002546DD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 wp14:anchorId="2E697242" wp14:editId="6892CB66">
            <wp:extent cx="5278120" cy="2716530"/>
            <wp:effectExtent l="0" t="0" r="0" b="762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2FCD6" w14:textId="66C2E1FE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图2</w:t>
      </w:r>
      <w:r w:rsidR="0038536D">
        <w:rPr>
          <w:sz w:val="16"/>
          <w:szCs w:val="16"/>
        </w:rPr>
        <w:t>-3</w:t>
      </w:r>
      <w:r>
        <w:rPr>
          <w:rFonts w:hint="eastAsia"/>
          <w:sz w:val="16"/>
          <w:szCs w:val="16"/>
        </w:rPr>
        <w:t xml:space="preserve"> 文档同步</w:t>
      </w:r>
    </w:p>
    <w:p w14:paraId="492A9853" w14:textId="77777777" w:rsidR="00F4149E" w:rsidRDefault="00CA028C">
      <w:pPr>
        <w:pStyle w:val="3"/>
      </w:pPr>
      <w:bookmarkStart w:id="17" w:name="_Toc534879853"/>
      <w:r>
        <w:rPr>
          <w:rFonts w:hint="eastAsia"/>
        </w:rPr>
        <w:t>2.1.2 分享文档</w:t>
      </w:r>
      <w:bookmarkEnd w:id="17"/>
    </w:p>
    <w:p w14:paraId="0222884A" w14:textId="6E670D9B" w:rsidR="00F4149E" w:rsidRDefault="00B749E4">
      <w:pPr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提供</w:t>
      </w:r>
      <w:proofErr w:type="gramEnd"/>
      <w:r w:rsidR="00CA028C">
        <w:rPr>
          <w:rFonts w:hint="eastAsia"/>
        </w:rPr>
        <w:t>三种共享模式，即权限配置、链接共享、发现共享，支持文档所有者快速灵活的将文档共享给其他人。</w:t>
      </w:r>
    </w:p>
    <w:p w14:paraId="01D33416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权限配置</w:t>
      </w:r>
    </w:p>
    <w:p w14:paraId="1E81E220" w14:textId="2303953E" w:rsidR="00F4149E" w:rsidRDefault="00B749E4">
      <w:pPr>
        <w:spacing w:after="156"/>
        <w:ind w:firstLineChars="0"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支持</w:t>
      </w:r>
      <w:proofErr w:type="gramEnd"/>
      <w:r w:rsidR="00CA028C">
        <w:rPr>
          <w:rFonts w:hint="eastAsia"/>
        </w:rPr>
        <w:t>用户通过配置权限实现共享。权限配置，即在共享文档的过程中，限制共享对象对文档的操作。当您想共享某个文件或文件夹时，可点击</w:t>
      </w:r>
      <w:proofErr w:type="gramStart"/>
      <w:r w:rsidR="00CA028C">
        <w:rPr>
          <w:rFonts w:hint="eastAsia"/>
        </w:rPr>
        <w:t>侧边栏【权限配置】</w:t>
      </w:r>
      <w:proofErr w:type="gramEnd"/>
      <w:r w:rsidR="00CA028C">
        <w:rPr>
          <w:rFonts w:hint="eastAsia"/>
        </w:rPr>
        <w:t>按钮，</w:t>
      </w:r>
      <w:r w:rsidR="00077583">
        <w:rPr>
          <w:rFonts w:hint="eastAsia"/>
        </w:rPr>
        <w:t>为他人</w:t>
      </w:r>
      <w:r w:rsidR="00077583">
        <w:t>配置权限，</w:t>
      </w:r>
      <w:r w:rsidR="00CA028C">
        <w:rPr>
          <w:rFonts w:hint="eastAsia"/>
        </w:rPr>
        <w:t>实现文件或文件夹共享。目前，</w:t>
      </w: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支持</w:t>
      </w:r>
      <w:proofErr w:type="gramEnd"/>
      <w:r w:rsidR="00531C90">
        <w:rPr>
          <w:rFonts w:hint="eastAsia"/>
        </w:rPr>
        <w:t>九</w:t>
      </w:r>
      <w:r w:rsidR="00CA028C">
        <w:rPr>
          <w:rFonts w:hint="eastAsia"/>
        </w:rPr>
        <w:t>种细粒度的访问权限，限制共享对象对文档的操作。</w:t>
      </w:r>
    </w:p>
    <w:p w14:paraId="77CC9D97" w14:textId="6ECEA359" w:rsidR="00F4149E" w:rsidRDefault="00772A40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085D7855" wp14:editId="1278E51F">
            <wp:extent cx="5278120" cy="2577465"/>
            <wp:effectExtent l="0" t="0" r="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69659" w14:textId="1C8041F4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38536D">
        <w:rPr>
          <w:sz w:val="16"/>
          <w:szCs w:val="16"/>
        </w:rPr>
        <w:t>2-4</w:t>
      </w:r>
      <w:r>
        <w:rPr>
          <w:rFonts w:hint="eastAsia"/>
          <w:sz w:val="16"/>
          <w:szCs w:val="16"/>
        </w:rPr>
        <w:t xml:space="preserve"> 权限配置</w:t>
      </w:r>
    </w:p>
    <w:p w14:paraId="0082D523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lastRenderedPageBreak/>
        <w:t>链接共享</w:t>
      </w:r>
    </w:p>
    <w:p w14:paraId="36375C7C" w14:textId="08016176" w:rsidR="00F4149E" w:rsidRDefault="00077583">
      <w:pPr>
        <w:spacing w:after="156"/>
        <w:ind w:firstLineChars="0" w:firstLine="420"/>
      </w:pPr>
      <w:r>
        <w:rPr>
          <w:rFonts w:hint="eastAsia"/>
        </w:rPr>
        <w:t>点击</w:t>
      </w:r>
      <w:proofErr w:type="gramStart"/>
      <w:r>
        <w:rPr>
          <w:rFonts w:hint="eastAsia"/>
        </w:rPr>
        <w:t>侧边栏【访问链接】</w:t>
      </w:r>
      <w:proofErr w:type="gramEnd"/>
      <w:r>
        <w:rPr>
          <w:rFonts w:hint="eastAsia"/>
        </w:rPr>
        <w:t>按钮，您可以</w:t>
      </w:r>
      <w:r>
        <w:t>通过</w:t>
      </w:r>
      <w:r>
        <w:rPr>
          <w:rFonts w:hint="eastAsia"/>
        </w:rPr>
        <w:t>内外链的</w:t>
      </w:r>
      <w:r>
        <w:t>方式，</w:t>
      </w:r>
      <w:r>
        <w:rPr>
          <w:rFonts w:hint="eastAsia"/>
        </w:rPr>
        <w:t>分享</w:t>
      </w:r>
      <w:r w:rsidR="00CA028C">
        <w:rPr>
          <w:rFonts w:hint="eastAsia"/>
        </w:rPr>
        <w:t>文件或文件夹。内链接分享即发送文件或文件夹在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 w:rsidR="00CA028C">
        <w:rPr>
          <w:rFonts w:hint="eastAsia"/>
        </w:rPr>
        <w:t>中</w:t>
      </w:r>
      <w:proofErr w:type="gramEnd"/>
      <w:r w:rsidR="00CA028C">
        <w:rPr>
          <w:rFonts w:hint="eastAsia"/>
        </w:rPr>
        <w:t>的路径，外链接分享即发送文件或文件夹的链接。</w:t>
      </w:r>
    </w:p>
    <w:p w14:paraId="620BF90A" w14:textId="29DAE8BA" w:rsidR="007B6772" w:rsidRPr="007B6772" w:rsidRDefault="007B6772" w:rsidP="007B6772">
      <w:pPr>
        <w:spacing w:after="156"/>
        <w:ind w:firstLineChars="0" w:firstLine="420"/>
      </w:pPr>
      <w:r>
        <w:rPr>
          <w:rFonts w:hint="eastAsia"/>
        </w:rPr>
        <w:t>当您想给内部人员分享文件或文件夹时，您可通过发送</w:t>
      </w:r>
      <w:proofErr w:type="gramStart"/>
      <w:r>
        <w:rPr>
          <w:rFonts w:hint="eastAsia"/>
        </w:rPr>
        <w:t>文件内链地址</w:t>
      </w:r>
      <w:proofErr w:type="gramEnd"/>
      <w:r>
        <w:rPr>
          <w:rFonts w:hint="eastAsia"/>
        </w:rPr>
        <w:t>，实现分享。</w:t>
      </w:r>
    </w:p>
    <w:p w14:paraId="04E3C071" w14:textId="78DE1FDD" w:rsidR="00F4149E" w:rsidRDefault="00BA194F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7C794D54" wp14:editId="39A2ECEF">
            <wp:extent cx="5278120" cy="2553970"/>
            <wp:effectExtent l="0" t="0" r="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A6141" w14:textId="24323C6F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38536D">
        <w:rPr>
          <w:sz w:val="16"/>
          <w:szCs w:val="16"/>
        </w:rPr>
        <w:t>2-5</w:t>
      </w:r>
      <w:r>
        <w:rPr>
          <w:rFonts w:hint="eastAsia"/>
          <w:sz w:val="16"/>
          <w:szCs w:val="16"/>
        </w:rPr>
        <w:t xml:space="preserve"> </w:t>
      </w:r>
      <w:proofErr w:type="gramStart"/>
      <w:r w:rsidR="00BA194F">
        <w:rPr>
          <w:rFonts w:hint="eastAsia"/>
          <w:sz w:val="16"/>
          <w:szCs w:val="16"/>
        </w:rPr>
        <w:t>内链</w:t>
      </w:r>
      <w:r>
        <w:rPr>
          <w:rFonts w:hint="eastAsia"/>
          <w:sz w:val="16"/>
          <w:szCs w:val="16"/>
        </w:rPr>
        <w:t>分享</w:t>
      </w:r>
      <w:proofErr w:type="gramEnd"/>
    </w:p>
    <w:p w14:paraId="5A958BBA" w14:textId="40177F91" w:rsidR="00F4149E" w:rsidRDefault="00CA028C">
      <w:pPr>
        <w:spacing w:after="156"/>
        <w:ind w:firstLineChars="0" w:firstLine="420"/>
      </w:pPr>
      <w:r w:rsidRPr="00AB500F">
        <w:rPr>
          <w:rFonts w:hint="eastAsia"/>
        </w:rPr>
        <w:t>当您想给外部人员分享文件或文件夹时，可通过</w:t>
      </w:r>
      <w:r w:rsidR="007B6772">
        <w:rPr>
          <w:rFonts w:hint="eastAsia"/>
        </w:rPr>
        <w:t>【访问链接】-【外链接共享】-【开启链接】</w:t>
      </w:r>
      <w:r w:rsidRPr="00AB500F">
        <w:rPr>
          <w:rFonts w:hint="eastAsia"/>
        </w:rPr>
        <w:t>发送外链接</w:t>
      </w:r>
      <w:r w:rsidRPr="00AB500F">
        <w:t>地址</w:t>
      </w:r>
      <w:r w:rsidRPr="00AB500F">
        <w:rPr>
          <w:rFonts w:hint="eastAsia"/>
        </w:rPr>
        <w:t>，实现跨组织部门共享协作。同时，您也可设置外链接分享的</w:t>
      </w:r>
      <w:r w:rsidR="007B6772">
        <w:rPr>
          <w:rFonts w:hint="eastAsia"/>
        </w:rPr>
        <w:t>【</w:t>
      </w:r>
      <w:r w:rsidRPr="00AB500F">
        <w:rPr>
          <w:rFonts w:hint="eastAsia"/>
        </w:rPr>
        <w:t>访问密码】【访问期限】【访问权限】及</w:t>
      </w:r>
      <w:r w:rsidRPr="00AB500F">
        <w:t>【</w:t>
      </w:r>
      <w:r w:rsidRPr="00AB500F">
        <w:rPr>
          <w:rFonts w:hint="eastAsia"/>
        </w:rPr>
        <w:t>访问</w:t>
      </w:r>
      <w:r w:rsidRPr="00AB500F">
        <w:t>次数】</w:t>
      </w:r>
      <w:r w:rsidR="00AB500F">
        <w:rPr>
          <w:rFonts w:hint="eastAsia"/>
        </w:rPr>
        <w:t>，访问者可根据访问密码在线访问、</w:t>
      </w:r>
      <w:r w:rsidRPr="00AB500F">
        <w:rPr>
          <w:rFonts w:hint="eastAsia"/>
        </w:rPr>
        <w:t>下载</w:t>
      </w:r>
      <w:r w:rsidR="00AB500F">
        <w:rPr>
          <w:rFonts w:hint="eastAsia"/>
        </w:rPr>
        <w:t>或</w:t>
      </w:r>
      <w:r w:rsidR="00AB500F">
        <w:t>上传</w:t>
      </w:r>
      <w:r w:rsidRPr="00AB500F">
        <w:rPr>
          <w:rFonts w:hint="eastAsia"/>
        </w:rPr>
        <w:t>共享内容，访问期限到期后，链接将自动失效，</w:t>
      </w:r>
      <w:proofErr w:type="gramStart"/>
      <w:r w:rsidRPr="00AB500F">
        <w:rPr>
          <w:rFonts w:hint="eastAsia"/>
        </w:rPr>
        <w:t>若访问</w:t>
      </w:r>
      <w:proofErr w:type="gramEnd"/>
      <w:r w:rsidRPr="00AB500F">
        <w:rPr>
          <w:rFonts w:hint="eastAsia"/>
        </w:rPr>
        <w:t>者的访问次数超过限定的</w:t>
      </w:r>
      <w:proofErr w:type="gramStart"/>
      <w:r w:rsidRPr="00AB500F">
        <w:rPr>
          <w:rFonts w:hint="eastAsia"/>
        </w:rPr>
        <w:t>外链打开</w:t>
      </w:r>
      <w:proofErr w:type="gramEnd"/>
      <w:r w:rsidRPr="00AB500F">
        <w:rPr>
          <w:rFonts w:hint="eastAsia"/>
        </w:rPr>
        <w:t>次数，共享文档将不能继续被访问。</w:t>
      </w:r>
    </w:p>
    <w:p w14:paraId="715BDE93" w14:textId="3D6F59AE" w:rsidR="00F4149E" w:rsidRDefault="004E5FDC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73D03B9A" wp14:editId="3E051C95">
            <wp:extent cx="5278120" cy="2553970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694CD" w14:textId="402B5A64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38536D">
        <w:rPr>
          <w:sz w:val="16"/>
          <w:szCs w:val="16"/>
        </w:rPr>
        <w:t>2-6</w:t>
      </w:r>
      <w:r>
        <w:rPr>
          <w:rFonts w:hint="eastAsia"/>
          <w:sz w:val="16"/>
          <w:szCs w:val="16"/>
        </w:rPr>
        <w:t xml:space="preserve"> </w:t>
      </w:r>
      <w:proofErr w:type="gramStart"/>
      <w:r w:rsidR="00A05576">
        <w:rPr>
          <w:rFonts w:hint="eastAsia"/>
          <w:sz w:val="16"/>
          <w:szCs w:val="16"/>
        </w:rPr>
        <w:t>外链</w:t>
      </w:r>
      <w:r>
        <w:rPr>
          <w:rFonts w:hint="eastAsia"/>
          <w:sz w:val="16"/>
          <w:szCs w:val="16"/>
        </w:rPr>
        <w:t>共享</w:t>
      </w:r>
      <w:proofErr w:type="gramEnd"/>
    </w:p>
    <w:p w14:paraId="1C376FCA" w14:textId="77777777" w:rsidR="00F4149E" w:rsidRDefault="00CA028C">
      <w:pPr>
        <w:pStyle w:val="3"/>
      </w:pPr>
      <w:bookmarkStart w:id="18" w:name="_2.1.3_团队协作"/>
      <w:bookmarkStart w:id="19" w:name="_Toc534879854"/>
      <w:bookmarkEnd w:id="18"/>
      <w:r>
        <w:rPr>
          <w:rFonts w:hint="eastAsia"/>
        </w:rPr>
        <w:lastRenderedPageBreak/>
        <w:t>2.1.3 团队协作</w:t>
      </w:r>
      <w:bookmarkEnd w:id="19"/>
    </w:p>
    <w:p w14:paraId="15C860D7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群组共享</w:t>
      </w:r>
    </w:p>
    <w:p w14:paraId="4337E462" w14:textId="0AEE1881" w:rsidR="00F4149E" w:rsidRDefault="00CA028C">
      <w:pPr>
        <w:spacing w:after="156"/>
        <w:ind w:firstLineChars="0" w:firstLine="420"/>
      </w:pPr>
      <w:r>
        <w:rPr>
          <w:rFonts w:hint="eastAsia"/>
        </w:rPr>
        <w:t>对于一些需要跨部门协作的项目，您可通过创建群组，实现跨部门间的文档灵活共享与协作。点击</w:t>
      </w:r>
      <w:proofErr w:type="gramStart"/>
      <w:r>
        <w:rPr>
          <w:rFonts w:hint="eastAsia"/>
        </w:rPr>
        <w:t>侧边栏【群组管理】</w:t>
      </w:r>
      <w:proofErr w:type="gramEnd"/>
      <w:r>
        <w:rPr>
          <w:rFonts w:hint="eastAsia"/>
        </w:rPr>
        <w:t>按钮，</w:t>
      </w:r>
      <w:r w:rsidR="009541CB">
        <w:rPr>
          <w:rFonts w:hint="eastAsia"/>
        </w:rPr>
        <w:t>便会跳转至</w:t>
      </w:r>
      <w:r w:rsidR="009541CB">
        <w:t>web</w:t>
      </w:r>
      <w:r w:rsidR="009541CB">
        <w:rPr>
          <w:rFonts w:hint="eastAsia"/>
        </w:rPr>
        <w:t>界面</w:t>
      </w:r>
      <w:r w:rsidR="00A85DCE">
        <w:rPr>
          <w:rFonts w:hint="eastAsia"/>
        </w:rPr>
        <w:t>，点击左上方【群组文档管理】，</w:t>
      </w:r>
      <w:r>
        <w:rPr>
          <w:rFonts w:hint="eastAsia"/>
        </w:rPr>
        <w:t>您便可新建群组文档。同时，</w:t>
      </w:r>
      <w:r w:rsidR="000633FF">
        <w:rPr>
          <w:rFonts w:hint="eastAsia"/>
        </w:rPr>
        <w:t>选中相应的群组文档，</w:t>
      </w:r>
      <w:r>
        <w:rPr>
          <w:rFonts w:hint="eastAsia"/>
        </w:rPr>
        <w:t>您也可为其他群组成员配置访问权限，使其能访问、操作</w:t>
      </w:r>
      <w:r>
        <w:t>、分享</w:t>
      </w:r>
      <w:r>
        <w:rPr>
          <w:rFonts w:hint="eastAsia"/>
        </w:rPr>
        <w:t>相关群组文档。</w:t>
      </w:r>
    </w:p>
    <w:p w14:paraId="524159FE" w14:textId="7609B93E" w:rsidR="00F4149E" w:rsidRDefault="00D87C6E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45AC6EC9" wp14:editId="2DDE2A9E">
            <wp:extent cx="5278120" cy="2775585"/>
            <wp:effectExtent l="0" t="0" r="0" b="5715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488F0" w14:textId="0B042A9E" w:rsidR="004B4D37" w:rsidRDefault="000633FF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39E3B7A1" wp14:editId="71C33086">
            <wp:extent cx="5278120" cy="3169920"/>
            <wp:effectExtent l="0" t="0" r="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64FAC" w14:textId="0EC5B5BB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38536D">
        <w:rPr>
          <w:rFonts w:hint="eastAsia"/>
          <w:sz w:val="16"/>
          <w:szCs w:val="16"/>
        </w:rPr>
        <w:t>2</w:t>
      </w:r>
      <w:r w:rsidR="0038536D">
        <w:rPr>
          <w:sz w:val="16"/>
          <w:szCs w:val="16"/>
        </w:rPr>
        <w:t>-7</w:t>
      </w:r>
      <w:r>
        <w:rPr>
          <w:rFonts w:hint="eastAsia"/>
          <w:sz w:val="16"/>
          <w:szCs w:val="16"/>
        </w:rPr>
        <w:t xml:space="preserve"> </w:t>
      </w:r>
      <w:r w:rsidR="001C11D3">
        <w:rPr>
          <w:rFonts w:hint="eastAsia"/>
          <w:sz w:val="16"/>
          <w:szCs w:val="16"/>
        </w:rPr>
        <w:t>创建群组</w:t>
      </w:r>
    </w:p>
    <w:p w14:paraId="2E8648A8" w14:textId="2147E827" w:rsidR="000633FF" w:rsidRPr="001C11D3" w:rsidRDefault="000633FF" w:rsidP="001C11D3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20EF9A58" wp14:editId="3A15C282">
            <wp:simplePos x="0" y="0"/>
            <wp:positionH relativeFrom="margin">
              <wp:align>right</wp:align>
            </wp:positionH>
            <wp:positionV relativeFrom="paragraph">
              <wp:posOffset>508</wp:posOffset>
            </wp:positionV>
            <wp:extent cx="5278120" cy="2574290"/>
            <wp:effectExtent l="0" t="0" r="0" b="0"/>
            <wp:wrapTight wrapText="bothSides">
              <wp:wrapPolygon edited="0">
                <wp:start x="0" y="0"/>
                <wp:lineTo x="0" y="21419"/>
                <wp:lineTo x="21517" y="21419"/>
                <wp:lineTo x="21517" y="0"/>
                <wp:lineTo x="0" y="0"/>
              </wp:wrapPolygon>
            </wp:wrapTight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sz w:val="16"/>
          <w:szCs w:val="16"/>
        </w:rPr>
        <w:t>图2</w:t>
      </w:r>
      <w:r>
        <w:rPr>
          <w:sz w:val="16"/>
          <w:szCs w:val="16"/>
        </w:rPr>
        <w:t>-8</w:t>
      </w:r>
      <w:r>
        <w:rPr>
          <w:rFonts w:hint="eastAsia"/>
          <w:sz w:val="16"/>
          <w:szCs w:val="16"/>
        </w:rPr>
        <w:t xml:space="preserve"> 群组管理</w:t>
      </w:r>
    </w:p>
    <w:p w14:paraId="48CB50A0" w14:textId="5A55F434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文档库共享</w:t>
      </w:r>
    </w:p>
    <w:p w14:paraId="3AE0ED7B" w14:textId="26F6E6E6" w:rsidR="00F4149E" w:rsidRDefault="00B749E4">
      <w:pPr>
        <w:spacing w:after="156"/>
        <w:ind w:firstLineChars="0"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支持</w:t>
      </w:r>
      <w:proofErr w:type="gramEnd"/>
      <w:r w:rsidR="00CA028C">
        <w:rPr>
          <w:rFonts w:hint="eastAsia"/>
        </w:rPr>
        <w:t>管理员在控制台为企业或部门创建文档库，并可指定文档库所有者管理文档库资料和配置访问权限。文档库的所有者可登录PC客户端，为其他用户配置访问权限。具有访问权限的用户，可操作</w:t>
      </w:r>
      <w:r w:rsidR="00CA028C">
        <w:t>、</w:t>
      </w:r>
      <w:r w:rsidR="00CA028C">
        <w:rPr>
          <w:rFonts w:hint="eastAsia"/>
        </w:rPr>
        <w:t>分享文档库资料，实现企业或部门间的共享协作。</w:t>
      </w:r>
    </w:p>
    <w:p w14:paraId="62035BFA" w14:textId="4532A884" w:rsidR="00F4149E" w:rsidRDefault="001C11D3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43779B1B" wp14:editId="6E11B61A">
            <wp:extent cx="5278120" cy="2759075"/>
            <wp:effectExtent l="0" t="0" r="0" b="3175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C6CEC" w14:textId="0F130252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1C11D3">
        <w:rPr>
          <w:sz w:val="16"/>
          <w:szCs w:val="16"/>
        </w:rPr>
        <w:t>2-9</w:t>
      </w:r>
      <w:r>
        <w:rPr>
          <w:rFonts w:hint="eastAsia"/>
          <w:sz w:val="16"/>
          <w:szCs w:val="16"/>
        </w:rPr>
        <w:t xml:space="preserve"> 文档库</w:t>
      </w:r>
      <w:r w:rsidR="001C11D3">
        <w:rPr>
          <w:rFonts w:hint="eastAsia"/>
          <w:sz w:val="16"/>
          <w:szCs w:val="16"/>
        </w:rPr>
        <w:t>管理</w:t>
      </w:r>
    </w:p>
    <w:p w14:paraId="4A1B712D" w14:textId="77777777" w:rsidR="00F4149E" w:rsidRDefault="00CA028C">
      <w:pPr>
        <w:pStyle w:val="2"/>
      </w:pPr>
      <w:bookmarkStart w:id="20" w:name="_Toc30054"/>
      <w:bookmarkStart w:id="21" w:name="_Toc534879855"/>
      <w:r>
        <w:rPr>
          <w:rFonts w:hint="eastAsia"/>
        </w:rPr>
        <w:t xml:space="preserve">2.2 </w:t>
      </w:r>
      <w:r>
        <w:rPr>
          <w:rFonts w:hint="eastAsia"/>
        </w:rPr>
        <w:t>网页访问</w:t>
      </w:r>
      <w:bookmarkEnd w:id="20"/>
      <w:bookmarkEnd w:id="21"/>
    </w:p>
    <w:p w14:paraId="19D1A437" w14:textId="01D92DD5" w:rsidR="00F4149E" w:rsidRDefault="00CA028C">
      <w:pPr>
        <w:spacing w:after="156"/>
        <w:ind w:firstLine="420"/>
      </w:pPr>
      <w:r>
        <w:rPr>
          <w:rFonts w:hint="eastAsia"/>
        </w:rPr>
        <w:t>在浏览器中，输入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服务器地址（如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.eisoo.com），即跳转到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网页登录页面。</w:t>
      </w:r>
    </w:p>
    <w:p w14:paraId="1A9595CB" w14:textId="77DEEF5B" w:rsidR="00F4149E" w:rsidRDefault="00CA028C">
      <w:pPr>
        <w:spacing w:after="156"/>
        <w:ind w:firstLine="420"/>
      </w:pPr>
      <w:r>
        <w:rPr>
          <w:rFonts w:hint="eastAsia"/>
        </w:rPr>
        <w:lastRenderedPageBreak/>
        <w:t>网页访问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时，您将看到和PC</w:t>
      </w:r>
      <w:proofErr w:type="gramStart"/>
      <w:r>
        <w:rPr>
          <w:rFonts w:hint="eastAsia"/>
        </w:rPr>
        <w:t>端一样</w:t>
      </w:r>
      <w:proofErr w:type="gramEnd"/>
      <w:r>
        <w:rPr>
          <w:rFonts w:hint="eastAsia"/>
        </w:rPr>
        <w:t>的文档</w:t>
      </w:r>
      <w:proofErr w:type="gramStart"/>
      <w:r>
        <w:rPr>
          <w:rFonts w:hint="eastAsia"/>
        </w:rPr>
        <w:t>库类型</w:t>
      </w:r>
      <w:proofErr w:type="gramEnd"/>
      <w:r>
        <w:rPr>
          <w:rFonts w:hint="eastAsia"/>
        </w:rPr>
        <w:t>和文档内容。界面如下图：</w:t>
      </w:r>
    </w:p>
    <w:p w14:paraId="77A04EFB" w14:textId="0C3247EC" w:rsidR="00F4149E" w:rsidRDefault="001C11D3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7FFDE7E5" wp14:editId="5A7EE221">
            <wp:extent cx="5278120" cy="2550160"/>
            <wp:effectExtent l="0" t="0" r="0" b="254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2E2E6" w14:textId="6ECB4E8E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1C11D3">
        <w:rPr>
          <w:sz w:val="16"/>
          <w:szCs w:val="16"/>
        </w:rPr>
        <w:t>2-10</w:t>
      </w:r>
      <w:r>
        <w:rPr>
          <w:rFonts w:hint="eastAsia"/>
          <w:sz w:val="16"/>
          <w:szCs w:val="16"/>
        </w:rPr>
        <w:t xml:space="preserve"> </w:t>
      </w:r>
      <w:r w:rsidR="00B749E4">
        <w:rPr>
          <w:rFonts w:hint="eastAsia"/>
          <w:sz w:val="16"/>
          <w:szCs w:val="16"/>
        </w:rPr>
        <w:t>南京水利</w:t>
      </w:r>
      <w:proofErr w:type="gramStart"/>
      <w:r w:rsidR="00B749E4">
        <w:rPr>
          <w:rFonts w:hint="eastAsia"/>
          <w:sz w:val="16"/>
          <w:szCs w:val="16"/>
        </w:rPr>
        <w:t>科学研究院云盘</w:t>
      </w:r>
      <w:proofErr w:type="gramEnd"/>
      <w:r>
        <w:rPr>
          <w:rFonts w:hint="eastAsia"/>
          <w:sz w:val="16"/>
          <w:szCs w:val="16"/>
        </w:rPr>
        <w:t xml:space="preserve"> </w:t>
      </w:r>
      <w:r w:rsidR="001C11D3">
        <w:rPr>
          <w:rFonts w:hint="eastAsia"/>
          <w:sz w:val="16"/>
          <w:szCs w:val="16"/>
        </w:rPr>
        <w:t>web端</w:t>
      </w:r>
      <w:r>
        <w:rPr>
          <w:rFonts w:hint="eastAsia"/>
          <w:sz w:val="16"/>
          <w:szCs w:val="16"/>
        </w:rPr>
        <w:t>界面</w:t>
      </w:r>
    </w:p>
    <w:p w14:paraId="75C78B29" w14:textId="77777777" w:rsidR="00F4149E" w:rsidRDefault="00CA028C">
      <w:pPr>
        <w:pStyle w:val="3"/>
      </w:pPr>
      <w:bookmarkStart w:id="22" w:name="_Toc534879856"/>
      <w:r>
        <w:rPr>
          <w:rFonts w:hint="eastAsia"/>
        </w:rPr>
        <w:t>2.2.1 同步文档</w:t>
      </w:r>
      <w:bookmarkEnd w:id="22"/>
    </w:p>
    <w:p w14:paraId="03329C88" w14:textId="50E9F38C" w:rsidR="00F4149E" w:rsidRDefault="00CA028C">
      <w:pPr>
        <w:spacing w:after="156"/>
        <w:ind w:firstLine="420"/>
      </w:pPr>
      <w:r>
        <w:rPr>
          <w:rFonts w:hint="eastAsia"/>
        </w:rPr>
        <w:t>网页访问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，您不仅可以查看所有具有访问权限的文件，而且可上传和下载文件，对文件或</w:t>
      </w:r>
      <w:r>
        <w:t>文件夹</w:t>
      </w:r>
      <w:r>
        <w:rPr>
          <w:rFonts w:hint="eastAsia"/>
        </w:rPr>
        <w:t>进行重新名、删除、复制、移动等操作。</w:t>
      </w:r>
    </w:p>
    <w:p w14:paraId="47ABD1F7" w14:textId="555CD5BE" w:rsidR="00F4149E" w:rsidRDefault="00713E39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6580C0D3" wp14:editId="63969BF5">
            <wp:extent cx="5278120" cy="2553970"/>
            <wp:effectExtent l="0" t="0" r="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2D24B" w14:textId="39898DD5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713E39">
        <w:rPr>
          <w:sz w:val="16"/>
          <w:szCs w:val="16"/>
        </w:rPr>
        <w:t>2-11</w:t>
      </w:r>
      <w:r>
        <w:rPr>
          <w:rFonts w:hint="eastAsia"/>
          <w:sz w:val="16"/>
          <w:szCs w:val="16"/>
        </w:rPr>
        <w:t xml:space="preserve"> 同步文档</w:t>
      </w:r>
    </w:p>
    <w:p w14:paraId="726A3E64" w14:textId="77777777" w:rsidR="00F4149E" w:rsidRDefault="00CA028C">
      <w:pPr>
        <w:spacing w:after="156"/>
        <w:ind w:firstLineChars="0" w:firstLine="0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上传文档</w:t>
      </w:r>
    </w:p>
    <w:p w14:paraId="70E8768A" w14:textId="0C034DE6" w:rsidR="00F4149E" w:rsidRDefault="00CA028C">
      <w:pPr>
        <w:spacing w:after="156"/>
        <w:ind w:firstLineChars="0" w:firstLine="420"/>
        <w:rPr>
          <w:sz w:val="20"/>
          <w:szCs w:val="20"/>
        </w:rPr>
      </w:pPr>
      <w:r w:rsidRPr="00EB40F6">
        <w:rPr>
          <w:rFonts w:hint="eastAsia"/>
          <w:sz w:val="20"/>
          <w:szCs w:val="20"/>
        </w:rPr>
        <w:t>您</w:t>
      </w:r>
      <w:r w:rsidRPr="00EB40F6">
        <w:rPr>
          <w:sz w:val="20"/>
          <w:szCs w:val="20"/>
        </w:rPr>
        <w:t>可在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 w:rsidRPr="00EB40F6">
        <w:rPr>
          <w:rFonts w:hint="eastAsia"/>
          <w:sz w:val="20"/>
          <w:szCs w:val="20"/>
        </w:rPr>
        <w:t>网页端，通过拖拽或点击选择文件</w:t>
      </w:r>
      <w:r w:rsidR="00677099">
        <w:rPr>
          <w:rFonts w:hint="eastAsia"/>
          <w:sz w:val="20"/>
          <w:szCs w:val="20"/>
        </w:rPr>
        <w:t>/文件夹</w:t>
      </w:r>
      <w:r w:rsidRPr="00EB40F6">
        <w:rPr>
          <w:rFonts w:hint="eastAsia"/>
          <w:sz w:val="20"/>
          <w:szCs w:val="20"/>
        </w:rPr>
        <w:t>的方式，将本地文件</w:t>
      </w:r>
      <w:r w:rsidR="00677099">
        <w:rPr>
          <w:rFonts w:hint="eastAsia"/>
          <w:sz w:val="20"/>
          <w:szCs w:val="20"/>
        </w:rPr>
        <w:t>/文件夹</w:t>
      </w:r>
      <w:r w:rsidRPr="00EB40F6">
        <w:rPr>
          <w:rFonts w:hint="eastAsia"/>
          <w:sz w:val="20"/>
          <w:szCs w:val="20"/>
        </w:rPr>
        <w:t>上传到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 w:rsidRPr="00EB40F6">
        <w:rPr>
          <w:rFonts w:hint="eastAsia"/>
          <w:sz w:val="20"/>
          <w:szCs w:val="20"/>
        </w:rPr>
        <w:t>。点击上方工具栏【上传】按钮，便可根据提示上传文件</w:t>
      </w:r>
      <w:r w:rsidR="00D561EE">
        <w:rPr>
          <w:rFonts w:hint="eastAsia"/>
          <w:sz w:val="20"/>
          <w:szCs w:val="20"/>
        </w:rPr>
        <w:t>/文件夹</w:t>
      </w:r>
      <w:r w:rsidRPr="00EB40F6">
        <w:rPr>
          <w:rFonts w:hint="eastAsia"/>
          <w:sz w:val="20"/>
          <w:szCs w:val="20"/>
        </w:rPr>
        <w:t>。</w:t>
      </w:r>
    </w:p>
    <w:p w14:paraId="211881D9" w14:textId="14E3DE6B" w:rsidR="00F4149E" w:rsidRDefault="004F5B82">
      <w:pPr>
        <w:spacing w:after="156" w:line="240" w:lineRule="auto"/>
        <w:ind w:firstLineChars="0" w:firstLine="0"/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4D868F2" wp14:editId="3B7B50B3">
            <wp:extent cx="5278120" cy="2553970"/>
            <wp:effectExtent l="0" t="0" r="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A2318" w14:textId="021FD96B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B63F27">
        <w:rPr>
          <w:sz w:val="16"/>
          <w:szCs w:val="16"/>
        </w:rPr>
        <w:t>2-12</w:t>
      </w:r>
      <w:r>
        <w:rPr>
          <w:rFonts w:hint="eastAsia"/>
          <w:sz w:val="16"/>
          <w:szCs w:val="16"/>
        </w:rPr>
        <w:t xml:space="preserve"> 上传文档</w:t>
      </w:r>
    </w:p>
    <w:p w14:paraId="05613194" w14:textId="77777777" w:rsidR="00F4149E" w:rsidRDefault="00CA028C">
      <w:pPr>
        <w:pStyle w:val="3"/>
      </w:pPr>
      <w:bookmarkStart w:id="23" w:name="_Toc534879857"/>
      <w:r>
        <w:rPr>
          <w:rFonts w:hint="eastAsia"/>
        </w:rPr>
        <w:t>2.2.2 共享文档</w:t>
      </w:r>
      <w:bookmarkEnd w:id="23"/>
    </w:p>
    <w:p w14:paraId="7CB7B6C8" w14:textId="4B6DE1CE" w:rsidR="00F4149E" w:rsidRDefault="00B749E4">
      <w:pPr>
        <w:spacing w:after="156"/>
        <w:ind w:firstLineChars="0"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 w:rsidRPr="00291CF2">
        <w:rPr>
          <w:rFonts w:hint="eastAsia"/>
        </w:rPr>
        <w:t xml:space="preserve"> 网页</w:t>
      </w:r>
      <w:proofErr w:type="gramStart"/>
      <w:r w:rsidR="00CA028C" w:rsidRPr="00291CF2">
        <w:rPr>
          <w:rFonts w:hint="eastAsia"/>
        </w:rPr>
        <w:t>端提供</w:t>
      </w:r>
      <w:proofErr w:type="gramEnd"/>
      <w:r w:rsidR="00CA028C" w:rsidRPr="00291CF2">
        <w:rPr>
          <w:rFonts w:hint="eastAsia"/>
        </w:rPr>
        <w:t>两种共享模式，即权限共享</w:t>
      </w:r>
      <w:proofErr w:type="gramStart"/>
      <w:r w:rsidR="00CA028C" w:rsidRPr="00291CF2">
        <w:rPr>
          <w:rFonts w:hint="eastAsia"/>
        </w:rPr>
        <w:t>和外链共享</w:t>
      </w:r>
      <w:proofErr w:type="gramEnd"/>
      <w:r w:rsidR="00CA028C" w:rsidRPr="00291CF2">
        <w:rPr>
          <w:rFonts w:hint="eastAsia"/>
        </w:rPr>
        <w:t>，支持文档所有者在没安装客户端的情况下，快速灵活的将文档共享给其他人。</w:t>
      </w:r>
    </w:p>
    <w:p w14:paraId="2EEC0374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权限共享</w:t>
      </w:r>
    </w:p>
    <w:p w14:paraId="2F4D4917" w14:textId="31A0DE28" w:rsidR="00F4149E" w:rsidRDefault="00CA028C">
      <w:pPr>
        <w:spacing w:after="156"/>
        <w:ind w:firstLineChars="0" w:firstLine="420"/>
      </w:pPr>
      <w:r>
        <w:rPr>
          <w:rFonts w:hint="eastAsia"/>
        </w:rPr>
        <w:t>您可</w:t>
      </w:r>
      <w: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网页端，通过权限配置共享文件</w:t>
      </w:r>
      <w:r>
        <w:t>或文件夹</w:t>
      </w:r>
      <w:r>
        <w:rPr>
          <w:rFonts w:hint="eastAsia"/>
        </w:rPr>
        <w:t>。点击列表上方的【权限配置】图标，便可通过配置权限共享文件或文件夹，</w:t>
      </w:r>
      <w:r>
        <w:t>并限制用户对文件或文件夹的操作</w:t>
      </w:r>
      <w:r>
        <w:rPr>
          <w:rFonts w:hint="eastAsia"/>
        </w:rPr>
        <w:t>。</w:t>
      </w:r>
    </w:p>
    <w:p w14:paraId="42F9C9ED" w14:textId="3E485472" w:rsidR="00F4149E" w:rsidRDefault="00C240BA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77DC6324" wp14:editId="2B7F1753">
            <wp:extent cx="5278120" cy="2588260"/>
            <wp:effectExtent l="0" t="0" r="0" b="254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46962" w14:textId="594D48D8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C240BA">
        <w:rPr>
          <w:sz w:val="16"/>
          <w:szCs w:val="16"/>
        </w:rPr>
        <w:t>2-13</w:t>
      </w:r>
      <w:r>
        <w:rPr>
          <w:rFonts w:hint="eastAsia"/>
          <w:sz w:val="16"/>
          <w:szCs w:val="16"/>
        </w:rPr>
        <w:t xml:space="preserve"> 权限配置</w:t>
      </w:r>
    </w:p>
    <w:p w14:paraId="210B97BD" w14:textId="77777777" w:rsidR="00F4149E" w:rsidRDefault="00CA028C">
      <w:pPr>
        <w:spacing w:afterLines="0"/>
        <w:ind w:firstLineChars="0" w:firstLine="0"/>
        <w:rPr>
          <w:b/>
        </w:rPr>
      </w:pPr>
      <w:proofErr w:type="gramStart"/>
      <w:r>
        <w:rPr>
          <w:rFonts w:hint="eastAsia"/>
          <w:b/>
        </w:rPr>
        <w:t>外链共享</w:t>
      </w:r>
      <w:proofErr w:type="gramEnd"/>
    </w:p>
    <w:p w14:paraId="54C8FDE8" w14:textId="64830C02" w:rsidR="00F4149E" w:rsidRDefault="00CA028C">
      <w:pPr>
        <w:spacing w:afterLines="0"/>
        <w:ind w:firstLineChars="0" w:firstLine="420"/>
      </w:pPr>
      <w:r w:rsidRPr="00291CF2">
        <w:rPr>
          <w:rFonts w:hint="eastAsia"/>
        </w:rPr>
        <w:lastRenderedPageBreak/>
        <w:t>您可以</w:t>
      </w:r>
      <w:proofErr w:type="gramStart"/>
      <w:r w:rsidRPr="00291CF2">
        <w:rPr>
          <w:rFonts w:hint="eastAsia"/>
        </w:rPr>
        <w:t>发送外链</w:t>
      </w:r>
      <w:r w:rsidR="00B03215">
        <w:rPr>
          <w:rFonts w:hint="eastAsia"/>
        </w:rPr>
        <w:t>地址</w:t>
      </w:r>
      <w:proofErr w:type="gramEnd"/>
      <w:r w:rsidR="00B03215">
        <w:rPr>
          <w:rFonts w:hint="eastAsia"/>
        </w:rPr>
        <w:t>或者二维码</w:t>
      </w:r>
      <w:r w:rsidRPr="00291CF2">
        <w:rPr>
          <w:rFonts w:hint="eastAsia"/>
        </w:rPr>
        <w:t>，将文件或文件夹在线共享给外部人员。同时，您也可为访问者配置访问权限</w:t>
      </w:r>
      <w:r w:rsidRPr="00291CF2">
        <w:t>，</w:t>
      </w:r>
      <w:r w:rsidRPr="00291CF2">
        <w:rPr>
          <w:rFonts w:hint="eastAsia"/>
        </w:rPr>
        <w:t>设置外链接共享的【访问密码】【访问期限】【访问</w:t>
      </w:r>
      <w:r w:rsidRPr="00291CF2">
        <w:t>次数</w:t>
      </w:r>
      <w:r w:rsidR="00AB500F" w:rsidRPr="00291CF2">
        <w:rPr>
          <w:rFonts w:hint="eastAsia"/>
        </w:rPr>
        <w:t>】</w:t>
      </w:r>
      <w:r w:rsidR="00E7089E" w:rsidRPr="00291CF2">
        <w:rPr>
          <w:rFonts w:hint="eastAsia"/>
        </w:rPr>
        <w:t>。</w:t>
      </w:r>
    </w:p>
    <w:p w14:paraId="477FFE5E" w14:textId="6D5742C1" w:rsidR="00F4149E" w:rsidRDefault="0090579E">
      <w:pPr>
        <w:spacing w:afterLines="0" w:line="240" w:lineRule="auto"/>
        <w:ind w:firstLineChars="0" w:firstLine="0"/>
      </w:pPr>
      <w:r>
        <w:rPr>
          <w:noProof/>
        </w:rPr>
        <w:drawing>
          <wp:inline distT="0" distB="0" distL="0" distR="0" wp14:anchorId="20AF905B" wp14:editId="05716328">
            <wp:extent cx="5278120" cy="2576195"/>
            <wp:effectExtent l="0" t="0" r="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E4726" w14:textId="1A0F7902" w:rsidR="00F4149E" w:rsidRDefault="00CA028C">
      <w:pPr>
        <w:spacing w:afterLines="0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B03215">
        <w:rPr>
          <w:rFonts w:hint="eastAsia"/>
          <w:sz w:val="16"/>
          <w:szCs w:val="16"/>
        </w:rPr>
        <w:t>2</w:t>
      </w:r>
      <w:r w:rsidR="00B03215">
        <w:rPr>
          <w:sz w:val="16"/>
          <w:szCs w:val="16"/>
        </w:rPr>
        <w:t>-</w:t>
      </w:r>
      <w:r>
        <w:rPr>
          <w:rFonts w:hint="eastAsia"/>
          <w:sz w:val="16"/>
          <w:szCs w:val="16"/>
        </w:rPr>
        <w:t>1</w:t>
      </w:r>
      <w:r w:rsidR="00B03215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 xml:space="preserve"> </w:t>
      </w:r>
      <w:proofErr w:type="gramStart"/>
      <w:r>
        <w:rPr>
          <w:rFonts w:hint="eastAsia"/>
          <w:sz w:val="16"/>
          <w:szCs w:val="16"/>
        </w:rPr>
        <w:t>外链共享</w:t>
      </w:r>
      <w:proofErr w:type="gramEnd"/>
    </w:p>
    <w:p w14:paraId="1A0C3EF8" w14:textId="77777777" w:rsidR="00F4149E" w:rsidRDefault="00CA028C">
      <w:pPr>
        <w:pStyle w:val="3"/>
      </w:pPr>
      <w:bookmarkStart w:id="24" w:name="_Toc534879858"/>
      <w:r>
        <w:rPr>
          <w:rFonts w:hint="eastAsia"/>
        </w:rPr>
        <w:t>2.2.3 团队协作</w:t>
      </w:r>
      <w:bookmarkEnd w:id="24"/>
    </w:p>
    <w:p w14:paraId="62D8727A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群组共享</w:t>
      </w:r>
    </w:p>
    <w:p w14:paraId="0FE7D4C0" w14:textId="69F6FAB3" w:rsidR="00F4149E" w:rsidRPr="00014AB2" w:rsidRDefault="00014AB2" w:rsidP="00014AB2">
      <w:pPr>
        <w:spacing w:after="156" w:line="240" w:lineRule="auto"/>
        <w:ind w:firstLine="420"/>
        <w:jc w:val="left"/>
      </w:pPr>
      <w:r>
        <w:rPr>
          <w:rFonts w:hint="eastAsia"/>
        </w:rPr>
        <w:t>同</w:t>
      </w:r>
      <w:hyperlink w:anchor="_2.1.3_团队协作" w:history="1">
        <w:r w:rsidRPr="00014AB2">
          <w:rPr>
            <w:rStyle w:val="af0"/>
            <w:rFonts w:hint="eastAsia"/>
          </w:rPr>
          <w:t>2</w:t>
        </w:r>
        <w:r w:rsidRPr="00014AB2">
          <w:rPr>
            <w:rStyle w:val="af0"/>
          </w:rPr>
          <w:t xml:space="preserve">.1.3 </w:t>
        </w:r>
        <w:r w:rsidRPr="00014AB2">
          <w:rPr>
            <w:rStyle w:val="af0"/>
            <w:rFonts w:hint="eastAsia"/>
          </w:rPr>
          <w:t>团队协作-群组共享</w:t>
        </w:r>
      </w:hyperlink>
    </w:p>
    <w:p w14:paraId="4BD995CD" w14:textId="77777777" w:rsidR="00F4149E" w:rsidRDefault="00CA028C">
      <w:pPr>
        <w:spacing w:after="156" w:line="240" w:lineRule="auto"/>
        <w:ind w:firstLineChars="0" w:firstLine="0"/>
        <w:rPr>
          <w:b/>
        </w:rPr>
      </w:pPr>
      <w:r>
        <w:rPr>
          <w:rFonts w:hint="eastAsia"/>
          <w:b/>
        </w:rPr>
        <w:t>文档库共享</w:t>
      </w:r>
    </w:p>
    <w:p w14:paraId="7554C152" w14:textId="160A844C" w:rsidR="00F4149E" w:rsidRDefault="00CA028C">
      <w:pPr>
        <w:spacing w:afterLines="0"/>
        <w:ind w:firstLineChars="0" w:firstLine="420"/>
      </w:pPr>
      <w:r>
        <w:rPr>
          <w:rFonts w:hint="eastAsia"/>
        </w:rPr>
        <w:t>您可以</w:t>
      </w:r>
      <w: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网页端，对文档库中的文档进行访问、</w:t>
      </w:r>
      <w:r>
        <w:t>操作、</w:t>
      </w:r>
      <w:r>
        <w:rPr>
          <w:rFonts w:hint="eastAsia"/>
        </w:rPr>
        <w:t>管理，满足企业组织对文档管理和共享的需求。点击进入界面左侧索引栏【文档库】页面，可查看所有具有访问权限的文档库。如果您是文档库所有者，可通过权限配置和外链，共享文档库中所有的文档。</w:t>
      </w:r>
    </w:p>
    <w:p w14:paraId="4F895D8D" w14:textId="1DCF2CA5" w:rsidR="00F4149E" w:rsidRDefault="00DF1F2A">
      <w:pPr>
        <w:spacing w:afterLines="0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 wp14:anchorId="2FF068F8" wp14:editId="411F5FD7">
            <wp:extent cx="5278120" cy="257492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6C050" w14:textId="6F6C6296" w:rsidR="00F4149E" w:rsidRDefault="00CA028C">
      <w:pPr>
        <w:spacing w:afterLines="0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DF1F2A">
        <w:rPr>
          <w:sz w:val="16"/>
          <w:szCs w:val="16"/>
        </w:rPr>
        <w:t>2-15</w:t>
      </w:r>
      <w:r>
        <w:rPr>
          <w:rFonts w:hint="eastAsia"/>
          <w:sz w:val="16"/>
          <w:szCs w:val="16"/>
        </w:rPr>
        <w:t xml:space="preserve"> 文档库共享</w:t>
      </w:r>
    </w:p>
    <w:p w14:paraId="409CB1F3" w14:textId="77777777" w:rsidR="00F4149E" w:rsidRDefault="00CA028C">
      <w:pPr>
        <w:pStyle w:val="2"/>
      </w:pPr>
      <w:bookmarkStart w:id="25" w:name="_Toc12996"/>
      <w:bookmarkStart w:id="26" w:name="_Toc534879859"/>
      <w:r>
        <w:rPr>
          <w:rFonts w:hint="eastAsia"/>
        </w:rPr>
        <w:t xml:space="preserve">2.3 </w:t>
      </w:r>
      <w:r>
        <w:rPr>
          <w:rFonts w:hint="eastAsia"/>
        </w:rPr>
        <w:t>移动客户端</w:t>
      </w:r>
      <w:bookmarkEnd w:id="25"/>
      <w:bookmarkEnd w:id="26"/>
    </w:p>
    <w:p w14:paraId="56639EE7" w14:textId="13A56008" w:rsidR="00F4149E" w:rsidRDefault="00CA028C">
      <w:pPr>
        <w:spacing w:after="156"/>
        <w:ind w:firstLineChars="0" w:firstLine="420"/>
      </w:pPr>
      <w:r>
        <w:rPr>
          <w:rFonts w:hint="eastAsia"/>
        </w:rPr>
        <w:t>您可以通过智能手机或Pad登录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移动客户端，实现对办公资料的移动访问。</w:t>
      </w:r>
    </w:p>
    <w:p w14:paraId="46D3E5C6" w14:textId="21F59865" w:rsidR="00F4149E" w:rsidRDefault="00CA028C" w:rsidP="001D2474">
      <w:pPr>
        <w:pStyle w:val="3"/>
      </w:pPr>
      <w:bookmarkStart w:id="27" w:name="_Toc534879860"/>
      <w:r>
        <w:rPr>
          <w:rFonts w:hint="eastAsia"/>
        </w:rPr>
        <w:t>2.3.1 文档同步</w:t>
      </w:r>
      <w:bookmarkEnd w:id="27"/>
    </w:p>
    <w:p w14:paraId="3212267F" w14:textId="22C27DC3" w:rsidR="00F4149E" w:rsidRDefault="00010AB2" w:rsidP="00010AB2">
      <w:pPr>
        <w:spacing w:after="156"/>
        <w:ind w:firstLineChars="0" w:firstLine="420"/>
      </w:pPr>
      <w:r w:rsidRPr="00075B3F">
        <w:rPr>
          <w:noProof/>
        </w:rPr>
        <w:drawing>
          <wp:anchor distT="0" distB="0" distL="114300" distR="114300" simplePos="0" relativeHeight="251677696" behindDoc="0" locked="0" layoutInCell="1" allowOverlap="1" wp14:anchorId="59EC8FB3" wp14:editId="35F066DA">
            <wp:simplePos x="0" y="0"/>
            <wp:positionH relativeFrom="column">
              <wp:posOffset>509810</wp:posOffset>
            </wp:positionH>
            <wp:positionV relativeFrom="paragraph">
              <wp:posOffset>329252</wp:posOffset>
            </wp:positionV>
            <wp:extent cx="2023335" cy="3499778"/>
            <wp:effectExtent l="0" t="0" r="0" b="5715"/>
            <wp:wrapTopAndBottom/>
            <wp:docPr id="8" name="图片 8" descr="C:\Users\ADMINI~1\AppData\Local\Temp\WeChat Files\471308223489336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47130822348933649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335" cy="349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AB2">
        <w:rPr>
          <w:noProof/>
        </w:rPr>
        <w:drawing>
          <wp:anchor distT="0" distB="0" distL="114300" distR="114300" simplePos="0" relativeHeight="251678720" behindDoc="0" locked="0" layoutInCell="1" allowOverlap="1" wp14:anchorId="59C4F593" wp14:editId="0B084F90">
            <wp:simplePos x="0" y="0"/>
            <wp:positionH relativeFrom="column">
              <wp:posOffset>2680278</wp:posOffset>
            </wp:positionH>
            <wp:positionV relativeFrom="paragraph">
              <wp:posOffset>343261</wp:posOffset>
            </wp:positionV>
            <wp:extent cx="1996783" cy="3439236"/>
            <wp:effectExtent l="0" t="0" r="3810" b="8890"/>
            <wp:wrapTopAndBottom/>
            <wp:docPr id="10" name="图片 10" descr="C:\Users\ADMINI~1\AppData\Local\Temp\WeChat Files\196092582391924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~1\AppData\Local\Temp\WeChat Files\1960925823919244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714" cy="345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28C" w:rsidRPr="00291CF2">
        <w:rPr>
          <w:rFonts w:hint="eastAsia"/>
        </w:rPr>
        <w:t>您可在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56318C" w:rsidRPr="00291CF2">
        <w:rPr>
          <w:rFonts w:hint="eastAsia"/>
        </w:rPr>
        <w:t>移动端，对文档进行同步、分享</w:t>
      </w:r>
      <w:r w:rsidR="00CA028C" w:rsidRPr="00291CF2">
        <w:rPr>
          <w:rFonts w:hint="eastAsia"/>
        </w:rPr>
        <w:t>、搜索</w:t>
      </w:r>
      <w:r w:rsidR="0056318C" w:rsidRPr="00291CF2">
        <w:rPr>
          <w:rFonts w:hint="eastAsia"/>
        </w:rPr>
        <w:t>、</w:t>
      </w:r>
      <w:r w:rsidR="0056318C" w:rsidRPr="00291CF2">
        <w:t>管理</w:t>
      </w:r>
      <w:r w:rsidR="00CA028C" w:rsidRPr="00291CF2">
        <w:rPr>
          <w:rFonts w:hint="eastAsia"/>
        </w:rPr>
        <w:t>等操作。</w:t>
      </w:r>
    </w:p>
    <w:p w14:paraId="6492CEC8" w14:textId="01600A37" w:rsidR="000A2AF7" w:rsidRDefault="00BD0BF1" w:rsidP="00BD0BF1">
      <w:pPr>
        <w:spacing w:after="156"/>
        <w:ind w:firstLineChars="0" w:firstLine="0"/>
        <w:jc w:val="center"/>
        <w:rPr>
          <w:sz w:val="16"/>
          <w:szCs w:val="16"/>
        </w:rPr>
      </w:pPr>
      <w:r w:rsidRPr="000A2AF7">
        <w:rPr>
          <w:noProof/>
          <w:sz w:val="16"/>
          <w:szCs w:val="16"/>
        </w:rPr>
        <w:lastRenderedPageBreak/>
        <w:drawing>
          <wp:anchor distT="0" distB="0" distL="114300" distR="114300" simplePos="0" relativeHeight="251681792" behindDoc="0" locked="0" layoutInCell="1" allowOverlap="1" wp14:anchorId="2E241AE8" wp14:editId="376BA96C">
            <wp:simplePos x="0" y="0"/>
            <wp:positionH relativeFrom="margin">
              <wp:posOffset>2702892</wp:posOffset>
            </wp:positionH>
            <wp:positionV relativeFrom="paragraph">
              <wp:posOffset>3836178</wp:posOffset>
            </wp:positionV>
            <wp:extent cx="1945843" cy="3332685"/>
            <wp:effectExtent l="0" t="0" r="0" b="1270"/>
            <wp:wrapTopAndBottom/>
            <wp:docPr id="12" name="图片 12" descr="C:\Users\ADMINI~1\AppData\Local\Temp\WeChat Files\463092464165863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WeChat Files\46309246416586369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843" cy="33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07AA">
        <w:rPr>
          <w:noProof/>
          <w:sz w:val="16"/>
          <w:szCs w:val="16"/>
        </w:rPr>
        <w:drawing>
          <wp:anchor distT="0" distB="0" distL="114300" distR="114300" simplePos="0" relativeHeight="251680768" behindDoc="0" locked="0" layoutInCell="1" allowOverlap="1" wp14:anchorId="3DAE310B" wp14:editId="5B5EDEF6">
            <wp:simplePos x="0" y="0"/>
            <wp:positionH relativeFrom="margin">
              <wp:posOffset>540385</wp:posOffset>
            </wp:positionH>
            <wp:positionV relativeFrom="paragraph">
              <wp:posOffset>3836291</wp:posOffset>
            </wp:positionV>
            <wp:extent cx="1937385" cy="3331210"/>
            <wp:effectExtent l="0" t="0" r="5715" b="2540"/>
            <wp:wrapTopAndBottom/>
            <wp:docPr id="11" name="图片 11" descr="C:\Users\ADMINI~1\AppData\Local\Temp\WeChat Files\85969672584868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~1\AppData\Local\Temp\WeChat Files\8596967258486819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28C">
        <w:rPr>
          <w:rFonts w:hint="eastAsia"/>
          <w:sz w:val="16"/>
          <w:szCs w:val="16"/>
        </w:rPr>
        <w:t>图</w:t>
      </w:r>
      <w:r w:rsidR="00010AB2">
        <w:rPr>
          <w:sz w:val="16"/>
          <w:szCs w:val="16"/>
        </w:rPr>
        <w:t>2-16</w:t>
      </w:r>
      <w:r w:rsidR="00CA028C">
        <w:rPr>
          <w:rFonts w:hint="eastAsia"/>
          <w:sz w:val="16"/>
          <w:szCs w:val="16"/>
        </w:rPr>
        <w:t xml:space="preserve"> 移动端文档同步</w:t>
      </w:r>
      <w:r w:rsidR="00010AB2">
        <w:rPr>
          <w:rFonts w:hint="eastAsia"/>
          <w:sz w:val="16"/>
          <w:szCs w:val="16"/>
        </w:rPr>
        <w:t>（I</w:t>
      </w:r>
      <w:r w:rsidR="00010AB2">
        <w:rPr>
          <w:sz w:val="16"/>
          <w:szCs w:val="16"/>
        </w:rPr>
        <w:t>OS</w:t>
      </w:r>
      <w:r w:rsidR="00010AB2">
        <w:rPr>
          <w:rFonts w:hint="eastAsia"/>
          <w:sz w:val="16"/>
          <w:szCs w:val="16"/>
        </w:rPr>
        <w:t>设备）</w:t>
      </w:r>
    </w:p>
    <w:p w14:paraId="2B9261F5" w14:textId="5C07889F" w:rsidR="000A2AF7" w:rsidRPr="000A2AF7" w:rsidRDefault="000A2AF7" w:rsidP="000A2AF7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2-17</w:t>
      </w:r>
      <w:r>
        <w:rPr>
          <w:rFonts w:hint="eastAsia"/>
          <w:sz w:val="16"/>
          <w:szCs w:val="16"/>
        </w:rPr>
        <w:t xml:space="preserve"> 移动端文档同步（安卓设备）</w:t>
      </w:r>
    </w:p>
    <w:p w14:paraId="3FFF6C90" w14:textId="1869F021" w:rsidR="00F4149E" w:rsidRDefault="00CA028C" w:rsidP="001D2474">
      <w:pPr>
        <w:pStyle w:val="3"/>
      </w:pPr>
      <w:bookmarkStart w:id="28" w:name="_Toc534879861"/>
      <w:r>
        <w:rPr>
          <w:rFonts w:hint="eastAsia"/>
        </w:rPr>
        <w:t>2.</w:t>
      </w:r>
      <w:r>
        <w:t>3</w:t>
      </w:r>
      <w:r>
        <w:rPr>
          <w:rFonts w:hint="eastAsia"/>
        </w:rPr>
        <w:t>.2 文档共享</w:t>
      </w:r>
      <w:bookmarkEnd w:id="28"/>
    </w:p>
    <w:p w14:paraId="44F4B0BF" w14:textId="567594CE" w:rsidR="00F4149E" w:rsidRDefault="00D81DE5">
      <w:pPr>
        <w:spacing w:after="156"/>
        <w:ind w:firstLineChars="0" w:firstLine="420"/>
      </w:pPr>
      <w:r w:rsidRPr="00D81DE5">
        <w:rPr>
          <w:noProof/>
        </w:rPr>
        <w:drawing>
          <wp:anchor distT="0" distB="0" distL="114300" distR="114300" simplePos="0" relativeHeight="251684864" behindDoc="0" locked="0" layoutInCell="1" allowOverlap="1" wp14:anchorId="1983315C" wp14:editId="35739E36">
            <wp:simplePos x="0" y="0"/>
            <wp:positionH relativeFrom="margin">
              <wp:posOffset>2748517</wp:posOffset>
            </wp:positionH>
            <wp:positionV relativeFrom="paragraph">
              <wp:posOffset>529097</wp:posOffset>
            </wp:positionV>
            <wp:extent cx="1951355" cy="3322320"/>
            <wp:effectExtent l="0" t="0" r="0" b="0"/>
            <wp:wrapNone/>
            <wp:docPr id="17" name="图片 17" descr="C:\Users\ADMINI~1\AppData\Local\Temp\WeChat Files\165831909592319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~1\AppData\Local\Temp\WeChat Files\1658319095923196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28C">
        <w:rPr>
          <w:rFonts w:hint="eastAsia"/>
        </w:rP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移动端，您也可</w:t>
      </w:r>
      <w:proofErr w:type="gramStart"/>
      <w:r w:rsidR="00CA028C">
        <w:rPr>
          <w:rFonts w:hint="eastAsia"/>
        </w:rPr>
        <w:t>开启外链共享</w:t>
      </w:r>
      <w:proofErr w:type="gramEnd"/>
      <w:r w:rsidR="00CA028C">
        <w:rPr>
          <w:rFonts w:hint="eastAsia"/>
        </w:rPr>
        <w:t>，将文档通过短信、邮件、QQ、微信、</w:t>
      </w:r>
      <w:proofErr w:type="gramStart"/>
      <w:r w:rsidR="00CA028C">
        <w:rPr>
          <w:rFonts w:hint="eastAsia"/>
        </w:rPr>
        <w:t>微博等</w:t>
      </w:r>
      <w:proofErr w:type="gramEnd"/>
      <w:r w:rsidR="00CA028C">
        <w:rPr>
          <w:rFonts w:hint="eastAsia"/>
        </w:rPr>
        <w:t>方式共享出去。</w:t>
      </w:r>
    </w:p>
    <w:p w14:paraId="7A2D6075" w14:textId="68FFEA90" w:rsidR="00F4149E" w:rsidRDefault="00BD0BF1" w:rsidP="005236D3">
      <w:pPr>
        <w:spacing w:after="156" w:line="240" w:lineRule="auto"/>
        <w:ind w:firstLineChars="0" w:firstLine="0"/>
        <w:jc w:val="left"/>
      </w:pPr>
      <w:r w:rsidRPr="005236D3">
        <w:rPr>
          <w:noProof/>
        </w:rPr>
        <w:drawing>
          <wp:anchor distT="0" distB="0" distL="114300" distR="114300" simplePos="0" relativeHeight="251683840" behindDoc="0" locked="0" layoutInCell="1" allowOverlap="1" wp14:anchorId="2BBEDBE9" wp14:editId="06E33E0E">
            <wp:simplePos x="0" y="0"/>
            <wp:positionH relativeFrom="column">
              <wp:posOffset>510132</wp:posOffset>
            </wp:positionH>
            <wp:positionV relativeFrom="paragraph">
              <wp:posOffset>38</wp:posOffset>
            </wp:positionV>
            <wp:extent cx="1888582" cy="3269046"/>
            <wp:effectExtent l="0" t="0" r="0" b="7620"/>
            <wp:wrapNone/>
            <wp:docPr id="13" name="图片 13" descr="C:\Users\ADMINI~1\AppData\Local\Temp\WeChat Files\19314828165276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WeChat Files\1931482816527617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582" cy="326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97A03" w14:textId="572D61FA" w:rsidR="005236D3" w:rsidRDefault="005236D3" w:rsidP="005236D3">
      <w:pPr>
        <w:spacing w:after="156" w:line="240" w:lineRule="auto"/>
        <w:ind w:firstLineChars="0" w:firstLine="0"/>
        <w:jc w:val="left"/>
      </w:pPr>
    </w:p>
    <w:p w14:paraId="59435516" w14:textId="1947CD5C" w:rsidR="005236D3" w:rsidRDefault="005236D3" w:rsidP="005236D3">
      <w:pPr>
        <w:spacing w:after="156" w:line="240" w:lineRule="auto"/>
        <w:ind w:firstLineChars="0" w:firstLine="0"/>
        <w:jc w:val="left"/>
      </w:pPr>
    </w:p>
    <w:p w14:paraId="0DF2D65D" w14:textId="12839188" w:rsidR="005236D3" w:rsidRDefault="005236D3" w:rsidP="005236D3">
      <w:pPr>
        <w:spacing w:after="156" w:line="240" w:lineRule="auto"/>
        <w:ind w:firstLineChars="0" w:firstLine="0"/>
        <w:jc w:val="left"/>
      </w:pPr>
    </w:p>
    <w:p w14:paraId="4C78E634" w14:textId="552430A1" w:rsidR="005236D3" w:rsidRDefault="005236D3" w:rsidP="005236D3">
      <w:pPr>
        <w:spacing w:after="156" w:line="240" w:lineRule="auto"/>
        <w:ind w:firstLineChars="0" w:firstLine="0"/>
        <w:jc w:val="left"/>
      </w:pPr>
    </w:p>
    <w:p w14:paraId="686A8539" w14:textId="0B037418" w:rsidR="005236D3" w:rsidRDefault="005236D3" w:rsidP="005236D3">
      <w:pPr>
        <w:spacing w:after="156" w:line="240" w:lineRule="auto"/>
        <w:ind w:firstLineChars="0" w:firstLine="0"/>
        <w:jc w:val="left"/>
      </w:pPr>
    </w:p>
    <w:p w14:paraId="7F4C8B92" w14:textId="0A8DA916" w:rsidR="005236D3" w:rsidRDefault="005236D3" w:rsidP="005236D3">
      <w:pPr>
        <w:spacing w:after="156" w:line="240" w:lineRule="auto"/>
        <w:ind w:firstLineChars="0" w:firstLine="0"/>
        <w:jc w:val="left"/>
      </w:pPr>
    </w:p>
    <w:p w14:paraId="39DA56E0" w14:textId="3AB3BAFB" w:rsidR="00F4149E" w:rsidRPr="00291CF2" w:rsidRDefault="00CA028C" w:rsidP="00291CF2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</w:t>
      </w:r>
      <w:r w:rsidR="005236D3">
        <w:rPr>
          <w:sz w:val="16"/>
          <w:szCs w:val="16"/>
        </w:rPr>
        <w:t>2-18</w:t>
      </w:r>
      <w:r>
        <w:rPr>
          <w:rFonts w:hint="eastAsia"/>
          <w:sz w:val="16"/>
          <w:szCs w:val="16"/>
        </w:rPr>
        <w:t xml:space="preserve"> 移动端共享</w:t>
      </w:r>
      <w:r w:rsidR="005236D3">
        <w:rPr>
          <w:rFonts w:hint="eastAsia"/>
          <w:sz w:val="16"/>
          <w:szCs w:val="16"/>
        </w:rPr>
        <w:t>（</w:t>
      </w:r>
      <w:r w:rsidR="00062B83">
        <w:rPr>
          <w:rFonts w:hint="eastAsia"/>
          <w:sz w:val="16"/>
          <w:szCs w:val="16"/>
        </w:rPr>
        <w:t>左-</w:t>
      </w:r>
      <w:r w:rsidR="005236D3">
        <w:rPr>
          <w:rFonts w:hint="eastAsia"/>
          <w:sz w:val="16"/>
          <w:szCs w:val="16"/>
        </w:rPr>
        <w:t>I</w:t>
      </w:r>
      <w:r w:rsidR="005236D3">
        <w:rPr>
          <w:sz w:val="16"/>
          <w:szCs w:val="16"/>
        </w:rPr>
        <w:t>OS</w:t>
      </w:r>
      <w:r w:rsidR="005236D3">
        <w:rPr>
          <w:rFonts w:hint="eastAsia"/>
          <w:sz w:val="16"/>
          <w:szCs w:val="16"/>
        </w:rPr>
        <w:t>设备</w:t>
      </w:r>
      <w:r w:rsidR="00062B83">
        <w:rPr>
          <w:rFonts w:hint="eastAsia"/>
          <w:sz w:val="16"/>
          <w:szCs w:val="16"/>
        </w:rPr>
        <w:t>，右-安卓设备</w:t>
      </w:r>
      <w:r w:rsidR="005236D3">
        <w:rPr>
          <w:rFonts w:hint="eastAsia"/>
          <w:sz w:val="16"/>
          <w:szCs w:val="16"/>
        </w:rPr>
        <w:t>）</w:t>
      </w:r>
    </w:p>
    <w:p w14:paraId="08BDEE5F" w14:textId="77777777" w:rsidR="00062B83" w:rsidRDefault="00062B83">
      <w:pPr>
        <w:widowControl/>
        <w:spacing w:afterLines="0" w:line="240" w:lineRule="auto"/>
        <w:ind w:firstLineChars="0" w:firstLine="0"/>
        <w:jc w:val="left"/>
        <w:rPr>
          <w:bCs/>
          <w:color w:val="404040" w:themeColor="text1" w:themeTint="BF"/>
          <w:kern w:val="44"/>
          <w:sz w:val="48"/>
          <w:szCs w:val="44"/>
        </w:rPr>
      </w:pPr>
      <w:r>
        <w:br w:type="page"/>
      </w:r>
    </w:p>
    <w:p w14:paraId="08439849" w14:textId="1C19116B" w:rsidR="00F4149E" w:rsidRDefault="00CA028C" w:rsidP="00EE721F">
      <w:pPr>
        <w:pStyle w:val="1"/>
      </w:pPr>
      <w:bookmarkStart w:id="29" w:name="_Toc534879862"/>
      <w:r>
        <w:rPr>
          <w:rFonts w:hint="eastAsia"/>
        </w:rPr>
        <w:lastRenderedPageBreak/>
        <w:t>第三章 PC 客户端</w:t>
      </w:r>
      <w:bookmarkEnd w:id="29"/>
    </w:p>
    <w:p w14:paraId="2435D1E2" w14:textId="2C57C9CD" w:rsidR="00F4149E" w:rsidRDefault="00CA028C">
      <w:pPr>
        <w:spacing w:after="156"/>
        <w:ind w:firstLine="420"/>
      </w:pPr>
      <w:r>
        <w:rPr>
          <w:rFonts w:hint="eastAsia"/>
        </w:rPr>
        <w:t>本章节旨在指导用户如何安装和卸载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 xml:space="preserve"> PC客户端，以及如何通过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 xml:space="preserve"> PC客户端对文档进行同步、分享、搜索、管理等操作。</w:t>
      </w:r>
    </w:p>
    <w:p w14:paraId="3FC188C5" w14:textId="312A6B1A" w:rsidR="00F4149E" w:rsidRDefault="00CA028C">
      <w:pPr>
        <w:spacing w:after="156"/>
        <w:ind w:firstLineChars="0" w:firstLine="360"/>
      </w:pPr>
      <w:r>
        <w:rPr>
          <w:rFonts w:hint="eastAsia"/>
        </w:rPr>
        <w:t>本章主要包含的常用问题列表，如下：</w:t>
      </w:r>
    </w:p>
    <w:p w14:paraId="7EA8B3D8" w14:textId="5B940296" w:rsidR="00F4149E" w:rsidRDefault="00DB725E">
      <w:pPr>
        <w:pStyle w:val="22"/>
        <w:numPr>
          <w:ilvl w:val="0"/>
          <w:numId w:val="7"/>
        </w:numPr>
        <w:spacing w:after="156"/>
        <w:ind w:firstLineChars="0"/>
      </w:pPr>
      <w:hyperlink w:anchor="_文档同步" w:history="1">
        <w:r w:rsidR="00CA028C">
          <w:rPr>
            <w:rStyle w:val="af0"/>
            <w:rFonts w:hint="eastAsia"/>
          </w:rPr>
          <w:t>如何将文档同步备份到云端？</w:t>
        </w:r>
      </w:hyperlink>
    </w:p>
    <w:p w14:paraId="29087435" w14:textId="743D1CDD" w:rsidR="00F4149E" w:rsidRDefault="00DB725E">
      <w:pPr>
        <w:pStyle w:val="22"/>
        <w:numPr>
          <w:ilvl w:val="0"/>
          <w:numId w:val="7"/>
        </w:numPr>
        <w:spacing w:after="156"/>
        <w:ind w:firstLineChars="0"/>
      </w:pPr>
      <w:hyperlink w:anchor="_3.1.3_PC客户端设置" w:history="1">
        <w:r w:rsidR="00CA028C">
          <w:rPr>
            <w:rStyle w:val="af0"/>
            <w:rFonts w:hint="eastAsia"/>
          </w:rPr>
          <w:t>如何更改PC端默认设置？</w:t>
        </w:r>
      </w:hyperlink>
    </w:p>
    <w:p w14:paraId="445EF024" w14:textId="316823FC" w:rsidR="00F4149E" w:rsidRDefault="00DB725E">
      <w:pPr>
        <w:pStyle w:val="22"/>
        <w:numPr>
          <w:ilvl w:val="0"/>
          <w:numId w:val="7"/>
        </w:numPr>
        <w:spacing w:after="156"/>
        <w:ind w:firstLineChars="0"/>
      </w:pPr>
      <w:hyperlink w:anchor="_3.4_文档分享" w:history="1">
        <w:r w:rsidR="00CA028C">
          <w:rPr>
            <w:rStyle w:val="af0"/>
            <w:rFonts w:hint="eastAsia"/>
          </w:rPr>
          <w:t>如何将文档分享给他人？</w:t>
        </w:r>
      </w:hyperlink>
    </w:p>
    <w:p w14:paraId="092F7B95" w14:textId="1274EEB2" w:rsidR="00F4149E" w:rsidRDefault="00DB725E">
      <w:pPr>
        <w:pStyle w:val="22"/>
        <w:numPr>
          <w:ilvl w:val="0"/>
          <w:numId w:val="7"/>
        </w:numPr>
        <w:spacing w:after="156"/>
        <w:ind w:firstLineChars="0"/>
      </w:pPr>
      <w:hyperlink w:anchor="_3.9_搜索文档" w:history="1">
        <w:r w:rsidR="00CA028C">
          <w:rPr>
            <w:rStyle w:val="af0"/>
            <w:rFonts w:hint="eastAsia"/>
          </w:rPr>
          <w:t>如何搜索文档？</w:t>
        </w:r>
      </w:hyperlink>
    </w:p>
    <w:p w14:paraId="7DA4C92F" w14:textId="058E9DD5" w:rsidR="00F4149E" w:rsidRDefault="00DB725E">
      <w:pPr>
        <w:pStyle w:val="22"/>
        <w:numPr>
          <w:ilvl w:val="0"/>
          <w:numId w:val="7"/>
        </w:numPr>
        <w:spacing w:after="156"/>
        <w:ind w:firstLineChars="0"/>
      </w:pPr>
      <w:hyperlink w:anchor="_3.10_找回文档" w:history="1">
        <w:r w:rsidR="00CA028C">
          <w:rPr>
            <w:rStyle w:val="af0"/>
            <w:rFonts w:hint="eastAsia"/>
          </w:rPr>
          <w:t>如何找回文档？</w:t>
        </w:r>
      </w:hyperlink>
    </w:p>
    <w:p w14:paraId="35C709E9" w14:textId="67F7BE5F" w:rsidR="00F4149E" w:rsidRDefault="00DB725E">
      <w:pPr>
        <w:pStyle w:val="22"/>
        <w:numPr>
          <w:ilvl w:val="0"/>
          <w:numId w:val="7"/>
        </w:numPr>
        <w:spacing w:after="156"/>
        <w:ind w:firstLineChars="0"/>
      </w:pPr>
      <w:hyperlink w:anchor="_3.11.2_设置文档标签" w:history="1">
        <w:r w:rsidR="00CA028C">
          <w:rPr>
            <w:rStyle w:val="af0"/>
            <w:rFonts w:hint="eastAsia"/>
          </w:rPr>
          <w:t>如何添加文档标签？</w:t>
        </w:r>
      </w:hyperlink>
    </w:p>
    <w:p w14:paraId="2FD3F09C" w14:textId="2F298EC3" w:rsidR="00F4149E" w:rsidRDefault="00DB725E">
      <w:pPr>
        <w:pStyle w:val="22"/>
        <w:numPr>
          <w:ilvl w:val="0"/>
          <w:numId w:val="7"/>
        </w:numPr>
        <w:spacing w:after="156"/>
        <w:ind w:firstLineChars="0"/>
      </w:pPr>
      <w:hyperlink w:anchor="_3.5_共享审核" w:history="1">
        <w:r w:rsidR="00CA028C">
          <w:rPr>
            <w:rStyle w:val="af0"/>
            <w:rFonts w:hint="eastAsia"/>
          </w:rPr>
          <w:t>如何审核他人的共享？</w:t>
        </w:r>
      </w:hyperlink>
    </w:p>
    <w:p w14:paraId="70C256A7" w14:textId="3FBD5003" w:rsidR="00F4149E" w:rsidRDefault="00DB725E">
      <w:pPr>
        <w:pStyle w:val="22"/>
        <w:numPr>
          <w:ilvl w:val="0"/>
          <w:numId w:val="7"/>
        </w:numPr>
        <w:spacing w:after="156"/>
        <w:ind w:firstLineChars="0"/>
      </w:pPr>
      <w:hyperlink w:anchor="_3.11.1_文档密级管理" w:history="1">
        <w:r w:rsidR="00CA028C">
          <w:rPr>
            <w:rStyle w:val="af0"/>
            <w:rFonts w:hint="eastAsia"/>
          </w:rPr>
          <w:t>如何设置文档密级？</w:t>
        </w:r>
      </w:hyperlink>
    </w:p>
    <w:p w14:paraId="6A833788" w14:textId="4CA7D054" w:rsidR="00F4149E" w:rsidRDefault="00DB725E">
      <w:pPr>
        <w:pStyle w:val="22"/>
        <w:numPr>
          <w:ilvl w:val="0"/>
          <w:numId w:val="7"/>
        </w:numPr>
        <w:spacing w:after="156"/>
        <w:ind w:firstLineChars="0"/>
      </w:pPr>
      <w:hyperlink w:anchor="_3.8_团队协作" w:history="1">
        <w:r w:rsidR="00CA028C">
          <w:rPr>
            <w:rStyle w:val="af0"/>
            <w:rFonts w:hint="eastAsia"/>
          </w:rPr>
          <w:t>如何实现跨部门的文档团队协作?</w:t>
        </w:r>
        <w:r w:rsidR="00CA028C">
          <w:rPr>
            <w:rStyle w:val="af0"/>
          </w:rPr>
          <w:t xml:space="preserve"> </w:t>
        </w:r>
      </w:hyperlink>
    </w:p>
    <w:p w14:paraId="46F647C7" w14:textId="77777777" w:rsidR="00F4149E" w:rsidRDefault="00F4149E">
      <w:pPr>
        <w:pStyle w:val="22"/>
        <w:spacing w:after="156"/>
        <w:ind w:left="1440" w:firstLineChars="0" w:firstLine="0"/>
      </w:pPr>
    </w:p>
    <w:p w14:paraId="712C824B" w14:textId="446E5E61" w:rsidR="00F4149E" w:rsidRDefault="00CA028C">
      <w:pPr>
        <w:spacing w:after="156"/>
        <w:ind w:left="360" w:firstLineChars="0" w:firstLine="0"/>
      </w:pPr>
      <w:r>
        <w:rPr>
          <w:rFonts w:hint="eastAsia"/>
        </w:rPr>
        <w:t xml:space="preserve">   </w:t>
      </w:r>
    </w:p>
    <w:p w14:paraId="538F71C1" w14:textId="5AFF5AE4" w:rsidR="00F4149E" w:rsidRDefault="00CA028C">
      <w:pPr>
        <w:widowControl/>
        <w:spacing w:afterLines="0" w:line="276" w:lineRule="auto"/>
        <w:ind w:firstLineChars="0" w:firstLine="0"/>
        <w:jc w:val="left"/>
      </w:pPr>
      <w:r>
        <w:br w:type="page"/>
      </w:r>
    </w:p>
    <w:p w14:paraId="410BD25A" w14:textId="77777777" w:rsidR="00F4149E" w:rsidRDefault="00CA028C" w:rsidP="00EE721F">
      <w:pPr>
        <w:pStyle w:val="2"/>
      </w:pPr>
      <w:bookmarkStart w:id="30" w:name="_3.1_安装和登录"/>
      <w:bookmarkStart w:id="31" w:name="_Toc26299"/>
      <w:bookmarkStart w:id="32" w:name="_Toc534879863"/>
      <w:bookmarkEnd w:id="30"/>
      <w:r>
        <w:rPr>
          <w:rFonts w:hint="eastAsia"/>
        </w:rPr>
        <w:lastRenderedPageBreak/>
        <w:t xml:space="preserve">3.1 </w:t>
      </w:r>
      <w:r>
        <w:rPr>
          <w:rFonts w:hint="eastAsia"/>
        </w:rPr>
        <w:t>安装和登录</w:t>
      </w:r>
      <w:bookmarkEnd w:id="31"/>
      <w:bookmarkEnd w:id="32"/>
    </w:p>
    <w:p w14:paraId="7D91AD58" w14:textId="77777777" w:rsidR="00F4149E" w:rsidRDefault="00CA028C">
      <w:pPr>
        <w:pStyle w:val="3"/>
      </w:pPr>
      <w:bookmarkStart w:id="33" w:name="_Toc534879864"/>
      <w:r>
        <w:rPr>
          <w:rFonts w:hint="eastAsia"/>
        </w:rPr>
        <w:t>3.1.1 安装和卸载</w:t>
      </w:r>
      <w:bookmarkEnd w:id="33"/>
    </w:p>
    <w:p w14:paraId="58B40353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环境要求</w:t>
      </w:r>
    </w:p>
    <w:p w14:paraId="0CF078D2" w14:textId="05CB8DB1" w:rsidR="00F4149E" w:rsidRDefault="00CA028C">
      <w:pPr>
        <w:spacing w:after="156"/>
        <w:ind w:firstLine="420"/>
      </w:pPr>
      <w:r>
        <w:rPr>
          <w:rFonts w:hint="eastAsia"/>
        </w:rPr>
        <w:t>目前，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客户端兼容Windows XP、Windows7、Windows8 及Windows10 系统。</w:t>
      </w:r>
    </w:p>
    <w:p w14:paraId="0057D8D3" w14:textId="50F097CB" w:rsidR="004C7C49" w:rsidRDefault="004C7C49">
      <w:pPr>
        <w:spacing w:after="156"/>
        <w:ind w:firstLine="420"/>
      </w:pPr>
      <w:r>
        <w:rPr>
          <w:rFonts w:hint="eastAsia"/>
        </w:rPr>
        <w:t>安装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前</w:t>
      </w:r>
      <w:r>
        <w:rPr>
          <w:rFonts w:hint="eastAsia"/>
        </w:rPr>
        <w:t>，您</w:t>
      </w:r>
      <w:r>
        <w:t>需要</w:t>
      </w:r>
      <w:r w:rsidR="006B078A">
        <w:rPr>
          <w:rFonts w:hint="eastAsia"/>
        </w:rPr>
        <w:t>先</w:t>
      </w:r>
      <w:r>
        <w:t>查看系统</w:t>
      </w:r>
      <w:r>
        <w:rPr>
          <w:rFonts w:hint="eastAsia"/>
        </w:rPr>
        <w:t>版本</w:t>
      </w:r>
      <w:r>
        <w:t>。</w:t>
      </w:r>
    </w:p>
    <w:p w14:paraId="4525C389" w14:textId="580A1EC0" w:rsidR="00F4149E" w:rsidRDefault="00CA028C">
      <w:pPr>
        <w:spacing w:after="156"/>
        <w:ind w:firstLine="420"/>
      </w:pPr>
      <w:r>
        <w:rPr>
          <w:rFonts w:hint="eastAsia"/>
        </w:rPr>
        <w:t>关于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与其他软件操作的兼容性，请参考《</w:t>
      </w:r>
      <w:r w:rsidR="00B749E4">
        <w:rPr>
          <w:rFonts w:hint="eastAsia"/>
        </w:rPr>
        <w:t>南京水利科学研究院云盘云盘</w:t>
      </w:r>
      <w:r>
        <w:rPr>
          <w:rFonts w:hint="eastAsia"/>
        </w:rPr>
        <w:t>.X 兼容性列表》</w:t>
      </w:r>
    </w:p>
    <w:p w14:paraId="54CB310B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安装PC客户端</w:t>
      </w:r>
    </w:p>
    <w:p w14:paraId="122545CC" w14:textId="263533F4" w:rsidR="00F4149E" w:rsidRDefault="00CA028C">
      <w:pPr>
        <w:spacing w:after="156"/>
        <w:ind w:firstLineChars="0" w:firstLine="0"/>
      </w:pPr>
      <w:r>
        <w:rPr>
          <w:rFonts w:hint="eastAsia"/>
        </w:rPr>
        <w:t xml:space="preserve">   通过浏览器，访问</w:t>
      </w:r>
      <w:r>
        <w:t xml:space="preserve"> </w:t>
      </w:r>
      <w:r w:rsidR="00B749E4">
        <w:t>南京水利</w:t>
      </w:r>
      <w:proofErr w:type="gramStart"/>
      <w:r w:rsidR="00B749E4">
        <w:t>科学研究院云盘</w:t>
      </w:r>
      <w:proofErr w:type="gramEnd"/>
      <w:r>
        <w:rPr>
          <w:rFonts w:hint="eastAsia"/>
        </w:rPr>
        <w:t>服务器</w:t>
      </w:r>
      <w:r>
        <w:t>地址</w:t>
      </w:r>
      <w:r>
        <w:rPr>
          <w:rFonts w:hint="eastAsia"/>
        </w:rPr>
        <w:t>（例如</w:t>
      </w:r>
      <w:r>
        <w:t>：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.eisoo.com</w:t>
      </w:r>
      <w:r>
        <w:rPr>
          <w:rFonts w:hint="eastAsia"/>
        </w:rPr>
        <w:t>）</w:t>
      </w:r>
      <w:r>
        <w:t>，下载</w:t>
      </w:r>
      <w:r>
        <w:rPr>
          <w:rFonts w:hint="eastAsia"/>
        </w:rPr>
        <w:t>适合自己</w:t>
      </w:r>
      <w:r>
        <w:t>电脑</w:t>
      </w:r>
      <w:r>
        <w:rPr>
          <w:rFonts w:hint="eastAsia"/>
        </w:rPr>
        <w:t>系统</w:t>
      </w:r>
      <w:r>
        <w:t>的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客户</w:t>
      </w:r>
      <w:proofErr w:type="gramStart"/>
      <w:r>
        <w:rPr>
          <w:rFonts w:hint="eastAsia"/>
        </w:rPr>
        <w:t>端</w:t>
      </w:r>
      <w:r>
        <w:t>安</w:t>
      </w:r>
      <w:proofErr w:type="gramEnd"/>
      <w:r>
        <w:t>装程序</w:t>
      </w:r>
      <w:r>
        <w:rPr>
          <w:rFonts w:hint="eastAsia"/>
        </w:rPr>
        <w:t>。</w:t>
      </w:r>
    </w:p>
    <w:p w14:paraId="3AF34B92" w14:textId="727FA0FC" w:rsidR="00F4149E" w:rsidRDefault="00062B83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254FC6D4" wp14:editId="17F71DB8">
            <wp:extent cx="5278120" cy="259207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6FD2D" w14:textId="4F2173D5" w:rsidR="00F4149E" w:rsidRDefault="00CA028C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062B83">
        <w:rPr>
          <w:sz w:val="16"/>
          <w:szCs w:val="16"/>
        </w:rPr>
        <w:t>3-1</w:t>
      </w:r>
      <w:r>
        <w:rPr>
          <w:rFonts w:hint="eastAsia"/>
          <w:sz w:val="16"/>
          <w:szCs w:val="16"/>
        </w:rPr>
        <w:t xml:space="preserve"> 安装客户端</w:t>
      </w:r>
    </w:p>
    <w:p w14:paraId="7B4B78B7" w14:textId="21D6B46A" w:rsidR="00F4149E" w:rsidRDefault="00CA028C">
      <w:pPr>
        <w:tabs>
          <w:tab w:val="left" w:pos="0"/>
        </w:tabs>
        <w:spacing w:after="156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hint="eastAsia"/>
          <w:sz w:val="20"/>
          <w:szCs w:val="20"/>
        </w:rPr>
        <w:t xml:space="preserve">下载完成后，双击安装程序执行安装， 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>
        <w:rPr>
          <w:rFonts w:hint="eastAsia"/>
          <w:sz w:val="20"/>
          <w:szCs w:val="20"/>
        </w:rPr>
        <w:t>安装步骤如下：</w:t>
      </w:r>
    </w:p>
    <w:p w14:paraId="19630EBA" w14:textId="15A26DC5" w:rsidR="00F4149E" w:rsidRDefault="00CA028C">
      <w:pPr>
        <w:pStyle w:val="14"/>
        <w:numPr>
          <w:ilvl w:val="0"/>
          <w:numId w:val="8"/>
        </w:numPr>
        <w:tabs>
          <w:tab w:val="left" w:pos="0"/>
        </w:tabs>
        <w:spacing w:after="156"/>
        <w:ind w:firstLineChars="0"/>
        <w:rPr>
          <w:sz w:val="20"/>
          <w:szCs w:val="20"/>
        </w:rPr>
      </w:pPr>
      <w:r>
        <w:rPr>
          <w:rFonts w:hint="eastAsia"/>
          <w:sz w:val="20"/>
          <w:szCs w:val="20"/>
        </w:rPr>
        <w:t>设置安装语言，目前</w:t>
      </w:r>
      <w:r w:rsidR="00B749E4">
        <w:rPr>
          <w:rFonts w:hint="eastAsia"/>
          <w:sz w:val="20"/>
          <w:szCs w:val="20"/>
        </w:rPr>
        <w:t>南京水利科学研究</w:t>
      </w:r>
      <w:proofErr w:type="gramStart"/>
      <w:r w:rsidR="00B749E4">
        <w:rPr>
          <w:rFonts w:hint="eastAsia"/>
          <w:sz w:val="20"/>
          <w:szCs w:val="20"/>
        </w:rPr>
        <w:t>院云盘</w:t>
      </w:r>
      <w:r>
        <w:rPr>
          <w:rFonts w:hint="eastAsia"/>
          <w:sz w:val="20"/>
          <w:szCs w:val="20"/>
        </w:rPr>
        <w:t>支持</w:t>
      </w:r>
      <w:proofErr w:type="gramEnd"/>
      <w:r>
        <w:rPr>
          <w:rFonts w:hint="eastAsia"/>
          <w:sz w:val="20"/>
          <w:szCs w:val="20"/>
        </w:rPr>
        <w:t>简体中文、繁体中文和英语三种语言。</w:t>
      </w:r>
    </w:p>
    <w:p w14:paraId="0838ADFF" w14:textId="77777777" w:rsidR="00F4149E" w:rsidRDefault="00CA028C">
      <w:pPr>
        <w:tabs>
          <w:tab w:val="left" w:pos="0"/>
          <w:tab w:val="left" w:pos="1701"/>
          <w:tab w:val="left" w:pos="6521"/>
          <w:tab w:val="left" w:pos="6663"/>
        </w:tabs>
        <w:spacing w:after="156" w:line="240" w:lineRule="auto"/>
        <w:ind w:firstLineChars="0" w:firstLine="0"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74B7B74A" wp14:editId="46FF9AB4">
            <wp:extent cx="2959100" cy="133540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200" cy="13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7BA80" w14:textId="76A64CA7" w:rsidR="00F4149E" w:rsidRDefault="00CA028C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BA046A">
        <w:rPr>
          <w:sz w:val="16"/>
          <w:szCs w:val="16"/>
        </w:rPr>
        <w:t>3-2</w:t>
      </w:r>
      <w:r>
        <w:rPr>
          <w:rFonts w:hint="eastAsia"/>
          <w:sz w:val="16"/>
          <w:szCs w:val="16"/>
        </w:rPr>
        <w:t xml:space="preserve"> 选择安装语言</w:t>
      </w:r>
    </w:p>
    <w:p w14:paraId="693A7014" w14:textId="79E6EA21" w:rsidR="00F4149E" w:rsidRDefault="00CA028C">
      <w:pPr>
        <w:pStyle w:val="14"/>
        <w:numPr>
          <w:ilvl w:val="0"/>
          <w:numId w:val="8"/>
        </w:numPr>
        <w:tabs>
          <w:tab w:val="left" w:pos="0"/>
        </w:tabs>
        <w:spacing w:after="156" w:line="240" w:lineRule="auto"/>
        <w:ind w:firstLineChars="0"/>
        <w:rPr>
          <w:sz w:val="20"/>
          <w:szCs w:val="20"/>
        </w:rPr>
      </w:pPr>
      <w:r>
        <w:rPr>
          <w:rFonts w:hint="eastAsia"/>
          <w:sz w:val="20"/>
          <w:szCs w:val="20"/>
        </w:rPr>
        <w:t>设置客户</w:t>
      </w:r>
      <w:proofErr w:type="gramStart"/>
      <w:r>
        <w:rPr>
          <w:rFonts w:hint="eastAsia"/>
          <w:sz w:val="20"/>
          <w:szCs w:val="20"/>
        </w:rPr>
        <w:t>端安</w:t>
      </w:r>
      <w:proofErr w:type="gramEnd"/>
      <w:r>
        <w:rPr>
          <w:rFonts w:hint="eastAsia"/>
          <w:sz w:val="20"/>
          <w:szCs w:val="20"/>
        </w:rPr>
        <w:t>装路径， 用户可将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>
        <w:rPr>
          <w:rFonts w:hint="eastAsia"/>
          <w:sz w:val="20"/>
          <w:szCs w:val="20"/>
        </w:rPr>
        <w:t>客户</w:t>
      </w:r>
      <w:proofErr w:type="gramStart"/>
      <w:r>
        <w:rPr>
          <w:rFonts w:hint="eastAsia"/>
          <w:sz w:val="20"/>
          <w:szCs w:val="20"/>
        </w:rPr>
        <w:t>端安</w:t>
      </w:r>
      <w:proofErr w:type="gramEnd"/>
      <w:r>
        <w:rPr>
          <w:rFonts w:hint="eastAsia"/>
          <w:sz w:val="20"/>
          <w:szCs w:val="20"/>
        </w:rPr>
        <w:t>装到指定的路径</w:t>
      </w:r>
    </w:p>
    <w:p w14:paraId="01EA9639" w14:textId="77777777" w:rsidR="00F4149E" w:rsidRDefault="00CA028C">
      <w:pPr>
        <w:tabs>
          <w:tab w:val="left" w:pos="0"/>
        </w:tabs>
        <w:spacing w:after="156" w:line="240" w:lineRule="auto"/>
        <w:ind w:left="360" w:firstLineChars="0" w:firstLine="0"/>
        <w:jc w:val="center"/>
        <w:rPr>
          <w:sz w:val="20"/>
          <w:szCs w:val="20"/>
        </w:rPr>
      </w:pPr>
      <w:r>
        <w:rPr>
          <w:rFonts w:hint="eastAsia"/>
          <w:noProof/>
          <w:sz w:val="20"/>
          <w:szCs w:val="20"/>
        </w:rPr>
        <w:drawing>
          <wp:inline distT="0" distB="0" distL="0" distR="0" wp14:anchorId="56DEB8F1" wp14:editId="3969CF51">
            <wp:extent cx="3138805" cy="226060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200" cy="22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1B751" w14:textId="63B5EE46" w:rsidR="00F4149E" w:rsidRDefault="00CA028C">
      <w:pPr>
        <w:tabs>
          <w:tab w:val="left" w:pos="0"/>
        </w:tabs>
        <w:spacing w:after="156" w:line="240" w:lineRule="auto"/>
        <w:ind w:firstLineChars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60454D">
        <w:rPr>
          <w:sz w:val="16"/>
          <w:szCs w:val="16"/>
        </w:rPr>
        <w:t>3-3</w:t>
      </w:r>
      <w:r>
        <w:rPr>
          <w:rFonts w:hint="eastAsia"/>
          <w:sz w:val="16"/>
          <w:szCs w:val="16"/>
        </w:rPr>
        <w:t xml:space="preserve"> 选择安装路径</w:t>
      </w:r>
    </w:p>
    <w:p w14:paraId="34325128" w14:textId="5E58F2CB" w:rsidR="00F4149E" w:rsidRDefault="00CA028C">
      <w:pPr>
        <w:pStyle w:val="14"/>
        <w:numPr>
          <w:ilvl w:val="0"/>
          <w:numId w:val="8"/>
        </w:numPr>
        <w:tabs>
          <w:tab w:val="left" w:pos="0"/>
        </w:tabs>
        <w:spacing w:after="156" w:line="240" w:lineRule="auto"/>
        <w:ind w:firstLineChars="0"/>
        <w:rPr>
          <w:sz w:val="20"/>
          <w:szCs w:val="20"/>
        </w:rPr>
      </w:pPr>
      <w:r>
        <w:rPr>
          <w:rFonts w:hint="eastAsia"/>
          <w:sz w:val="20"/>
          <w:szCs w:val="20"/>
        </w:rPr>
        <w:t>选择额外任务，设置一些其它的启动项目，方便快捷使用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>
        <w:rPr>
          <w:rFonts w:hint="eastAsia"/>
          <w:sz w:val="20"/>
          <w:szCs w:val="20"/>
        </w:rPr>
        <w:t>。</w:t>
      </w:r>
    </w:p>
    <w:p w14:paraId="096034E4" w14:textId="77777777" w:rsidR="00F4149E" w:rsidRDefault="00CA028C">
      <w:pPr>
        <w:tabs>
          <w:tab w:val="left" w:pos="0"/>
        </w:tabs>
        <w:spacing w:after="156" w:line="240" w:lineRule="auto"/>
        <w:ind w:left="360" w:firstLineChars="0" w:firstLine="0"/>
        <w:jc w:val="center"/>
        <w:rPr>
          <w:sz w:val="20"/>
          <w:szCs w:val="20"/>
        </w:rPr>
      </w:pPr>
      <w:r>
        <w:rPr>
          <w:rFonts w:hint="eastAsia"/>
          <w:noProof/>
          <w:sz w:val="20"/>
          <w:szCs w:val="20"/>
        </w:rPr>
        <w:drawing>
          <wp:inline distT="0" distB="0" distL="0" distR="0" wp14:anchorId="2B432122" wp14:editId="495ACC80">
            <wp:extent cx="3138805" cy="226758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200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9BBA3" w14:textId="643C8B4A" w:rsidR="00F4149E" w:rsidRDefault="00CA028C">
      <w:pPr>
        <w:tabs>
          <w:tab w:val="left" w:pos="0"/>
        </w:tabs>
        <w:spacing w:after="156" w:line="240" w:lineRule="auto"/>
        <w:ind w:left="360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A739AF">
        <w:rPr>
          <w:sz w:val="16"/>
          <w:szCs w:val="16"/>
        </w:rPr>
        <w:t>3-4</w:t>
      </w:r>
      <w:r>
        <w:rPr>
          <w:rFonts w:hint="eastAsia"/>
          <w:sz w:val="16"/>
          <w:szCs w:val="16"/>
        </w:rPr>
        <w:t xml:space="preserve"> 选择额外任务</w:t>
      </w:r>
    </w:p>
    <w:p w14:paraId="1E002785" w14:textId="3337780D" w:rsidR="00F4149E" w:rsidRDefault="00CA028C">
      <w:pPr>
        <w:tabs>
          <w:tab w:val="left" w:pos="0"/>
        </w:tabs>
        <w:spacing w:after="156" w:line="240" w:lineRule="auto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hint="eastAsia"/>
          <w:sz w:val="20"/>
          <w:szCs w:val="20"/>
        </w:rPr>
        <w:t>设置完成后，点击【安装】按钮，便可安装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r>
        <w:rPr>
          <w:rFonts w:hint="eastAsia"/>
          <w:sz w:val="20"/>
          <w:szCs w:val="20"/>
        </w:rPr>
        <w:t>到</w:t>
      </w:r>
      <w:proofErr w:type="gramEnd"/>
      <w:r>
        <w:rPr>
          <w:rFonts w:hint="eastAsia"/>
          <w:sz w:val="20"/>
          <w:szCs w:val="20"/>
        </w:rPr>
        <w:t>电脑。</w:t>
      </w:r>
    </w:p>
    <w:p w14:paraId="06F8E1DA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lastRenderedPageBreak/>
        <w:t>卸载PC客户端</w:t>
      </w:r>
    </w:p>
    <w:p w14:paraId="14FD1515" w14:textId="546594AE" w:rsidR="00F4149E" w:rsidRDefault="00CA028C">
      <w:pPr>
        <w:tabs>
          <w:tab w:val="left" w:pos="0"/>
        </w:tabs>
        <w:spacing w:afterLines="0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hint="eastAsia"/>
          <w:sz w:val="20"/>
          <w:szCs w:val="20"/>
        </w:rPr>
        <w:t>在电脑上，卸载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>
        <w:rPr>
          <w:rFonts w:hint="eastAsia"/>
          <w:sz w:val="20"/>
          <w:szCs w:val="20"/>
        </w:rPr>
        <w:t>客户端，需执行步骤如下：</w:t>
      </w:r>
    </w:p>
    <w:p w14:paraId="4C1E7289" w14:textId="77777777" w:rsidR="00F4149E" w:rsidRDefault="00CA028C">
      <w:pPr>
        <w:numPr>
          <w:ilvl w:val="0"/>
          <w:numId w:val="9"/>
        </w:numPr>
        <w:tabs>
          <w:tab w:val="left" w:pos="709"/>
        </w:tabs>
        <w:spacing w:afterLines="0"/>
        <w:ind w:leftChars="136" w:left="710" w:hangingChars="212" w:hanging="424"/>
        <w:rPr>
          <w:sz w:val="20"/>
          <w:szCs w:val="20"/>
        </w:rPr>
      </w:pPr>
      <w:r>
        <w:rPr>
          <w:rFonts w:hint="eastAsia"/>
          <w:sz w:val="20"/>
          <w:szCs w:val="20"/>
        </w:rPr>
        <w:t>打开电脑【控制面板】，选择【程序】项，点击【卸载程序】；</w:t>
      </w:r>
    </w:p>
    <w:p w14:paraId="471CDC8B" w14:textId="67C0D5C2" w:rsidR="00F4149E" w:rsidRDefault="00CA028C">
      <w:pPr>
        <w:numPr>
          <w:ilvl w:val="0"/>
          <w:numId w:val="9"/>
        </w:numPr>
        <w:tabs>
          <w:tab w:val="left" w:pos="709"/>
        </w:tabs>
        <w:spacing w:afterLines="0"/>
        <w:ind w:leftChars="136" w:left="710" w:hangingChars="212" w:hanging="424"/>
        <w:rPr>
          <w:sz w:val="20"/>
          <w:szCs w:val="20"/>
        </w:rPr>
      </w:pPr>
      <w:r>
        <w:rPr>
          <w:rFonts w:hint="eastAsia"/>
          <w:sz w:val="20"/>
          <w:szCs w:val="20"/>
        </w:rPr>
        <w:t>选中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>
        <w:rPr>
          <w:rFonts w:hint="eastAsia"/>
          <w:sz w:val="20"/>
          <w:szCs w:val="20"/>
        </w:rPr>
        <w:t>，右击鼠标，点击【卸载】，便可卸载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>
        <w:rPr>
          <w:rFonts w:hint="eastAsia"/>
          <w:sz w:val="20"/>
          <w:szCs w:val="20"/>
        </w:rPr>
        <w:t>。</w:t>
      </w:r>
    </w:p>
    <w:p w14:paraId="3945941E" w14:textId="77777777" w:rsidR="00F4149E" w:rsidRDefault="00CA028C">
      <w:pPr>
        <w:tabs>
          <w:tab w:val="left" w:pos="0"/>
        </w:tabs>
        <w:spacing w:after="156" w:line="240" w:lineRule="auto"/>
        <w:ind w:firstLineChars="0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B64185A" wp14:editId="0A0703F9">
            <wp:extent cx="5278120" cy="281051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4" w:name="_Toc3407"/>
    </w:p>
    <w:p w14:paraId="3D5011A6" w14:textId="72993BDC" w:rsidR="00F4149E" w:rsidRDefault="00CA028C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A739AF">
        <w:rPr>
          <w:sz w:val="16"/>
          <w:szCs w:val="16"/>
        </w:rPr>
        <w:t>3-5</w:t>
      </w:r>
      <w:r>
        <w:rPr>
          <w:rFonts w:hint="eastAsia"/>
          <w:sz w:val="16"/>
          <w:szCs w:val="16"/>
        </w:rPr>
        <w:t xml:space="preserve"> 卸载</w:t>
      </w:r>
      <w:r w:rsidR="00B749E4">
        <w:rPr>
          <w:rFonts w:hint="eastAsia"/>
          <w:sz w:val="16"/>
          <w:szCs w:val="16"/>
        </w:rPr>
        <w:t>南京水利</w:t>
      </w:r>
      <w:proofErr w:type="gramStart"/>
      <w:r w:rsidR="00B749E4">
        <w:rPr>
          <w:rFonts w:hint="eastAsia"/>
          <w:sz w:val="16"/>
          <w:szCs w:val="16"/>
        </w:rPr>
        <w:t>科学研究院云盘</w:t>
      </w:r>
      <w:proofErr w:type="gramEnd"/>
    </w:p>
    <w:p w14:paraId="43C1E379" w14:textId="77777777" w:rsidR="00F4149E" w:rsidRDefault="00CA028C">
      <w:pPr>
        <w:pStyle w:val="3"/>
      </w:pPr>
      <w:bookmarkStart w:id="35" w:name="_Toc534879865"/>
      <w:r>
        <w:rPr>
          <w:rFonts w:hint="eastAsia"/>
        </w:rPr>
        <w:t>3.1.2 登录PC客户端</w:t>
      </w:r>
      <w:bookmarkEnd w:id="34"/>
      <w:bookmarkEnd w:id="35"/>
    </w:p>
    <w:p w14:paraId="00406E74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网络设置</w:t>
      </w:r>
    </w:p>
    <w:p w14:paraId="42DA1548" w14:textId="7FF92ADB" w:rsidR="00F4149E" w:rsidRDefault="00CA028C">
      <w:pPr>
        <w:spacing w:after="156"/>
        <w:ind w:firstLine="420"/>
      </w:pPr>
      <w:r>
        <w:rPr>
          <w:rFonts w:hint="eastAsia"/>
        </w:rPr>
        <w:t>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D126A4">
        <w:rPr>
          <w:rFonts w:hint="eastAsia"/>
        </w:rPr>
        <w:t>之前，您需要对服务器地址进行设置和</w:t>
      </w:r>
      <w:r>
        <w:rPr>
          <w:rFonts w:hint="eastAsia"/>
        </w:rPr>
        <w:t>测试</w:t>
      </w:r>
      <w:r w:rsidR="00D126A4">
        <w:rPr>
          <w:rFonts w:hint="eastAsia"/>
        </w:rPr>
        <w:t>。</w:t>
      </w:r>
      <w:r w:rsidR="00D126A4">
        <w:t>测试</w:t>
      </w:r>
      <w:r>
        <w:rPr>
          <w:rFonts w:hint="eastAsia"/>
        </w:rPr>
        <w:t>通过后，才可正常登录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。</w:t>
      </w:r>
    </w:p>
    <w:p w14:paraId="436F4D64" w14:textId="77777777" w:rsidR="00F4149E" w:rsidRDefault="00CA028C">
      <w:pPr>
        <w:spacing w:after="156" w:line="240" w:lineRule="auto"/>
        <w:ind w:firstLine="420"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4A3021AD" wp14:editId="3388C8DC">
            <wp:extent cx="3200400" cy="294068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9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8BC36" w14:textId="7E07F6B5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A739AF">
        <w:rPr>
          <w:sz w:val="16"/>
          <w:szCs w:val="16"/>
        </w:rPr>
        <w:t>3-6</w:t>
      </w:r>
      <w:r>
        <w:rPr>
          <w:rFonts w:hint="eastAsia"/>
          <w:sz w:val="16"/>
          <w:szCs w:val="16"/>
        </w:rPr>
        <w:t xml:space="preserve"> 网络设置</w:t>
      </w:r>
    </w:p>
    <w:p w14:paraId="24593704" w14:textId="77777777" w:rsidR="00F4149E" w:rsidRDefault="00CA028C">
      <w:pPr>
        <w:spacing w:after="156"/>
        <w:ind w:firstLineChars="0"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在弹出的【网络设置】窗口中，您需要输入访问的服务器地址（IP或域名），端口值（一般默认，也可根据需要手动修改）。</w:t>
      </w:r>
    </w:p>
    <w:p w14:paraId="0DA04E4D" w14:textId="2E340F76" w:rsidR="00F4149E" w:rsidRDefault="00CA028C">
      <w:pPr>
        <w:spacing w:after="156"/>
        <w:ind w:firstLineChars="0"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如果您要跨网</w:t>
      </w:r>
      <w:proofErr w:type="gramStart"/>
      <w:r>
        <w:rPr>
          <w:rFonts w:hint="eastAsia"/>
          <w:sz w:val="20"/>
          <w:szCs w:val="20"/>
        </w:rPr>
        <w:t>段访问</w:t>
      </w:r>
      <w:proofErr w:type="gramEnd"/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>
        <w:rPr>
          <w:rFonts w:hint="eastAsia"/>
          <w:sz w:val="20"/>
          <w:szCs w:val="20"/>
        </w:rPr>
        <w:t>，则需点击【访问类型】，选择【使用Http代理】或【应用IE代理】，输入代理服务器地址、端口、账号和密码，实现对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>
        <w:rPr>
          <w:rFonts w:hint="eastAsia"/>
          <w:sz w:val="20"/>
          <w:szCs w:val="20"/>
        </w:rPr>
        <w:t>的跨网段访问（默认情况下，不使用代理）。</w:t>
      </w:r>
    </w:p>
    <w:p w14:paraId="2490A5EE" w14:textId="77777777" w:rsidR="003B5269" w:rsidRDefault="003B5269" w:rsidP="003B5269">
      <w:pPr>
        <w:spacing w:after="156"/>
        <w:ind w:firstLineChars="0" w:firstLine="0"/>
        <w:jc w:val="left"/>
        <w:rPr>
          <w:b/>
        </w:rPr>
      </w:pPr>
      <w:r>
        <w:rPr>
          <w:rFonts w:hint="eastAsia"/>
          <w:b/>
        </w:rPr>
        <w:t>输入验证码</w:t>
      </w:r>
    </w:p>
    <w:p w14:paraId="1B3B5A97" w14:textId="6190A0E3" w:rsidR="003B5269" w:rsidRDefault="003B5269" w:rsidP="003B5269">
      <w:pPr>
        <w:spacing w:after="156"/>
        <w:ind w:firstLine="420"/>
      </w:pPr>
      <w:r>
        <w:rPr>
          <w:rFonts w:hint="eastAsia"/>
        </w:rPr>
        <w:t>如果管理员启用验证码策略，您在登录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客户端时还需要输入验证码来提高账号的安全性。</w:t>
      </w:r>
    </w:p>
    <w:p w14:paraId="101DDF6B" w14:textId="1ECAB12D" w:rsidR="003B5269" w:rsidRPr="003B5269" w:rsidRDefault="003B5269" w:rsidP="003B5269">
      <w:pPr>
        <w:spacing w:after="156" w:line="240" w:lineRule="auto"/>
        <w:ind w:firstLine="320"/>
        <w:jc w:val="center"/>
      </w:pPr>
      <w:r>
        <w:rPr>
          <w:noProof/>
          <w:sz w:val="16"/>
          <w:szCs w:val="16"/>
        </w:rPr>
        <w:lastRenderedPageBreak/>
        <w:drawing>
          <wp:inline distT="0" distB="0" distL="0" distR="0" wp14:anchorId="60FBC245" wp14:editId="3558B060">
            <wp:extent cx="3892635" cy="3394835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登录验证码-P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074" cy="339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89C24" w14:textId="77777777" w:rsidR="00F4149E" w:rsidRDefault="00CA028C">
      <w:pPr>
        <w:spacing w:after="156"/>
        <w:ind w:firstLineChars="0" w:firstLine="0"/>
        <w:jc w:val="left"/>
        <w:rPr>
          <w:b/>
        </w:rPr>
      </w:pPr>
      <w:r>
        <w:rPr>
          <w:rFonts w:hint="eastAsia"/>
          <w:b/>
        </w:rPr>
        <w:t>设置缓存路径</w:t>
      </w:r>
    </w:p>
    <w:p w14:paraId="4BBAE572" w14:textId="7128228D" w:rsidR="00F4149E" w:rsidRDefault="00CA028C">
      <w:pPr>
        <w:spacing w:after="156"/>
        <w:ind w:firstLine="420"/>
      </w:pPr>
      <w:r>
        <w:rPr>
          <w:rFonts w:hint="eastAsia"/>
        </w:rPr>
        <w:t>首次登录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客户端，您需要选择一个有效的空文件夹，作为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的缓存目录，用于存放已缓存到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4C7C49">
        <w:rPr>
          <w:rFonts w:hint="eastAsia"/>
        </w:rPr>
        <w:t>的文档，</w:t>
      </w:r>
      <w:r w:rsidR="004C7C49">
        <w:t>使您</w:t>
      </w:r>
      <w:r w:rsidR="004C7C49">
        <w:rPr>
          <w:rFonts w:hint="eastAsia"/>
        </w:rPr>
        <w:t>在</w:t>
      </w:r>
      <w:r w:rsidR="004C7C49">
        <w:t>离线时，</w:t>
      </w:r>
      <w:r w:rsidR="004C7C49">
        <w:rPr>
          <w:rFonts w:hint="eastAsia"/>
        </w:rPr>
        <w:t>也</w:t>
      </w:r>
      <w:r w:rsidR="004C7C49">
        <w:t>可以访问所有缓存文件</w:t>
      </w:r>
      <w:r w:rsidR="004C7C49">
        <w:rPr>
          <w:rFonts w:hint="eastAsia"/>
        </w:rPr>
        <w:t>。</w:t>
      </w:r>
    </w:p>
    <w:p w14:paraId="5C01347B" w14:textId="77777777" w:rsidR="00F4149E" w:rsidRDefault="00CA028C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218E5FB0" wp14:editId="6DF9AC84">
            <wp:extent cx="3200400" cy="25558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74C5E" w14:textId="27A18316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A739AF">
        <w:rPr>
          <w:sz w:val="16"/>
          <w:szCs w:val="16"/>
        </w:rPr>
        <w:t>3-7</w:t>
      </w:r>
      <w:r>
        <w:rPr>
          <w:rFonts w:hint="eastAsia"/>
          <w:sz w:val="16"/>
          <w:szCs w:val="16"/>
        </w:rPr>
        <w:t xml:space="preserve"> 缓存设置</w:t>
      </w:r>
    </w:p>
    <w:p w14:paraId="0B498B64" w14:textId="5ECF38BA" w:rsidR="00F4149E" w:rsidRDefault="00CA028C">
      <w:pPr>
        <w:tabs>
          <w:tab w:val="left" w:pos="0"/>
        </w:tabs>
        <w:spacing w:after="156" w:line="240" w:lineRule="auto"/>
        <w:ind w:firstLineChars="0" w:firstLine="0"/>
      </w:pPr>
      <w:r>
        <w:rPr>
          <w:rFonts w:hint="eastAsia"/>
        </w:rPr>
        <w:t>设置完成后，执行下一步，即可进入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界面。</w:t>
      </w:r>
    </w:p>
    <w:p w14:paraId="1F753B9E" w14:textId="4B97300C" w:rsidR="00F4149E" w:rsidRDefault="00A739AF">
      <w:pPr>
        <w:tabs>
          <w:tab w:val="left" w:pos="0"/>
        </w:tabs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 wp14:anchorId="021B07BE" wp14:editId="6A700D6A">
            <wp:extent cx="5278120" cy="255397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CF064" w14:textId="3993D8E1" w:rsidR="00F4149E" w:rsidRDefault="00CA028C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A739AF">
        <w:rPr>
          <w:sz w:val="16"/>
          <w:szCs w:val="16"/>
        </w:rPr>
        <w:t xml:space="preserve">3-8 </w:t>
      </w:r>
      <w:r w:rsidR="00B749E4">
        <w:rPr>
          <w:rFonts w:hint="eastAsia"/>
          <w:sz w:val="16"/>
          <w:szCs w:val="16"/>
        </w:rPr>
        <w:t>南京水利</w:t>
      </w:r>
      <w:proofErr w:type="gramStart"/>
      <w:r w:rsidR="00B749E4">
        <w:rPr>
          <w:rFonts w:hint="eastAsia"/>
          <w:sz w:val="16"/>
          <w:szCs w:val="16"/>
        </w:rPr>
        <w:t>科学研究院云盘</w:t>
      </w:r>
      <w:proofErr w:type="gramEnd"/>
      <w:r>
        <w:rPr>
          <w:rFonts w:hint="eastAsia"/>
          <w:sz w:val="16"/>
          <w:szCs w:val="16"/>
        </w:rPr>
        <w:t>界面</w:t>
      </w:r>
    </w:p>
    <w:p w14:paraId="271F1DEC" w14:textId="77777777" w:rsidR="00F4149E" w:rsidRDefault="00CA028C">
      <w:pPr>
        <w:pStyle w:val="3"/>
      </w:pPr>
      <w:bookmarkStart w:id="36" w:name="_3.1.3_PC客户端设置"/>
      <w:bookmarkStart w:id="37" w:name="_Toc534879866"/>
      <w:bookmarkEnd w:id="36"/>
      <w:r>
        <w:rPr>
          <w:rFonts w:hint="eastAsia"/>
        </w:rPr>
        <w:t>3.1.3 PC客户端设置</w:t>
      </w:r>
      <w:bookmarkEnd w:id="37"/>
    </w:p>
    <w:p w14:paraId="6FCBA84B" w14:textId="03C87413" w:rsidR="00F4149E" w:rsidRDefault="00CA028C">
      <w:pPr>
        <w:tabs>
          <w:tab w:val="left" w:pos="0"/>
        </w:tabs>
        <w:spacing w:after="156"/>
        <w:ind w:firstLineChars="0" w:firstLine="0"/>
      </w:pPr>
      <w:r>
        <w:rPr>
          <w:rFonts w:hint="eastAsia"/>
        </w:rPr>
        <w:tab/>
        <w:t>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 xml:space="preserve"> PC客户端后，点击</w:t>
      </w:r>
      <w:proofErr w:type="gramStart"/>
      <w:r w:rsidR="003B1E85">
        <w:rPr>
          <w:rFonts w:hint="eastAsia"/>
        </w:rPr>
        <w:t>右下</w:t>
      </w:r>
      <w:r>
        <w:rPr>
          <w:rFonts w:hint="eastAsia"/>
        </w:rPr>
        <w:t>侧边栏【设置】</w:t>
      </w:r>
      <w:proofErr w:type="gramEnd"/>
      <w:r>
        <w:rPr>
          <w:rFonts w:hint="eastAsia"/>
        </w:rPr>
        <w:t>按钮，进入【设置】页面，您可对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进行基本项设置。例如：更改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的语言环境、文档缓存路径、指定自动同步文档及添加NAS访问入口等。</w:t>
      </w:r>
    </w:p>
    <w:p w14:paraId="730442F9" w14:textId="77777777" w:rsidR="00F4149E" w:rsidRDefault="00CA028C">
      <w:pPr>
        <w:tabs>
          <w:tab w:val="left" w:pos="0"/>
        </w:tabs>
        <w:spacing w:after="156"/>
        <w:ind w:firstLine="420"/>
        <w:rPr>
          <w:highlight w:val="cyan"/>
        </w:rPr>
      </w:pPr>
      <w:r>
        <w:rPr>
          <w:rFonts w:hint="eastAsia"/>
        </w:rPr>
        <w:t>您也可以通过右击托盘，进入【设置】页面，进行相关设置。</w:t>
      </w:r>
    </w:p>
    <w:p w14:paraId="058A42DF" w14:textId="16E8C5A1" w:rsidR="00F4149E" w:rsidRDefault="003B1E85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0D62EC13" wp14:editId="39F981B7">
            <wp:extent cx="5278120" cy="2430145"/>
            <wp:effectExtent l="0" t="0" r="0" b="825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028C">
        <w:rPr>
          <w:rFonts w:hint="eastAsia"/>
          <w:sz w:val="16"/>
          <w:szCs w:val="16"/>
        </w:rPr>
        <w:t>图</w:t>
      </w:r>
      <w:r w:rsidR="009E52D6">
        <w:rPr>
          <w:sz w:val="16"/>
          <w:szCs w:val="16"/>
        </w:rPr>
        <w:t>3-9</w:t>
      </w:r>
      <w:r w:rsidR="00CA028C">
        <w:rPr>
          <w:rFonts w:hint="eastAsia"/>
          <w:sz w:val="16"/>
          <w:szCs w:val="16"/>
        </w:rPr>
        <w:t xml:space="preserve"> 设置界面</w:t>
      </w:r>
    </w:p>
    <w:p w14:paraId="24341498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常用设置</w:t>
      </w:r>
    </w:p>
    <w:p w14:paraId="7D06CBCE" w14:textId="3DC76AFC" w:rsidR="00F4149E" w:rsidRDefault="00CA028C">
      <w:pPr>
        <w:tabs>
          <w:tab w:val="left" w:pos="0"/>
        </w:tabs>
        <w:spacing w:after="156"/>
        <w:ind w:firstLine="420"/>
      </w:pPr>
      <w:r>
        <w:rPr>
          <w:rFonts w:hint="eastAsia"/>
        </w:rPr>
        <w:t>进入【常用】标签页，您可以对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进行如下设置：</w:t>
      </w:r>
    </w:p>
    <w:p w14:paraId="08C58DB5" w14:textId="4E7EC335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设置系统启动时是否自动运行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</w:p>
    <w:p w14:paraId="1DDA1393" w14:textId="3E88AA02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更改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语言</w:t>
      </w:r>
      <w:proofErr w:type="gramEnd"/>
      <w:r>
        <w:rPr>
          <w:rFonts w:hint="eastAsia"/>
        </w:rPr>
        <w:t>环境</w:t>
      </w:r>
    </w:p>
    <w:p w14:paraId="522DB86E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lastRenderedPageBreak/>
        <w:t>显示文档同步状态提示</w:t>
      </w:r>
    </w:p>
    <w:p w14:paraId="3F093F7C" w14:textId="7DF3EC0D" w:rsidR="00F4149E" w:rsidRDefault="00C63E5D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11B39F58" wp14:editId="0572AC3B">
            <wp:extent cx="3787787" cy="3638550"/>
            <wp:effectExtent l="0" t="0" r="317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95512" cy="364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5449F" w14:textId="4C42A427" w:rsidR="00F4149E" w:rsidRDefault="00CA028C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9E52D6">
        <w:rPr>
          <w:sz w:val="16"/>
          <w:szCs w:val="16"/>
        </w:rPr>
        <w:t>3-10</w:t>
      </w:r>
      <w:r>
        <w:rPr>
          <w:rFonts w:hint="eastAsia"/>
          <w:sz w:val="16"/>
          <w:szCs w:val="16"/>
        </w:rPr>
        <w:t xml:space="preserve"> 常用设置</w:t>
      </w:r>
    </w:p>
    <w:p w14:paraId="70B67A06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缓存设置</w:t>
      </w:r>
    </w:p>
    <w:p w14:paraId="23743876" w14:textId="37CFCF2D" w:rsidR="00F4149E" w:rsidRDefault="00CA028C">
      <w:pPr>
        <w:tabs>
          <w:tab w:val="left" w:pos="0"/>
        </w:tabs>
        <w:spacing w:after="156"/>
        <w:ind w:firstLine="420"/>
      </w:pPr>
      <w:r>
        <w:rPr>
          <w:rFonts w:hint="eastAsia"/>
        </w:rPr>
        <w:t>进入【缓存】标签页，您可以更改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的缓存路径</w:t>
      </w:r>
      <w:r>
        <w:t>或</w:t>
      </w:r>
      <w:r>
        <w:rPr>
          <w:rFonts w:hint="eastAsia"/>
        </w:rPr>
        <w:t>清除缓存数据，释放本地磁盘存储空间，防止缓存数据泄露：</w:t>
      </w:r>
    </w:p>
    <w:p w14:paraId="3CA6B925" w14:textId="06F8968C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点击【浏览】按钮，选择缓存路径，更改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文档的缓存路径</w:t>
      </w:r>
    </w:p>
    <w:p w14:paraId="631995B5" w14:textId="5FDC3380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启动退出或注销时，自动清除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缓存功能</w:t>
      </w:r>
    </w:p>
    <w:p w14:paraId="679135B7" w14:textId="77777777" w:rsidR="00F4149E" w:rsidRDefault="00CA028C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5B4AC152" wp14:editId="5DE75B9A">
            <wp:extent cx="3200400" cy="3045460"/>
            <wp:effectExtent l="0" t="0" r="0" b="25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0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69C13" w14:textId="2E25DA26" w:rsidR="00F4149E" w:rsidRDefault="00CA028C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9E52D6">
        <w:rPr>
          <w:sz w:val="16"/>
          <w:szCs w:val="16"/>
        </w:rPr>
        <w:t>3-11</w:t>
      </w:r>
      <w:r>
        <w:rPr>
          <w:rFonts w:hint="eastAsia"/>
          <w:sz w:val="16"/>
          <w:szCs w:val="16"/>
        </w:rPr>
        <w:t xml:space="preserve"> 缓存设置</w:t>
      </w:r>
    </w:p>
    <w:p w14:paraId="065E62A4" w14:textId="77777777" w:rsidR="00A535C1" w:rsidRDefault="00A535C1">
      <w:pPr>
        <w:spacing w:after="156"/>
        <w:ind w:firstLineChars="0" w:firstLine="0"/>
        <w:rPr>
          <w:b/>
        </w:rPr>
      </w:pPr>
      <w:bookmarkStart w:id="38" w:name="_同步设置"/>
      <w:bookmarkEnd w:id="38"/>
      <w:r>
        <w:rPr>
          <w:rFonts w:hint="eastAsia"/>
          <w:b/>
        </w:rPr>
        <w:t>同步</w:t>
      </w:r>
      <w:r w:rsidR="00CA028C">
        <w:rPr>
          <w:rFonts w:hint="eastAsia"/>
          <w:b/>
        </w:rPr>
        <w:t>设置</w:t>
      </w:r>
    </w:p>
    <w:p w14:paraId="6DFAE9F8" w14:textId="7A2EEE7D" w:rsidR="00EC7611" w:rsidRDefault="00A535C1" w:rsidP="0075461E">
      <w:pPr>
        <w:spacing w:after="156"/>
        <w:ind w:firstLine="420"/>
        <w:rPr>
          <w:rFonts w:cs="Arial"/>
          <w:szCs w:val="21"/>
          <w:shd w:val="clear" w:color="auto" w:fill="FFFFFF"/>
        </w:rPr>
      </w:pPr>
      <w:r>
        <w:rPr>
          <w:rFonts w:hint="eastAsia"/>
        </w:rPr>
        <w:t>进入【</w:t>
      </w:r>
      <w:r w:rsidR="004F347A">
        <w:rPr>
          <w:rFonts w:hint="eastAsia"/>
        </w:rPr>
        <w:t>本地</w:t>
      </w:r>
      <w:r w:rsidR="004F347A">
        <w:t>同步</w:t>
      </w:r>
      <w:r w:rsidR="00CA028C">
        <w:rPr>
          <w:rFonts w:hint="eastAsia"/>
        </w:rPr>
        <w:t>】标签页，点击【添加】按钮，您可以</w:t>
      </w:r>
      <w:r w:rsidR="004F347A">
        <w:rPr>
          <w:rFonts w:cs="Arial"/>
          <w:szCs w:val="21"/>
          <w:shd w:val="clear" w:color="auto" w:fill="FFFFFF"/>
        </w:rPr>
        <w:t>指定</w:t>
      </w:r>
      <w:r w:rsidR="004F347A">
        <w:rPr>
          <w:rFonts w:cs="Arial" w:hint="eastAsia"/>
          <w:szCs w:val="21"/>
          <w:shd w:val="clear" w:color="auto" w:fill="FFFFFF"/>
        </w:rPr>
        <w:t>本地某目录保持</w:t>
      </w:r>
      <w:r w:rsidR="004F347A">
        <w:rPr>
          <w:rFonts w:cs="Arial"/>
          <w:szCs w:val="21"/>
          <w:shd w:val="clear" w:color="auto" w:fill="FFFFFF"/>
        </w:rPr>
        <w:t>其与</w:t>
      </w:r>
      <w:r w:rsidR="00B749E4">
        <w:rPr>
          <w:rFonts w:cs="Arial" w:hint="eastAsia"/>
          <w:szCs w:val="21"/>
          <w:shd w:val="clear" w:color="auto" w:fill="FFFFFF"/>
        </w:rPr>
        <w:t>南京水利科学研究</w:t>
      </w:r>
      <w:proofErr w:type="gramStart"/>
      <w:r w:rsidR="00B749E4">
        <w:rPr>
          <w:rFonts w:cs="Arial" w:hint="eastAsia"/>
          <w:szCs w:val="21"/>
          <w:shd w:val="clear" w:color="auto" w:fill="FFFFFF"/>
        </w:rPr>
        <w:t>院云盘</w:t>
      </w:r>
      <w:r w:rsidR="004F347A">
        <w:rPr>
          <w:rFonts w:cs="Arial" w:hint="eastAsia"/>
          <w:szCs w:val="21"/>
          <w:shd w:val="clear" w:color="auto" w:fill="FFFFFF"/>
        </w:rPr>
        <w:t>某</w:t>
      </w:r>
      <w:proofErr w:type="gramEnd"/>
      <w:r w:rsidR="004F347A">
        <w:rPr>
          <w:rFonts w:cs="Arial" w:hint="eastAsia"/>
          <w:szCs w:val="21"/>
          <w:shd w:val="clear" w:color="auto" w:fill="FFFFFF"/>
        </w:rPr>
        <w:t>目录实时双向</w:t>
      </w:r>
      <w:r w:rsidR="004F347A">
        <w:rPr>
          <w:rFonts w:cs="Arial"/>
          <w:szCs w:val="21"/>
          <w:shd w:val="clear" w:color="auto" w:fill="FFFFFF"/>
        </w:rPr>
        <w:t>同步</w:t>
      </w:r>
      <w:r w:rsidR="00EC7611">
        <w:rPr>
          <w:rFonts w:cs="Arial" w:hint="eastAsia"/>
          <w:szCs w:val="21"/>
          <w:shd w:val="clear" w:color="auto" w:fill="FFFFFF"/>
        </w:rPr>
        <w:t>。设置</w:t>
      </w:r>
      <w:r w:rsidR="00EC7611">
        <w:rPr>
          <w:rFonts w:cs="Arial"/>
          <w:szCs w:val="21"/>
          <w:shd w:val="clear" w:color="auto" w:fill="FFFFFF"/>
        </w:rPr>
        <w:t>完成后，</w:t>
      </w:r>
      <w:r w:rsidR="00EC7611">
        <w:rPr>
          <w:rFonts w:cs="Arial" w:hint="eastAsia"/>
          <w:szCs w:val="21"/>
          <w:shd w:val="clear" w:color="auto" w:fill="FFFFFF"/>
        </w:rPr>
        <w:t>该</w:t>
      </w:r>
      <w:r w:rsidR="00EC7611">
        <w:rPr>
          <w:rFonts w:cs="Arial"/>
          <w:szCs w:val="21"/>
          <w:shd w:val="clear" w:color="auto" w:fill="FFFFFF"/>
        </w:rPr>
        <w:t>本地目录将</w:t>
      </w:r>
      <w:r w:rsidR="00EC7611">
        <w:rPr>
          <w:rFonts w:cs="Arial" w:hint="eastAsia"/>
          <w:szCs w:val="21"/>
          <w:shd w:val="clear" w:color="auto" w:fill="FFFFFF"/>
        </w:rPr>
        <w:t>被</w:t>
      </w:r>
      <w:r w:rsidR="00EC7611">
        <w:rPr>
          <w:rFonts w:cs="Arial"/>
          <w:szCs w:val="21"/>
          <w:shd w:val="clear" w:color="auto" w:fill="FFFFFF"/>
        </w:rPr>
        <w:t>复制到</w:t>
      </w:r>
      <w:r w:rsidR="00B749E4">
        <w:rPr>
          <w:rFonts w:cs="Arial" w:hint="eastAsia"/>
          <w:szCs w:val="21"/>
          <w:shd w:val="clear" w:color="auto" w:fill="FFFFFF"/>
        </w:rPr>
        <w:t>南京水利</w:t>
      </w:r>
      <w:proofErr w:type="gramStart"/>
      <w:r w:rsidR="00B749E4">
        <w:rPr>
          <w:rFonts w:cs="Arial" w:hint="eastAsia"/>
          <w:szCs w:val="21"/>
          <w:shd w:val="clear" w:color="auto" w:fill="FFFFFF"/>
        </w:rPr>
        <w:t>科学研究院云盘</w:t>
      </w:r>
      <w:proofErr w:type="gramEnd"/>
      <w:r w:rsidR="00EC7611">
        <w:rPr>
          <w:rFonts w:cs="Arial"/>
          <w:szCs w:val="21"/>
          <w:shd w:val="clear" w:color="auto" w:fill="FFFFFF"/>
        </w:rPr>
        <w:t>目录下，</w:t>
      </w:r>
      <w:r w:rsidR="00EC7611">
        <w:rPr>
          <w:rFonts w:cs="Arial" w:hint="eastAsia"/>
          <w:szCs w:val="21"/>
          <w:shd w:val="clear" w:color="auto" w:fill="FFFFFF"/>
        </w:rPr>
        <w:t>同时</w:t>
      </w:r>
      <w:r w:rsidR="00EC7611">
        <w:rPr>
          <w:rFonts w:cs="Arial"/>
          <w:szCs w:val="21"/>
          <w:shd w:val="clear" w:color="auto" w:fill="FFFFFF"/>
        </w:rPr>
        <w:t>，您在任何一个目录</w:t>
      </w:r>
      <w:r w:rsidR="00EC7611">
        <w:rPr>
          <w:rFonts w:cs="Arial" w:hint="eastAsia"/>
          <w:szCs w:val="21"/>
          <w:shd w:val="clear" w:color="auto" w:fill="FFFFFF"/>
        </w:rPr>
        <w:t>下</w:t>
      </w:r>
      <w:r w:rsidR="00EC7611">
        <w:rPr>
          <w:rFonts w:cs="Arial"/>
          <w:szCs w:val="21"/>
          <w:shd w:val="clear" w:color="auto" w:fill="FFFFFF"/>
        </w:rPr>
        <w:t>的操作</w:t>
      </w:r>
      <w:r w:rsidR="00EC7611">
        <w:rPr>
          <w:rFonts w:cs="Arial" w:hint="eastAsia"/>
          <w:szCs w:val="21"/>
          <w:shd w:val="clear" w:color="auto" w:fill="FFFFFF"/>
        </w:rPr>
        <w:t>，将会</w:t>
      </w:r>
      <w:r w:rsidR="00EC7611">
        <w:rPr>
          <w:rFonts w:cs="Arial"/>
          <w:szCs w:val="21"/>
          <w:shd w:val="clear" w:color="auto" w:fill="FFFFFF"/>
        </w:rPr>
        <w:t>实时同步</w:t>
      </w:r>
      <w:r w:rsidR="00EC7611">
        <w:rPr>
          <w:rFonts w:cs="Arial" w:hint="eastAsia"/>
          <w:szCs w:val="21"/>
          <w:shd w:val="clear" w:color="auto" w:fill="FFFFFF"/>
        </w:rPr>
        <w:t>到另一个</w:t>
      </w:r>
      <w:r w:rsidR="00EC7611">
        <w:rPr>
          <w:rFonts w:cs="Arial"/>
          <w:szCs w:val="21"/>
          <w:shd w:val="clear" w:color="auto" w:fill="FFFFFF"/>
        </w:rPr>
        <w:t>目录下。</w:t>
      </w:r>
    </w:p>
    <w:p w14:paraId="4DEEB85E" w14:textId="7AA9EC31" w:rsidR="00F4149E" w:rsidRDefault="005A629F" w:rsidP="00A535C1">
      <w:pPr>
        <w:spacing w:after="156" w:line="240" w:lineRule="auto"/>
        <w:ind w:firstLineChars="0" w:firstLine="0"/>
        <w:jc w:val="center"/>
        <w:rPr>
          <w:rFonts w:cs="Arial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3D7016B" wp14:editId="3BCF1C68">
            <wp:extent cx="3339465" cy="3162036"/>
            <wp:effectExtent l="0" t="0" r="0" b="6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/>
                    <a:stretch/>
                  </pic:blipFill>
                  <pic:spPr bwMode="auto">
                    <a:xfrm>
                      <a:off x="0" y="0"/>
                      <a:ext cx="3341326" cy="316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3CFEE" w14:textId="64097CE3" w:rsidR="00F4149E" w:rsidRDefault="00CA028C">
      <w:pPr>
        <w:spacing w:after="156" w:line="240" w:lineRule="auto"/>
        <w:ind w:firstLineChars="0" w:firstLine="0"/>
        <w:jc w:val="center"/>
        <w:rPr>
          <w:rFonts w:cs="Arial"/>
          <w:sz w:val="16"/>
          <w:szCs w:val="16"/>
          <w:shd w:val="clear" w:color="auto" w:fill="FFFFFF"/>
        </w:rPr>
      </w:pPr>
      <w:r>
        <w:rPr>
          <w:rFonts w:cs="Arial" w:hint="eastAsia"/>
          <w:sz w:val="16"/>
          <w:szCs w:val="16"/>
          <w:shd w:val="clear" w:color="auto" w:fill="FFFFFF"/>
        </w:rPr>
        <w:t>图</w:t>
      </w:r>
      <w:r w:rsidR="009E52D6">
        <w:rPr>
          <w:rFonts w:cs="Arial"/>
          <w:sz w:val="16"/>
          <w:szCs w:val="16"/>
          <w:shd w:val="clear" w:color="auto" w:fill="FFFFFF"/>
        </w:rPr>
        <w:t>3-12</w:t>
      </w:r>
      <w:r>
        <w:rPr>
          <w:rFonts w:cs="Arial" w:hint="eastAsia"/>
          <w:sz w:val="16"/>
          <w:szCs w:val="16"/>
          <w:shd w:val="clear" w:color="auto" w:fill="FFFFFF"/>
        </w:rPr>
        <w:t xml:space="preserve"> 同步</w:t>
      </w:r>
      <w:r>
        <w:rPr>
          <w:rFonts w:cs="Arial"/>
          <w:sz w:val="16"/>
          <w:szCs w:val="16"/>
          <w:shd w:val="clear" w:color="auto" w:fill="FFFFFF"/>
        </w:rPr>
        <w:t>设置</w:t>
      </w:r>
    </w:p>
    <w:p w14:paraId="2AECB8E0" w14:textId="77777777" w:rsidR="00EC7611" w:rsidRPr="00540879" w:rsidRDefault="00EC7611" w:rsidP="00EC7611">
      <w:pPr>
        <w:spacing w:after="156"/>
        <w:ind w:firstLineChars="0" w:firstLine="0"/>
        <w:rPr>
          <w:b/>
          <w:shd w:val="clear" w:color="auto" w:fill="FFFFFF"/>
        </w:rPr>
      </w:pPr>
      <w:r w:rsidRPr="00540879">
        <w:rPr>
          <w:rFonts w:hint="eastAsia"/>
          <w:b/>
          <w:shd w:val="clear" w:color="auto" w:fill="FFFFFF"/>
        </w:rPr>
        <w:t>自动下载</w:t>
      </w:r>
      <w:r w:rsidRPr="00540879">
        <w:rPr>
          <w:b/>
          <w:shd w:val="clear" w:color="auto" w:fill="FFFFFF"/>
        </w:rPr>
        <w:t>设置</w:t>
      </w:r>
    </w:p>
    <w:p w14:paraId="567D33ED" w14:textId="532CD813" w:rsidR="00EC7611" w:rsidRPr="00EC7611" w:rsidRDefault="00EC7611" w:rsidP="0075461E">
      <w:pPr>
        <w:spacing w:after="156"/>
        <w:ind w:firstLine="420"/>
        <w:rPr>
          <w:shd w:val="clear" w:color="auto" w:fill="FFFFFF"/>
        </w:rPr>
      </w:pPr>
      <w:r>
        <w:rPr>
          <w:rFonts w:hint="eastAsia"/>
          <w:shd w:val="clear" w:color="auto" w:fill="FFFFFF"/>
        </w:rPr>
        <w:t>进入</w:t>
      </w:r>
      <w:r>
        <w:rPr>
          <w:shd w:val="clear" w:color="auto" w:fill="FFFFFF"/>
        </w:rPr>
        <w:t>【</w:t>
      </w:r>
      <w:r>
        <w:rPr>
          <w:rFonts w:hint="eastAsia"/>
          <w:shd w:val="clear" w:color="auto" w:fill="FFFFFF"/>
        </w:rPr>
        <w:t>自动</w:t>
      </w:r>
      <w:r>
        <w:rPr>
          <w:shd w:val="clear" w:color="auto" w:fill="FFFFFF"/>
        </w:rPr>
        <w:t>下载】</w:t>
      </w:r>
      <w:r>
        <w:rPr>
          <w:rFonts w:hint="eastAsia"/>
          <w:shd w:val="clear" w:color="auto" w:fill="FFFFFF"/>
        </w:rPr>
        <w:t>标签页</w:t>
      </w:r>
      <w:r>
        <w:rPr>
          <w:shd w:val="clear" w:color="auto" w:fill="FFFFFF"/>
        </w:rPr>
        <w:t>，</w:t>
      </w:r>
      <w:r>
        <w:rPr>
          <w:rFonts w:hint="eastAsia"/>
          <w:shd w:val="clear" w:color="auto" w:fill="FFFFFF"/>
        </w:rPr>
        <w:t>点击【添加】按钮</w:t>
      </w:r>
      <w:r>
        <w:rPr>
          <w:shd w:val="clear" w:color="auto" w:fill="FFFFFF"/>
        </w:rPr>
        <w:t>，您可以指定</w:t>
      </w:r>
      <w:r w:rsidR="00B749E4">
        <w:rPr>
          <w:rFonts w:hint="eastAsia"/>
          <w:shd w:val="clear" w:color="auto" w:fill="FFFFFF"/>
        </w:rPr>
        <w:t>南京水利</w:t>
      </w:r>
      <w:proofErr w:type="gramStart"/>
      <w:r w:rsidR="00B749E4">
        <w:rPr>
          <w:rFonts w:hint="eastAsia"/>
          <w:shd w:val="clear" w:color="auto" w:fill="FFFFFF"/>
        </w:rPr>
        <w:t>科学研究院云盘</w:t>
      </w:r>
      <w:proofErr w:type="gramEnd"/>
      <w:r>
        <w:rPr>
          <w:rFonts w:hint="eastAsia"/>
          <w:shd w:val="clear" w:color="auto" w:fill="FFFFFF"/>
        </w:rPr>
        <w:t>目</w:t>
      </w:r>
      <w:r>
        <w:rPr>
          <w:rFonts w:hint="eastAsia"/>
          <w:shd w:val="clear" w:color="auto" w:fill="FFFFFF"/>
        </w:rPr>
        <w:lastRenderedPageBreak/>
        <w:t>录</w:t>
      </w:r>
      <w:r>
        <w:rPr>
          <w:shd w:val="clear" w:color="auto" w:fill="FFFFFF"/>
        </w:rPr>
        <w:t>，使其</w:t>
      </w:r>
      <w:r>
        <w:rPr>
          <w:rFonts w:hint="eastAsia"/>
          <w:shd w:val="clear" w:color="auto" w:fill="FFFFFF"/>
        </w:rPr>
        <w:t>从</w:t>
      </w:r>
      <w:r>
        <w:rPr>
          <w:shd w:val="clear" w:color="auto" w:fill="FFFFFF"/>
        </w:rPr>
        <w:t>云端</w:t>
      </w:r>
      <w:r>
        <w:rPr>
          <w:rFonts w:hint="eastAsia"/>
          <w:shd w:val="clear" w:color="auto" w:fill="FFFFFF"/>
        </w:rPr>
        <w:t>实时下载</w:t>
      </w:r>
      <w:r>
        <w:rPr>
          <w:shd w:val="clear" w:color="auto" w:fill="FFFFFF"/>
        </w:rPr>
        <w:t>到缓存目录</w:t>
      </w:r>
      <w:r>
        <w:rPr>
          <w:rFonts w:hint="eastAsia"/>
          <w:shd w:val="clear" w:color="auto" w:fill="FFFFFF"/>
        </w:rPr>
        <w:t>。</w:t>
      </w:r>
      <w:r>
        <w:rPr>
          <w:shd w:val="clear" w:color="auto" w:fill="FFFFFF"/>
        </w:rPr>
        <w:t>设置</w:t>
      </w:r>
      <w:r>
        <w:rPr>
          <w:rFonts w:hint="eastAsia"/>
          <w:shd w:val="clear" w:color="auto" w:fill="FFFFFF"/>
        </w:rPr>
        <w:t>完成后</w:t>
      </w:r>
      <w:r>
        <w:rPr>
          <w:shd w:val="clear" w:color="auto" w:fill="FFFFFF"/>
        </w:rPr>
        <w:t>，</w:t>
      </w:r>
      <w:r w:rsidR="00540879">
        <w:rPr>
          <w:rFonts w:hint="eastAsia"/>
          <w:shd w:val="clear" w:color="auto" w:fill="FFFFFF"/>
        </w:rPr>
        <w:t>每次</w:t>
      </w:r>
      <w:r w:rsidR="00540879">
        <w:rPr>
          <w:shd w:val="clear" w:color="auto" w:fill="FFFFFF"/>
        </w:rPr>
        <w:t>上线时，</w:t>
      </w:r>
      <w:r w:rsidR="00540879">
        <w:rPr>
          <w:rFonts w:cs="Arial" w:hint="eastAsia"/>
          <w:szCs w:val="21"/>
          <w:shd w:val="clear" w:color="auto" w:fill="FFFFFF"/>
        </w:rPr>
        <w:t>指定目录下的文件</w:t>
      </w:r>
      <w:r w:rsidR="00540879">
        <w:rPr>
          <w:rFonts w:cs="Arial"/>
          <w:szCs w:val="21"/>
          <w:shd w:val="clear" w:color="auto" w:fill="FFFFFF"/>
        </w:rPr>
        <w:t>将会自动同步和刷新。</w:t>
      </w:r>
      <w:r w:rsidR="00540879">
        <w:rPr>
          <w:rFonts w:cs="Arial" w:hint="eastAsia"/>
          <w:szCs w:val="21"/>
          <w:shd w:val="clear" w:color="auto" w:fill="FFFFFF"/>
        </w:rPr>
        <w:t>这个机制能保证</w:t>
      </w:r>
      <w:r w:rsidR="00540879">
        <w:rPr>
          <w:rFonts w:cs="Arial"/>
          <w:szCs w:val="21"/>
          <w:shd w:val="clear" w:color="auto" w:fill="FFFFFF"/>
        </w:rPr>
        <w:t>在无网络的情况下，您也能访问</w:t>
      </w:r>
      <w:r w:rsidR="00540879">
        <w:rPr>
          <w:rFonts w:cs="Arial" w:hint="eastAsia"/>
          <w:szCs w:val="21"/>
          <w:shd w:val="clear" w:color="auto" w:fill="FFFFFF"/>
        </w:rPr>
        <w:t>已经下载至本地的</w:t>
      </w:r>
      <w:r w:rsidR="00540879">
        <w:rPr>
          <w:rFonts w:cs="Arial"/>
          <w:szCs w:val="21"/>
          <w:shd w:val="clear" w:color="auto" w:fill="FFFFFF"/>
        </w:rPr>
        <w:t>文档</w:t>
      </w:r>
      <w:r w:rsidR="00540879">
        <w:rPr>
          <w:rFonts w:cs="Arial" w:hint="eastAsia"/>
          <w:szCs w:val="21"/>
          <w:shd w:val="clear" w:color="auto" w:fill="FFFFFF"/>
        </w:rPr>
        <w:t>。</w:t>
      </w:r>
    </w:p>
    <w:p w14:paraId="1C3E010A" w14:textId="77777777" w:rsidR="00F4149E" w:rsidRDefault="00540879">
      <w:pPr>
        <w:spacing w:after="156"/>
        <w:ind w:firstLine="420"/>
        <w:rPr>
          <w:shd w:val="clear" w:color="auto" w:fill="FFFFFF"/>
        </w:rPr>
      </w:pPr>
      <w:r>
        <w:rPr>
          <w:rFonts w:hint="eastAsia"/>
          <w:shd w:val="clear" w:color="auto" w:fill="FFFFFF"/>
        </w:rPr>
        <w:t>此外，您还可以设置同步过滤项，对自动</w:t>
      </w:r>
      <w:r>
        <w:rPr>
          <w:shd w:val="clear" w:color="auto" w:fill="FFFFFF"/>
        </w:rPr>
        <w:t>下载</w:t>
      </w:r>
      <w:r w:rsidR="00CA028C">
        <w:rPr>
          <w:rFonts w:hint="eastAsia"/>
          <w:shd w:val="clear" w:color="auto" w:fill="FFFFFF"/>
        </w:rPr>
        <w:t>文件进行限制：</w:t>
      </w:r>
    </w:p>
    <w:p w14:paraId="11BA8C5E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  <w:rPr>
          <w:rFonts w:ascii="Verdana" w:eastAsia="宋体" w:hAnsi="Verdana"/>
          <w:sz w:val="20"/>
          <w:szCs w:val="20"/>
        </w:rPr>
      </w:pPr>
      <w:r>
        <w:rPr>
          <w:rFonts w:hint="eastAsia"/>
        </w:rPr>
        <w:t>设定</w:t>
      </w:r>
      <w:r w:rsidR="00540879">
        <w:t>自动</w:t>
      </w:r>
      <w:r w:rsidR="00540879">
        <w:rPr>
          <w:rFonts w:hint="eastAsia"/>
        </w:rPr>
        <w:t>下载</w:t>
      </w:r>
      <w:r>
        <w:t>文件</w:t>
      </w:r>
      <w:r>
        <w:rPr>
          <w:rFonts w:hint="eastAsia"/>
        </w:rPr>
        <w:t>的大小，超过设定大小的文件将不允许自动同步</w:t>
      </w:r>
      <w:r w:rsidR="00540879">
        <w:rPr>
          <w:rFonts w:hint="eastAsia"/>
        </w:rPr>
        <w:t>；</w:t>
      </w:r>
    </w:p>
    <w:p w14:paraId="3CA79A4F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指定不允许自动同步的文件类型，</w:t>
      </w:r>
      <w:r>
        <w:t>除</w:t>
      </w:r>
      <w:r>
        <w:rPr>
          <w:rFonts w:hint="eastAsia"/>
        </w:rPr>
        <w:t>了选择页面</w:t>
      </w:r>
      <w:r>
        <w:t>已有的</w:t>
      </w:r>
      <w:r>
        <w:rPr>
          <w:rFonts w:hint="eastAsia"/>
        </w:rPr>
        <w:t>文件类型</w:t>
      </w:r>
      <w:r>
        <w:t>外</w:t>
      </w:r>
      <w:r>
        <w:rPr>
          <w:rFonts w:hint="eastAsia"/>
        </w:rPr>
        <w:t>，您还可以</w:t>
      </w:r>
      <w:r>
        <w:t>手动添加新的</w:t>
      </w:r>
      <w:r>
        <w:rPr>
          <w:rFonts w:hint="eastAsia"/>
        </w:rPr>
        <w:t>文件类型</w:t>
      </w:r>
      <w:r w:rsidR="00540879">
        <w:rPr>
          <w:rFonts w:hint="eastAsia"/>
        </w:rPr>
        <w:t>；</w:t>
      </w:r>
    </w:p>
    <w:p w14:paraId="04D7B054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对</w:t>
      </w:r>
      <w:r>
        <w:t>于一个文件，两种限制条件只要符合其中之一</w:t>
      </w:r>
      <w:r>
        <w:rPr>
          <w:rFonts w:hint="eastAsia"/>
        </w:rPr>
        <w:t>，文件</w:t>
      </w:r>
      <w:r>
        <w:t>就不</w:t>
      </w:r>
      <w:r>
        <w:rPr>
          <w:rFonts w:hint="eastAsia"/>
        </w:rPr>
        <w:t>能</w:t>
      </w:r>
      <w:r>
        <w:t>自动同步</w:t>
      </w:r>
      <w:r w:rsidR="00540879">
        <w:rPr>
          <w:rFonts w:hint="eastAsia"/>
        </w:rPr>
        <w:t>；</w:t>
      </w:r>
    </w:p>
    <w:p w14:paraId="61944202" w14:textId="5E56293A" w:rsidR="00540879" w:rsidRDefault="00540879" w:rsidP="00540879">
      <w:pPr>
        <w:pStyle w:val="32"/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4A330FBE" wp14:editId="23EFB5FB">
            <wp:extent cx="3200400" cy="30492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0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87BE7" w14:textId="4C4EDC96" w:rsidR="009E52D6" w:rsidRPr="009E52D6" w:rsidRDefault="009E52D6" w:rsidP="009E52D6">
      <w:pPr>
        <w:spacing w:after="156" w:line="240" w:lineRule="auto"/>
        <w:ind w:firstLineChars="0" w:firstLine="0"/>
        <w:jc w:val="center"/>
        <w:rPr>
          <w:rFonts w:cs="Arial"/>
          <w:sz w:val="16"/>
          <w:szCs w:val="16"/>
          <w:shd w:val="clear" w:color="auto" w:fill="FFFFFF"/>
        </w:rPr>
      </w:pP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3-13</w:t>
      </w:r>
      <w:r>
        <w:rPr>
          <w:rFonts w:cs="Arial" w:hint="eastAsia"/>
          <w:sz w:val="16"/>
          <w:szCs w:val="16"/>
          <w:shd w:val="clear" w:color="auto" w:fill="FFFFFF"/>
        </w:rPr>
        <w:t xml:space="preserve"> 自动下载</w:t>
      </w:r>
      <w:r>
        <w:rPr>
          <w:rFonts w:cs="Arial"/>
          <w:sz w:val="16"/>
          <w:szCs w:val="16"/>
          <w:shd w:val="clear" w:color="auto" w:fill="FFFFFF"/>
        </w:rPr>
        <w:t>设置</w:t>
      </w:r>
    </w:p>
    <w:p w14:paraId="0FB5291C" w14:textId="77777777" w:rsidR="00F4149E" w:rsidRPr="00711645" w:rsidRDefault="00CA028C" w:rsidP="00711645">
      <w:pPr>
        <w:spacing w:after="156"/>
        <w:ind w:firstLineChars="0" w:firstLine="0"/>
        <w:rPr>
          <w:b/>
          <w:shd w:val="clear" w:color="auto" w:fill="FFFFFF"/>
        </w:rPr>
      </w:pPr>
      <w:r w:rsidRPr="00711645">
        <w:rPr>
          <w:rFonts w:hint="eastAsia"/>
          <w:b/>
          <w:shd w:val="clear" w:color="auto" w:fill="FFFFFF"/>
        </w:rPr>
        <w:t>NAS访问设置</w:t>
      </w:r>
    </w:p>
    <w:p w14:paraId="33F6DD9B" w14:textId="63740B01" w:rsidR="00F4149E" w:rsidRDefault="00B749E4">
      <w:pPr>
        <w:tabs>
          <w:tab w:val="left" w:pos="426"/>
        </w:tabs>
        <w:spacing w:after="156"/>
        <w:ind w:firstLine="420"/>
        <w:rPr>
          <w:b/>
        </w:rPr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提供</w:t>
      </w:r>
      <w:proofErr w:type="gramEnd"/>
      <w:r w:rsidR="00CA028C">
        <w:rPr>
          <w:rFonts w:hint="eastAsia"/>
        </w:rPr>
        <w:t>NAS 共享访问入口，支持您通过</w:t>
      </w: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 xml:space="preserve">对NAS中的文档进行访问。 </w:t>
      </w:r>
    </w:p>
    <w:p w14:paraId="20A05342" w14:textId="77777777" w:rsidR="00F4149E" w:rsidRDefault="00CA028C">
      <w:pPr>
        <w:spacing w:afterLines="0"/>
        <w:ind w:firstLineChars="0" w:firstLine="420"/>
      </w:pPr>
      <w:r>
        <w:rPr>
          <w:rFonts w:hint="eastAsia"/>
        </w:rPr>
        <w:t>进入【NAS】标签页，输入</w:t>
      </w:r>
      <w:r>
        <w:t>需要访问的NAS服务器IP地址（允许多个）</w:t>
      </w:r>
      <w:r>
        <w:rPr>
          <w:rFonts w:hint="eastAsia"/>
        </w:rPr>
        <w:t>，及自定义共享名称，即可添加NAS共享访问入口。</w:t>
      </w:r>
    </w:p>
    <w:p w14:paraId="41A6DD8C" w14:textId="77777777" w:rsidR="00F4149E" w:rsidRDefault="00CA028C">
      <w:pPr>
        <w:spacing w:afterLines="0" w:line="240" w:lineRule="auto"/>
        <w:ind w:firstLineChars="0" w:firstLine="420"/>
        <w:jc w:val="center"/>
      </w:pPr>
      <w:r>
        <w:rPr>
          <w:noProof/>
        </w:rPr>
        <w:lastRenderedPageBreak/>
        <w:drawing>
          <wp:inline distT="0" distB="0" distL="0" distR="0" wp14:anchorId="3E251C60" wp14:editId="30BE5F93">
            <wp:extent cx="3203575" cy="3048635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30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E2425" w14:textId="4CA62148" w:rsidR="00F4149E" w:rsidRDefault="00CA028C">
      <w:pPr>
        <w:spacing w:afterLines="0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9E52D6">
        <w:rPr>
          <w:sz w:val="16"/>
          <w:szCs w:val="16"/>
        </w:rPr>
        <w:t>3-14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NAS</w:t>
      </w:r>
      <w:r w:rsidR="009E52D6">
        <w:rPr>
          <w:rFonts w:hint="eastAsia"/>
          <w:sz w:val="16"/>
          <w:szCs w:val="16"/>
        </w:rPr>
        <w:t>访问设置</w:t>
      </w:r>
    </w:p>
    <w:p w14:paraId="1D0D6294" w14:textId="341A0374" w:rsidR="00F4149E" w:rsidRDefault="00CA028C">
      <w:pPr>
        <w:tabs>
          <w:tab w:val="left" w:pos="426"/>
        </w:tabs>
        <w:spacing w:afterLines="0"/>
        <w:ind w:firstLineChars="0" w:firstLine="0"/>
      </w:pPr>
      <w:r>
        <w:rPr>
          <w:rFonts w:hint="eastAsia"/>
        </w:rPr>
        <w:t xml:space="preserve">    </w:t>
      </w:r>
      <w:r>
        <w:t>添加成功后</w:t>
      </w:r>
      <w:r>
        <w:rPr>
          <w:rFonts w:hint="eastAsia"/>
        </w:rPr>
        <w:t>，NAS共享文档将</w:t>
      </w:r>
      <w:r>
        <w:t>自动集成在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云盘界面</w:t>
      </w:r>
      <w:r>
        <w:t>中</w:t>
      </w:r>
      <w:r>
        <w:rPr>
          <w:rFonts w:hint="eastAsia"/>
        </w:rPr>
        <w:t>。</w:t>
      </w:r>
      <w:r>
        <w:t>NAS</w:t>
      </w:r>
      <w:r>
        <w:rPr>
          <w:rFonts w:hint="eastAsia"/>
        </w:rPr>
        <w:t>里的</w:t>
      </w:r>
      <w:r>
        <w:t>文档操作都遵循NAS文档访问机制，</w:t>
      </w:r>
      <w:r w:rsidR="00B749E4">
        <w:t>南京水利</w:t>
      </w:r>
      <w:proofErr w:type="gramStart"/>
      <w:r w:rsidR="00B749E4">
        <w:t>科学研究院云盘</w:t>
      </w:r>
      <w:proofErr w:type="gramEnd"/>
      <w:r>
        <w:t>不</w:t>
      </w:r>
      <w:r>
        <w:rPr>
          <w:rFonts w:hint="eastAsia"/>
        </w:rPr>
        <w:t>对其</w:t>
      </w:r>
      <w:r>
        <w:t>产生任何影响。</w:t>
      </w:r>
    </w:p>
    <w:p w14:paraId="258B9804" w14:textId="77777777" w:rsidR="00F4149E" w:rsidRDefault="00CA028C">
      <w:pPr>
        <w:spacing w:afterLines="0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126555EF" wp14:editId="549E68E5">
            <wp:extent cx="5278120" cy="70675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39988" w14:textId="4E6C2AC4" w:rsidR="00F4149E" w:rsidRDefault="00CA028C">
      <w:pPr>
        <w:spacing w:afterLines="0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9E52D6">
        <w:rPr>
          <w:sz w:val="16"/>
          <w:szCs w:val="16"/>
        </w:rPr>
        <w:t>3-15</w:t>
      </w:r>
      <w:r>
        <w:rPr>
          <w:rFonts w:hint="eastAsia"/>
          <w:sz w:val="16"/>
          <w:szCs w:val="16"/>
        </w:rPr>
        <w:t xml:space="preserve"> NAS共享文档</w:t>
      </w:r>
    </w:p>
    <w:p w14:paraId="5D35EC91" w14:textId="53B7C4C7" w:rsidR="00F4149E" w:rsidRDefault="00CA028C" w:rsidP="00EE721F">
      <w:pPr>
        <w:pStyle w:val="2"/>
      </w:pPr>
      <w:bookmarkStart w:id="39" w:name="_3.2_PC客户端简介"/>
      <w:bookmarkStart w:id="40" w:name="_Toc32277"/>
      <w:bookmarkStart w:id="41" w:name="_Toc534879867"/>
      <w:bookmarkEnd w:id="39"/>
      <w:r>
        <w:rPr>
          <w:rFonts w:hint="eastAsia"/>
        </w:rPr>
        <w:t>3.2 PC</w:t>
      </w:r>
      <w:r w:rsidR="000933E6">
        <w:t xml:space="preserve"> </w:t>
      </w:r>
      <w:r>
        <w:rPr>
          <w:rFonts w:hint="eastAsia"/>
        </w:rPr>
        <w:t>客户端简介</w:t>
      </w:r>
      <w:bookmarkEnd w:id="40"/>
      <w:bookmarkEnd w:id="41"/>
    </w:p>
    <w:p w14:paraId="78C161BF" w14:textId="77777777" w:rsidR="00F4149E" w:rsidRDefault="00CA028C">
      <w:pPr>
        <w:pStyle w:val="3"/>
      </w:pPr>
      <w:bookmarkStart w:id="42" w:name="_Toc534879868"/>
      <w:r>
        <w:rPr>
          <w:rFonts w:hint="eastAsia"/>
        </w:rPr>
        <w:t>3.2.1 界面简介</w:t>
      </w:r>
      <w:bookmarkEnd w:id="42"/>
    </w:p>
    <w:p w14:paraId="2DCFCBE2" w14:textId="478E2727" w:rsidR="00F4149E" w:rsidRDefault="00B749E4">
      <w:pPr>
        <w:spacing w:after="156"/>
        <w:ind w:firstLineChars="0"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客户端的云盘界面深度集成在Windows资源管理器中，如下图所示。</w:t>
      </w:r>
    </w:p>
    <w:p w14:paraId="17CD5B5F" w14:textId="24B1AEDF" w:rsidR="00F4149E" w:rsidRDefault="009E52D6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 wp14:anchorId="4F8E65B8" wp14:editId="522712C4">
            <wp:extent cx="5278120" cy="255397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6FCD1" w14:textId="07814FC3" w:rsidR="00F4149E" w:rsidRDefault="00CA028C">
      <w:pPr>
        <w:spacing w:after="156"/>
        <w:ind w:firstLine="32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</w:t>
      </w:r>
      <w:r w:rsidR="009E52D6">
        <w:rPr>
          <w:sz w:val="16"/>
          <w:szCs w:val="16"/>
        </w:rPr>
        <w:t>-</w:t>
      </w:r>
      <w:r>
        <w:rPr>
          <w:rFonts w:hint="eastAsia"/>
          <w:sz w:val="16"/>
          <w:szCs w:val="16"/>
        </w:rPr>
        <w:t>1</w:t>
      </w:r>
      <w:r w:rsidR="009E52D6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 xml:space="preserve"> 界面简介</w:t>
      </w:r>
    </w:p>
    <w:p w14:paraId="248DA556" w14:textId="77777777" w:rsidR="00F4149E" w:rsidRDefault="00CA028C">
      <w:pPr>
        <w:spacing w:after="156"/>
        <w:ind w:firstLine="420"/>
      </w:pPr>
      <w:r>
        <w:rPr>
          <w:rFonts w:hint="eastAsia"/>
        </w:rPr>
        <w:t>主界面包括两个部分：</w:t>
      </w:r>
    </w:p>
    <w:p w14:paraId="690C8BB0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t>左侧</w:t>
      </w:r>
      <w:r>
        <w:rPr>
          <w:rFonts w:hint="eastAsia"/>
        </w:rPr>
        <w:t>区域为</w:t>
      </w:r>
      <w:r>
        <w:t>文档</w:t>
      </w:r>
      <w:r>
        <w:rPr>
          <w:rFonts w:hint="eastAsia"/>
        </w:rPr>
        <w:t>操作</w:t>
      </w:r>
      <w:r>
        <w:t>面板</w:t>
      </w:r>
      <w:r>
        <w:rPr>
          <w:rFonts w:hint="eastAsia"/>
        </w:rPr>
        <w:t>，您可以在此进行类似Windows</w:t>
      </w:r>
      <w:r w:rsidR="00630C97">
        <w:rPr>
          <w:rFonts w:hint="eastAsia"/>
        </w:rPr>
        <w:t>本地化的文档操作，包括：</w:t>
      </w:r>
      <w:r>
        <w:rPr>
          <w:rFonts w:hint="eastAsia"/>
        </w:rPr>
        <w:t>打开、新建、修改、重命名、删除、复制、剪切、以及右键菜单操作。</w:t>
      </w:r>
    </w:p>
    <w:p w14:paraId="2157C8AA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proofErr w:type="gramStart"/>
      <w:r>
        <w:rPr>
          <w:rFonts w:hint="eastAsia"/>
        </w:rPr>
        <w:t>右</w:t>
      </w:r>
      <w:r>
        <w:t>侧</w:t>
      </w:r>
      <w:r>
        <w:rPr>
          <w:rFonts w:hint="eastAsia"/>
        </w:rPr>
        <w:t>边栏为</w:t>
      </w:r>
      <w:proofErr w:type="gramEnd"/>
      <w:r>
        <w:rPr>
          <w:rFonts w:hint="eastAsia"/>
        </w:rPr>
        <w:t>功能操作面板，提供 同步管理、缓存管理、</w:t>
      </w:r>
      <w:r>
        <w:t>下载文档、</w:t>
      </w:r>
      <w:r>
        <w:rPr>
          <w:rFonts w:hint="eastAsia"/>
        </w:rPr>
        <w:t>共</w:t>
      </w:r>
      <w:r>
        <w:t>享文档</w:t>
      </w:r>
      <w:r>
        <w:rPr>
          <w:rFonts w:hint="eastAsia"/>
        </w:rPr>
        <w:t>、</w:t>
      </w:r>
      <w:r>
        <w:t>查看文档属性</w:t>
      </w:r>
      <w:r>
        <w:rPr>
          <w:rFonts w:hint="eastAsia"/>
        </w:rPr>
        <w:t xml:space="preserve">、查看权限信息、管理文件历史版本 </w:t>
      </w:r>
      <w:r>
        <w:t>等功能</w:t>
      </w:r>
      <w:r>
        <w:rPr>
          <w:rFonts w:hint="eastAsia"/>
        </w:rPr>
        <w:t>。</w:t>
      </w:r>
    </w:p>
    <w:p w14:paraId="3FB9E08C" w14:textId="77777777" w:rsidR="00F4149E" w:rsidRDefault="00CA028C">
      <w:pPr>
        <w:pStyle w:val="3"/>
      </w:pPr>
      <w:bookmarkStart w:id="43" w:name="_Toc534879869"/>
      <w:r>
        <w:rPr>
          <w:rFonts w:hint="eastAsia"/>
        </w:rPr>
        <w:t>3.2.</w:t>
      </w:r>
      <w:r>
        <w:t>2</w:t>
      </w:r>
      <w:r>
        <w:rPr>
          <w:rFonts w:hint="eastAsia"/>
        </w:rPr>
        <w:t xml:space="preserve"> 文档简介</w:t>
      </w:r>
      <w:bookmarkEnd w:id="43"/>
    </w:p>
    <w:p w14:paraId="58E83CF0" w14:textId="743AC9E9" w:rsidR="00F4149E" w:rsidRDefault="00B749E4">
      <w:pPr>
        <w:spacing w:after="156" w:line="240" w:lineRule="auto"/>
        <w:ind w:rightChars="-94" w:right="-197" w:firstLineChars="0"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包含以下四类文档：</w:t>
      </w:r>
    </w:p>
    <w:p w14:paraId="6076BA79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用户</w:t>
      </w:r>
      <w:r>
        <w:rPr>
          <w:b/>
        </w:rPr>
        <w:t>文档</w:t>
      </w:r>
      <w:r>
        <w:rPr>
          <w:rFonts w:hint="eastAsia"/>
        </w:rPr>
        <w:t xml:space="preserve">： </w:t>
      </w:r>
      <w:r>
        <w:t>用于存放</w:t>
      </w:r>
      <w:r>
        <w:rPr>
          <w:rFonts w:hint="eastAsia"/>
        </w:rPr>
        <w:t>您个人的办公文档和他人共享给您的共享文档，默认情况下，他人无法查看，您的个人办公文档；您可根据权限访问或</w:t>
      </w:r>
      <w:r>
        <w:t>操作</w:t>
      </w:r>
      <w:r>
        <w:rPr>
          <w:rFonts w:hint="eastAsia"/>
        </w:rPr>
        <w:t>，</w:t>
      </w:r>
      <w:r>
        <w:t>他人的</w:t>
      </w:r>
      <w:r>
        <w:rPr>
          <w:rFonts w:hint="eastAsia"/>
        </w:rPr>
        <w:t>共享文档。</w:t>
      </w:r>
    </w:p>
    <w:p w14:paraId="45DC9464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群组</w:t>
      </w:r>
      <w:r>
        <w:rPr>
          <w:b/>
        </w:rPr>
        <w:t>文档</w:t>
      </w:r>
      <w:r>
        <w:rPr>
          <w:rFonts w:hint="eastAsia"/>
        </w:rPr>
        <w:t>：您或他人创建的文档共享协作空间，您可</w:t>
      </w:r>
      <w:r w:rsidR="00C372EE">
        <w:rPr>
          <w:rFonts w:hint="eastAsia"/>
        </w:rPr>
        <w:t>为其他用户配置对此群组文档的访问权限,或根据权限访问群组文档</w:t>
      </w:r>
      <w:r>
        <w:rPr>
          <w:rFonts w:hint="eastAsia"/>
        </w:rPr>
        <w:t>。</w:t>
      </w:r>
    </w:p>
    <w:p w14:paraId="3A359167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文档库</w:t>
      </w:r>
      <w:r>
        <w:rPr>
          <w:rFonts w:hint="eastAsia"/>
        </w:rPr>
        <w:t>：用于存放企业或部门内部资料。文档库由管理员创建，并指定所有者。文档库</w:t>
      </w:r>
      <w:r>
        <w:t>所有者</w:t>
      </w:r>
      <w:r>
        <w:rPr>
          <w:rFonts w:hint="eastAsia"/>
        </w:rPr>
        <w:t>，负责管理文档库及配置权限；普通用户可根据权限，访问文档库</w:t>
      </w:r>
      <w:r w:rsidR="00252A21">
        <w:rPr>
          <w:rFonts w:hint="eastAsia"/>
        </w:rPr>
        <w:t>，从而</w:t>
      </w:r>
      <w:r w:rsidR="00252A21">
        <w:t>实现企业或部门间的团队</w:t>
      </w:r>
      <w:r w:rsidR="00252A21">
        <w:rPr>
          <w:rFonts w:hint="eastAsia"/>
        </w:rPr>
        <w:t>协作</w:t>
      </w:r>
      <w:r>
        <w:rPr>
          <w:rFonts w:hint="eastAsia"/>
        </w:rPr>
        <w:t>。文档库可以是部门文档库、企业知识库、教学资源库等。</w:t>
      </w:r>
    </w:p>
    <w:p w14:paraId="3417E46D" w14:textId="4FA8E971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归档库</w:t>
      </w:r>
      <w:r>
        <w:rPr>
          <w:rFonts w:hint="eastAsia"/>
        </w:rPr>
        <w:t>：用于存放企业内部的归档资料，是一种特殊的</w:t>
      </w:r>
      <w:r>
        <w:t>文档</w:t>
      </w:r>
      <w:r>
        <w:rPr>
          <w:rFonts w:hint="eastAsia"/>
        </w:rPr>
        <w:t>库。管理员根据内部资料固化要求创建归档库，归档库一旦创建便不可被删除和编辑，管理员可指定归档库所有者，负责管理归档库，并为普通用户配置归档</w:t>
      </w:r>
      <w:proofErr w:type="gramStart"/>
      <w:r>
        <w:rPr>
          <w:rFonts w:hint="eastAsia"/>
        </w:rPr>
        <w:t>库访问</w:t>
      </w:r>
      <w:proofErr w:type="gramEnd"/>
      <w:r>
        <w:rPr>
          <w:rFonts w:hint="eastAsia"/>
        </w:rPr>
        <w:t>权限。</w:t>
      </w:r>
    </w:p>
    <w:p w14:paraId="13A2F26E" w14:textId="77777777" w:rsidR="00F4149E" w:rsidRDefault="00CA028C">
      <w:pPr>
        <w:pStyle w:val="3"/>
      </w:pPr>
      <w:bookmarkStart w:id="44" w:name="_Toc534879870"/>
      <w:r>
        <w:rPr>
          <w:rFonts w:hint="eastAsia"/>
        </w:rPr>
        <w:lastRenderedPageBreak/>
        <w:t>3.2.</w:t>
      </w:r>
      <w:r>
        <w:t xml:space="preserve">3 </w:t>
      </w:r>
      <w:r>
        <w:rPr>
          <w:rFonts w:hint="eastAsia"/>
        </w:rPr>
        <w:t>托盘简介</w:t>
      </w:r>
      <w:bookmarkEnd w:id="44"/>
    </w:p>
    <w:p w14:paraId="6D3B2EB7" w14:textId="34F88AF2" w:rsidR="00F4149E" w:rsidRDefault="00CA028C">
      <w:pPr>
        <w:spacing w:after="156"/>
        <w:ind w:firstLine="420"/>
      </w:pPr>
      <w:r>
        <w:rPr>
          <w:rFonts w:hint="eastAsia"/>
        </w:rPr>
        <w:t>登录PC</w:t>
      </w:r>
      <w:r>
        <w:t>客户端后</w:t>
      </w:r>
      <w:r>
        <w:rPr>
          <w:rFonts w:hint="eastAsia"/>
        </w:rPr>
        <w:t>，</w:t>
      </w:r>
      <w:r>
        <w:t>在桌面右下角通知区域中，</w:t>
      </w:r>
      <w:r>
        <w:rPr>
          <w:rFonts w:hint="eastAsia"/>
        </w:rPr>
        <w:t>您可</w:t>
      </w:r>
      <w:r>
        <w:t>看到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托盘</w:t>
      </w:r>
      <w:r>
        <w:t>图标</w:t>
      </w:r>
      <w:r>
        <w:rPr>
          <w:rFonts w:hint="eastAsia"/>
        </w:rPr>
        <w:t>（建议</w:t>
      </w:r>
      <w:proofErr w:type="gramStart"/>
      <w:r>
        <w:rPr>
          <w:rFonts w:hint="eastAsia"/>
        </w:rPr>
        <w:t>您设置</w:t>
      </w:r>
      <w:proofErr w:type="gramEnd"/>
      <w:r>
        <w:rPr>
          <w:rFonts w:hint="eastAsia"/>
        </w:rPr>
        <w:t>成【显示图标和通知】），托盘具有以下三种状态：</w:t>
      </w:r>
    </w:p>
    <w:p w14:paraId="127C0AA2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752F67D5" wp14:editId="36AF5F46">
            <wp:simplePos x="0" y="0"/>
            <wp:positionH relativeFrom="column">
              <wp:posOffset>3114675</wp:posOffset>
            </wp:positionH>
            <wp:positionV relativeFrom="paragraph">
              <wp:posOffset>55880</wp:posOffset>
            </wp:positionV>
            <wp:extent cx="171450" cy="171450"/>
            <wp:effectExtent l="0" t="0" r="0" b="0"/>
            <wp:wrapSquare wrapText="bothSides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当客户端尚未登录时，托盘为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可用状态：</w:t>
      </w:r>
    </w:p>
    <w:p w14:paraId="3BB0AEE9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w:drawing>
          <wp:anchor distT="0" distB="0" distL="114300" distR="114300" simplePos="0" relativeHeight="251649024" behindDoc="0" locked="0" layoutInCell="1" allowOverlap="1" wp14:anchorId="00E6D4E1" wp14:editId="3281640D">
            <wp:simplePos x="0" y="0"/>
            <wp:positionH relativeFrom="column">
              <wp:posOffset>3055620</wp:posOffset>
            </wp:positionH>
            <wp:positionV relativeFrom="paragraph">
              <wp:posOffset>61595</wp:posOffset>
            </wp:positionV>
            <wp:extent cx="152400" cy="152400"/>
            <wp:effectExtent l="0" t="0" r="0" b="0"/>
            <wp:wrapSquare wrapText="bothSides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当客户端登录成功后，托盘为可用状态：</w:t>
      </w:r>
    </w:p>
    <w:p w14:paraId="0432F41E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w:drawing>
          <wp:anchor distT="0" distB="0" distL="114300" distR="114300" simplePos="0" relativeHeight="251648000" behindDoc="0" locked="0" layoutInCell="1" allowOverlap="1" wp14:anchorId="28E815ED" wp14:editId="6A9DE3D9">
            <wp:simplePos x="0" y="0"/>
            <wp:positionH relativeFrom="column">
              <wp:posOffset>3897630</wp:posOffset>
            </wp:positionH>
            <wp:positionV relativeFrom="paragraph">
              <wp:posOffset>44450</wp:posOffset>
            </wp:positionV>
            <wp:extent cx="171450" cy="171450"/>
            <wp:effectExtent l="0" t="0" r="0" b="0"/>
            <wp:wrapSquare wrapText="bothSides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当</w:t>
      </w:r>
      <w:r>
        <w:t>客户端离线时，</w:t>
      </w:r>
      <w:r>
        <w:rPr>
          <w:rFonts w:hint="eastAsia"/>
        </w:rPr>
        <w:t>托盘为</w:t>
      </w:r>
      <w:r>
        <w:t>灰</w:t>
      </w:r>
      <w:r>
        <w:rPr>
          <w:rFonts w:hint="eastAsia"/>
        </w:rPr>
        <w:t>化状态，表示当前网络不通：</w:t>
      </w:r>
    </w:p>
    <w:p w14:paraId="31CBE3B6" w14:textId="0B4CC669" w:rsidR="00F4149E" w:rsidRDefault="00CA028C">
      <w:pPr>
        <w:spacing w:after="156"/>
        <w:ind w:firstLine="420"/>
      </w:pPr>
      <w:r>
        <w:rPr>
          <w:rFonts w:hint="eastAsia"/>
        </w:rPr>
        <w:t>右击托盘，弹出如下图所示的窗口，您可在此查看个人配额空间、网页访问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、及对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进行常用项设置等操作。</w:t>
      </w:r>
    </w:p>
    <w:p w14:paraId="75EB9B86" w14:textId="1DF56817" w:rsidR="00F4149E" w:rsidRDefault="00CA028C">
      <w:pPr>
        <w:pStyle w:val="110"/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463AED9C" wp14:editId="5DBA5FDF">
            <wp:extent cx="2343150" cy="1945640"/>
            <wp:effectExtent l="0" t="0" r="0" b="1651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70A27" w14:textId="4CEA5EF6" w:rsidR="005E6284" w:rsidRPr="005E6284" w:rsidRDefault="005E6284" w:rsidP="005E6284">
      <w:pPr>
        <w:spacing w:after="156"/>
        <w:ind w:firstLine="32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</w:t>
      </w:r>
      <w:r>
        <w:rPr>
          <w:sz w:val="16"/>
          <w:szCs w:val="16"/>
        </w:rPr>
        <w:t>-</w:t>
      </w:r>
      <w:r>
        <w:rPr>
          <w:rFonts w:hint="eastAsia"/>
          <w:sz w:val="16"/>
          <w:szCs w:val="16"/>
        </w:rPr>
        <w:t>1</w:t>
      </w:r>
      <w:r>
        <w:rPr>
          <w:sz w:val="16"/>
          <w:szCs w:val="16"/>
        </w:rPr>
        <w:t>7</w:t>
      </w:r>
      <w:r>
        <w:rPr>
          <w:rFonts w:hint="eastAsia"/>
          <w:sz w:val="16"/>
          <w:szCs w:val="16"/>
        </w:rPr>
        <w:t xml:space="preserve"> 托盘简介</w:t>
      </w:r>
    </w:p>
    <w:p w14:paraId="6ABA5EC9" w14:textId="77777777" w:rsidR="00F4149E" w:rsidRDefault="00CA028C">
      <w:pPr>
        <w:pStyle w:val="3"/>
      </w:pPr>
      <w:bookmarkStart w:id="45" w:name="_Toc14959"/>
      <w:bookmarkStart w:id="46" w:name="_Toc534879871"/>
      <w:r>
        <w:rPr>
          <w:rFonts w:hint="eastAsia"/>
        </w:rPr>
        <w:t>3.2.4 文档状态简介</w:t>
      </w:r>
      <w:bookmarkEnd w:id="45"/>
      <w:bookmarkEnd w:id="46"/>
    </w:p>
    <w:p w14:paraId="0AD32FA5" w14:textId="74B32B11" w:rsidR="00F4149E" w:rsidRDefault="00B749E4">
      <w:pPr>
        <w:spacing w:after="156"/>
        <w:ind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云盘</w:t>
      </w:r>
      <w:r w:rsidR="00CA028C">
        <w:t>中的文档</w:t>
      </w:r>
      <w:r w:rsidR="00CA028C">
        <w:rPr>
          <w:rFonts w:hint="eastAsia"/>
        </w:rPr>
        <w:t>有4</w:t>
      </w:r>
      <w:r w:rsidR="00CA028C">
        <w:t>种状态，您可以通过文件图标来辨别文档状态</w:t>
      </w:r>
      <w:r w:rsidR="00CA028C">
        <w:rPr>
          <w:rFonts w:hint="eastAsia"/>
        </w:rPr>
        <w:t>。</w:t>
      </w:r>
    </w:p>
    <w:p w14:paraId="62D7929F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w:drawing>
          <wp:anchor distT="0" distB="0" distL="114300" distR="114300" simplePos="0" relativeHeight="251650048" behindDoc="0" locked="0" layoutInCell="1" allowOverlap="1" wp14:anchorId="51FCE4EC" wp14:editId="6DE715B0">
            <wp:simplePos x="0" y="0"/>
            <wp:positionH relativeFrom="column">
              <wp:posOffset>1785620</wp:posOffset>
            </wp:positionH>
            <wp:positionV relativeFrom="paragraph">
              <wp:posOffset>283845</wp:posOffset>
            </wp:positionV>
            <wp:extent cx="247650" cy="247650"/>
            <wp:effectExtent l="0" t="0" r="0" b="0"/>
            <wp:wrapSquare wrapText="bothSides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文件或文件夹在</w:t>
      </w:r>
      <w:r>
        <w:t>云端，</w:t>
      </w:r>
      <w:r>
        <w:rPr>
          <w:rFonts w:hint="eastAsia"/>
        </w:rPr>
        <w:t>未</w:t>
      </w:r>
      <w:r>
        <w:t>缓存到本地时，</w:t>
      </w:r>
      <w:r>
        <w:rPr>
          <w:rFonts w:hint="eastAsia"/>
        </w:rPr>
        <w:t>则处于未缓存状态，文件或文件夹左下角将标有未缓存图标：</w:t>
      </w:r>
    </w:p>
    <w:p w14:paraId="0320DB1F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w:drawing>
          <wp:anchor distT="0" distB="0" distL="114300" distR="114300" simplePos="0" relativeHeight="251651072" behindDoc="0" locked="0" layoutInCell="1" allowOverlap="1" wp14:anchorId="5537E69D" wp14:editId="5C97019B">
            <wp:simplePos x="0" y="0"/>
            <wp:positionH relativeFrom="column">
              <wp:posOffset>1574165</wp:posOffset>
            </wp:positionH>
            <wp:positionV relativeFrom="paragraph">
              <wp:posOffset>276225</wp:posOffset>
            </wp:positionV>
            <wp:extent cx="247650" cy="247650"/>
            <wp:effectExtent l="0" t="0" r="0" b="0"/>
            <wp:wrapSquare wrapText="bothSides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文件或文件夹</w:t>
      </w:r>
      <w:r>
        <w:t>正在上传</w:t>
      </w:r>
      <w:r>
        <w:rPr>
          <w:rFonts w:hint="eastAsia"/>
        </w:rPr>
        <w:t>或</w:t>
      </w:r>
      <w:r>
        <w:t>下载，</w:t>
      </w:r>
      <w:r>
        <w:rPr>
          <w:rFonts w:hint="eastAsia"/>
        </w:rPr>
        <w:t>则处于正在同步的状态，文件或文件夹左下角标有正在同步</w:t>
      </w:r>
      <w:r>
        <w:t>图标</w:t>
      </w:r>
      <w:r>
        <w:rPr>
          <w:rFonts w:hint="eastAsia"/>
        </w:rPr>
        <w:t>：</w:t>
      </w:r>
    </w:p>
    <w:p w14:paraId="1E82E352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282578B8" wp14:editId="4094E36A">
            <wp:simplePos x="0" y="0"/>
            <wp:positionH relativeFrom="column">
              <wp:posOffset>1136650</wp:posOffset>
            </wp:positionH>
            <wp:positionV relativeFrom="paragraph">
              <wp:posOffset>235585</wp:posOffset>
            </wp:positionV>
            <wp:extent cx="247650" cy="247650"/>
            <wp:effectExtent l="0" t="0" r="0" b="0"/>
            <wp:wrapSquare wrapText="bothSides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文件或文件夹</w:t>
      </w:r>
      <w:r>
        <w:t>已</w:t>
      </w:r>
      <w:r>
        <w:rPr>
          <w:rFonts w:hint="eastAsia"/>
        </w:rPr>
        <w:t>下载</w:t>
      </w:r>
      <w:r>
        <w:t>到本地，</w:t>
      </w:r>
      <w:r>
        <w:rPr>
          <w:rFonts w:hint="eastAsia"/>
        </w:rPr>
        <w:t>则处于已同步状态，文件或文件夹左下角标有同步完成</w:t>
      </w:r>
      <w:r>
        <w:t>图标</w:t>
      </w:r>
      <w:r>
        <w:rPr>
          <w:rFonts w:hint="eastAsia"/>
        </w:rPr>
        <w:t>：</w:t>
      </w:r>
    </w:p>
    <w:p w14:paraId="1E5776F8" w14:textId="0D6BF9FF" w:rsidR="00F4149E" w:rsidRDefault="00C116CE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0E573B9" wp14:editId="6E3BF67D">
                <wp:simplePos x="0" y="0"/>
                <wp:positionH relativeFrom="column">
                  <wp:posOffset>680085</wp:posOffset>
                </wp:positionH>
                <wp:positionV relativeFrom="paragraph">
                  <wp:posOffset>118110</wp:posOffset>
                </wp:positionV>
                <wp:extent cx="551815" cy="397510"/>
                <wp:effectExtent l="0" t="0" r="0" b="0"/>
                <wp:wrapNone/>
                <wp:docPr id="160" name="文本框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1815" cy="397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F2FAC6" w14:textId="77777777" w:rsidR="00EE721F" w:rsidRDefault="00EE721F">
                            <w:pPr>
                              <w:spacing w:after="156" w:line="240" w:lineRule="auto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CCE9CC" wp14:editId="4A320E40">
                                  <wp:extent cx="158750" cy="200025"/>
                                  <wp:effectExtent l="0" t="0" r="0" b="9525"/>
                                  <wp:docPr id="220" name="图片 2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750" cy="200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E573B9" id="文本框 72" o:spid="_x0000_s1027" type="#_x0000_t202" style="position:absolute;left:0;text-align:left;margin-left:53.55pt;margin-top:9.3pt;width:43.45pt;height:31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" filled="f" stroked="f" strokeweight=".5pt">
                <v:path arrowok="t"/>
                <v:textbox>
                  <w:txbxContent>
                    <w:p w14:paraId="7BF2FAC6" w14:textId="77777777" w:rsidR="00EE721F" w:rsidRDefault="00EE721F">
                      <w:pPr>
                        <w:spacing w:after="156" w:line="240" w:lineRule="auto"/>
                        <w:ind w:firstLineChars="0" w:firstLine="0"/>
                      </w:pPr>
                      <w:r>
                        <w:rPr>
                          <w:rFonts w:hint="eastAsia"/>
                        </w:rPr>
                        <w:t>：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2CCE9CC" wp14:editId="4A320E40">
                            <wp:extent cx="158750" cy="200025"/>
                            <wp:effectExtent l="0" t="0" r="0" b="9525"/>
                            <wp:docPr id="113" name="图片 1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750" cy="200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t>文件</w:t>
      </w:r>
      <w:r w:rsidR="00CA028C">
        <w:rPr>
          <w:rFonts w:hint="eastAsia"/>
        </w:rPr>
        <w:t>已被具有</w:t>
      </w:r>
      <w:r w:rsidR="00CA028C">
        <w:t>修改</w:t>
      </w:r>
      <w:r w:rsidR="00CA028C">
        <w:rPr>
          <w:rFonts w:hint="eastAsia"/>
        </w:rPr>
        <w:t>权限</w:t>
      </w:r>
      <w:r w:rsidR="00CA028C">
        <w:t>的</w:t>
      </w:r>
      <w:r w:rsidR="00CA028C">
        <w:rPr>
          <w:rFonts w:hint="eastAsia"/>
        </w:rPr>
        <w:t>其他</w:t>
      </w:r>
      <w:r w:rsidR="00CA028C">
        <w:t>用户打开</w:t>
      </w:r>
      <w:r w:rsidR="00CA028C">
        <w:rPr>
          <w:rFonts w:hint="eastAsia"/>
        </w:rPr>
        <w:t>，则处于锁定状态，文件左下角将标有锁定</w:t>
      </w:r>
      <w:r w:rsidR="00CA028C">
        <w:t>图标</w:t>
      </w:r>
    </w:p>
    <w:p w14:paraId="1C7BB8BA" w14:textId="77777777" w:rsidR="00F4149E" w:rsidRDefault="00CA028C" w:rsidP="00EE721F">
      <w:pPr>
        <w:pStyle w:val="2"/>
      </w:pPr>
      <w:bookmarkStart w:id="47" w:name="_3.3_文档同步"/>
      <w:bookmarkStart w:id="48" w:name="_文档同步"/>
      <w:bookmarkStart w:id="49" w:name="_Toc25806"/>
      <w:bookmarkStart w:id="50" w:name="_Toc534879872"/>
      <w:bookmarkEnd w:id="47"/>
      <w:bookmarkEnd w:id="48"/>
      <w:r>
        <w:rPr>
          <w:rFonts w:hint="eastAsia"/>
        </w:rPr>
        <w:lastRenderedPageBreak/>
        <w:t xml:space="preserve">3.3 </w:t>
      </w:r>
      <w:r>
        <w:rPr>
          <w:rFonts w:hint="eastAsia"/>
        </w:rPr>
        <w:t>文档同步</w:t>
      </w:r>
      <w:bookmarkEnd w:id="49"/>
      <w:bookmarkEnd w:id="50"/>
    </w:p>
    <w:p w14:paraId="516A66A0" w14:textId="77777777" w:rsidR="00F4149E" w:rsidRDefault="00CA028C">
      <w:pPr>
        <w:pStyle w:val="3"/>
      </w:pPr>
      <w:bookmarkStart w:id="51" w:name="_3.3.1_同步介绍"/>
      <w:bookmarkStart w:id="52" w:name="_Toc534879873"/>
      <w:bookmarkEnd w:id="51"/>
      <w:r>
        <w:rPr>
          <w:rFonts w:hint="eastAsia"/>
        </w:rPr>
        <w:t>3.3.1 同步介绍</w:t>
      </w:r>
      <w:bookmarkEnd w:id="52"/>
    </w:p>
    <w:p w14:paraId="79EFE4A9" w14:textId="37C29AAA" w:rsidR="00F4149E" w:rsidRDefault="00CA028C">
      <w:pPr>
        <w:spacing w:after="156"/>
        <w:ind w:firstLine="420"/>
      </w:pPr>
      <w:r>
        <w:rPr>
          <w:rFonts w:hint="eastAsia"/>
        </w:rPr>
        <w:t>文档同步，即保持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缓存</w:t>
      </w:r>
      <w:r>
        <w:t>资料</w:t>
      </w:r>
      <w:r>
        <w:rPr>
          <w:rFonts w:hint="eastAsia"/>
        </w:rPr>
        <w:t>与云端的一致。您可通过上传或下载的方式将文档同步到云端或本地。目前，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支持</w:t>
      </w:r>
      <w:proofErr w:type="gramEnd"/>
      <w:r>
        <w:rPr>
          <w:rFonts w:hint="eastAsia"/>
        </w:rPr>
        <w:t>“自动同步”</w:t>
      </w:r>
      <w:r w:rsidR="00B11D53">
        <w:rPr>
          <w:rFonts w:hint="eastAsia"/>
        </w:rPr>
        <w:t>、</w:t>
      </w:r>
      <w:r>
        <w:rPr>
          <w:rFonts w:hint="eastAsia"/>
        </w:rPr>
        <w:t>“指定目录同步”</w:t>
      </w:r>
      <w:r w:rsidR="00B11D53">
        <w:rPr>
          <w:rFonts w:hint="eastAsia"/>
        </w:rPr>
        <w:t>和</w:t>
      </w:r>
      <w:r w:rsidR="009438A5">
        <w:rPr>
          <w:rFonts w:hint="eastAsia"/>
        </w:rPr>
        <w:t>“</w:t>
      </w:r>
      <w:r w:rsidR="00B11D53">
        <w:rPr>
          <w:rFonts w:hint="eastAsia"/>
        </w:rPr>
        <w:t>制定盘符自动同步</w:t>
      </w:r>
      <w:r w:rsidR="009438A5">
        <w:rPr>
          <w:rFonts w:hint="eastAsia"/>
        </w:rPr>
        <w:t>”三</w:t>
      </w:r>
      <w:r>
        <w:rPr>
          <w:rFonts w:hint="eastAsia"/>
        </w:rPr>
        <w:t>种同步。</w:t>
      </w:r>
    </w:p>
    <w:p w14:paraId="03240DC0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自动同步</w:t>
      </w:r>
    </w:p>
    <w:p w14:paraId="19303706" w14:textId="7ECB33B0" w:rsidR="00F4149E" w:rsidRDefault="00CA028C">
      <w:pPr>
        <w:pStyle w:val="32"/>
        <w:spacing w:after="156"/>
        <w:ind w:firstLineChars="0"/>
      </w:pPr>
      <w:r>
        <w:rPr>
          <w:rFonts w:hint="eastAsia"/>
        </w:rPr>
        <w:t>存放到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rPr>
          <w:rFonts w:hint="eastAsia"/>
        </w:rPr>
        <w:t>里</w:t>
      </w:r>
      <w:proofErr w:type="gramEnd"/>
      <w:r>
        <w:rPr>
          <w:rFonts w:hint="eastAsia"/>
        </w:rPr>
        <w:t>的资料，都会自动同步到云端备份。您可以随时随地，通过各种设备查看最新的资料。</w:t>
      </w:r>
    </w:p>
    <w:p w14:paraId="69BBA477" w14:textId="522D8D53" w:rsidR="00F4149E" w:rsidRDefault="00CA028C">
      <w:pPr>
        <w:pStyle w:val="32"/>
        <w:spacing w:after="156"/>
        <w:ind w:firstLineChars="0"/>
      </w:pPr>
      <w:r>
        <w:rPr>
          <w:rFonts w:hint="eastAsia"/>
        </w:rPr>
        <w:t>客户端在线时，如果您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本地或</w:t>
      </w:r>
      <w:r>
        <w:t>云端</w:t>
      </w:r>
      <w:r>
        <w:rPr>
          <w:rFonts w:hint="eastAsia"/>
        </w:rPr>
        <w:t>资料发生了变化，这些变化将会实时自动同步。客户端</w:t>
      </w:r>
      <w:r>
        <w:t>离线</w:t>
      </w:r>
      <w:r>
        <w:rPr>
          <w:rFonts w:hint="eastAsia"/>
        </w:rPr>
        <w:t>时</w:t>
      </w:r>
      <w:r>
        <w:t>，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本地</w:t>
      </w:r>
      <w:r>
        <w:rPr>
          <w:rFonts w:hint="eastAsia"/>
        </w:rPr>
        <w:t>或</w:t>
      </w:r>
      <w:r>
        <w:t>云端资料发生了变化，</w:t>
      </w:r>
      <w:r>
        <w:rPr>
          <w:rFonts w:hint="eastAsia"/>
        </w:rPr>
        <w:t>这些变化</w:t>
      </w:r>
      <w:r>
        <w:t>将会在您</w:t>
      </w:r>
      <w:r>
        <w:rPr>
          <w:rFonts w:hint="eastAsia"/>
        </w:rPr>
        <w:t>下次</w:t>
      </w:r>
      <w:r>
        <w:t>在线时，自动</w:t>
      </w:r>
      <w:r>
        <w:rPr>
          <w:rFonts w:hint="eastAsia"/>
        </w:rPr>
        <w:t>进行</w:t>
      </w:r>
      <w:r>
        <w:t>同步</w:t>
      </w:r>
      <w:r>
        <w:rPr>
          <w:rFonts w:hint="eastAsia"/>
        </w:rPr>
        <w:t>。</w:t>
      </w:r>
    </w:p>
    <w:p w14:paraId="5EA15E6B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指定目录</w:t>
      </w:r>
      <w:r w:rsidR="00DB4F27">
        <w:rPr>
          <w:rFonts w:hint="eastAsia"/>
          <w:b/>
        </w:rPr>
        <w:t>自动</w:t>
      </w:r>
      <w:r>
        <w:rPr>
          <w:rFonts w:hint="eastAsia"/>
          <w:b/>
        </w:rPr>
        <w:t>同步</w:t>
      </w:r>
    </w:p>
    <w:p w14:paraId="6FB00C01" w14:textId="0F1AB02E" w:rsidR="005A3D5D" w:rsidRPr="0075461E" w:rsidRDefault="009438A5" w:rsidP="005A3D5D">
      <w:pPr>
        <w:spacing w:after="156"/>
        <w:ind w:firstLineChars="0" w:firstLine="0"/>
        <w:rPr>
          <w:rFonts w:cs="Arial"/>
          <w:szCs w:val="21"/>
          <w:shd w:val="clear" w:color="auto" w:fill="FFFFFF"/>
        </w:rPr>
      </w:pPr>
      <w:r>
        <w:rPr>
          <w:rFonts w:cs="Arial" w:hint="eastAsia"/>
          <w:szCs w:val="21"/>
          <w:shd w:val="clear" w:color="auto" w:fill="FFFFFF"/>
        </w:rPr>
        <w:t>1）</w:t>
      </w:r>
      <w:r w:rsidR="005A3D5D" w:rsidRPr="009438A5">
        <w:rPr>
          <w:rFonts w:cs="Arial" w:hint="eastAsia"/>
          <w:szCs w:val="21"/>
          <w:shd w:val="clear" w:color="auto" w:fill="FFFFFF"/>
        </w:rPr>
        <w:t>指定</w:t>
      </w:r>
      <w:r w:rsidR="005A3D5D" w:rsidRPr="009438A5">
        <w:rPr>
          <w:rFonts w:cs="Arial"/>
          <w:szCs w:val="21"/>
          <w:shd w:val="clear" w:color="auto" w:fill="FFFFFF"/>
        </w:rPr>
        <w:t>目录下载：</w:t>
      </w:r>
      <w:r w:rsidR="005A3D5D" w:rsidRPr="0075461E">
        <w:rPr>
          <w:rFonts w:cs="Arial" w:hint="eastAsia"/>
          <w:szCs w:val="21"/>
          <w:shd w:val="clear" w:color="auto" w:fill="FFFFFF"/>
        </w:rPr>
        <w:t>您可以根据需要指定</w:t>
      </w:r>
      <w:r w:rsidR="00B749E4">
        <w:rPr>
          <w:rFonts w:cs="Arial" w:hint="eastAsia"/>
          <w:szCs w:val="21"/>
          <w:shd w:val="clear" w:color="auto" w:fill="FFFFFF"/>
        </w:rPr>
        <w:t>南京水利</w:t>
      </w:r>
      <w:proofErr w:type="gramStart"/>
      <w:r w:rsidR="00B749E4">
        <w:rPr>
          <w:rFonts w:cs="Arial" w:hint="eastAsia"/>
          <w:szCs w:val="21"/>
          <w:shd w:val="clear" w:color="auto" w:fill="FFFFFF"/>
        </w:rPr>
        <w:t>科学研究院云盘</w:t>
      </w:r>
      <w:proofErr w:type="gramEnd"/>
      <w:r w:rsidR="005A3D5D" w:rsidRPr="0075461E">
        <w:rPr>
          <w:rFonts w:cs="Arial"/>
          <w:szCs w:val="21"/>
          <w:shd w:val="clear" w:color="auto" w:fill="FFFFFF"/>
        </w:rPr>
        <w:t>目录</w:t>
      </w:r>
      <w:r w:rsidR="00CA028C" w:rsidRPr="0075461E">
        <w:rPr>
          <w:rFonts w:cs="Arial" w:hint="eastAsia"/>
          <w:szCs w:val="21"/>
          <w:shd w:val="clear" w:color="auto" w:fill="FFFFFF"/>
        </w:rPr>
        <w:t>，</w:t>
      </w:r>
      <w:r w:rsidR="005A3D5D" w:rsidRPr="0075461E">
        <w:rPr>
          <w:rFonts w:cs="Arial" w:hint="eastAsia"/>
          <w:szCs w:val="21"/>
          <w:shd w:val="clear" w:color="auto" w:fill="FFFFFF"/>
        </w:rPr>
        <w:t>使其</w:t>
      </w:r>
      <w:r w:rsidR="00CA028C" w:rsidRPr="0075461E">
        <w:rPr>
          <w:rFonts w:cs="Arial" w:hint="eastAsia"/>
          <w:szCs w:val="21"/>
          <w:shd w:val="clear" w:color="auto" w:fill="FFFFFF"/>
        </w:rPr>
        <w:t>在您</w:t>
      </w:r>
      <w:r w:rsidR="00CA028C" w:rsidRPr="0075461E">
        <w:rPr>
          <w:rFonts w:cs="Arial"/>
          <w:szCs w:val="21"/>
          <w:shd w:val="clear" w:color="auto" w:fill="FFFFFF"/>
        </w:rPr>
        <w:t>每次上线时</w:t>
      </w:r>
      <w:r w:rsidR="00CA028C" w:rsidRPr="0075461E">
        <w:rPr>
          <w:rFonts w:cs="Arial" w:hint="eastAsia"/>
          <w:szCs w:val="21"/>
          <w:shd w:val="clear" w:color="auto" w:fill="FFFFFF"/>
        </w:rPr>
        <w:t>，</w:t>
      </w:r>
      <w:r w:rsidR="00CA028C" w:rsidRPr="0075461E">
        <w:rPr>
          <w:rFonts w:cs="Arial"/>
          <w:szCs w:val="21"/>
          <w:shd w:val="clear" w:color="auto" w:fill="FFFFFF"/>
        </w:rPr>
        <w:t>自动</w:t>
      </w:r>
      <w:r w:rsidR="005A3D5D" w:rsidRPr="0075461E">
        <w:rPr>
          <w:rFonts w:cs="Arial" w:hint="eastAsia"/>
          <w:szCs w:val="21"/>
          <w:shd w:val="clear" w:color="auto" w:fill="FFFFFF"/>
        </w:rPr>
        <w:t>从云端</w:t>
      </w:r>
      <w:r w:rsidR="00CA028C" w:rsidRPr="0075461E">
        <w:rPr>
          <w:rFonts w:cs="Arial"/>
          <w:szCs w:val="21"/>
          <w:shd w:val="clear" w:color="auto" w:fill="FFFFFF"/>
        </w:rPr>
        <w:t>同步和</w:t>
      </w:r>
      <w:r w:rsidR="00CA028C" w:rsidRPr="0075461E">
        <w:rPr>
          <w:rFonts w:cs="Arial" w:hint="eastAsia"/>
          <w:szCs w:val="21"/>
          <w:shd w:val="clear" w:color="auto" w:fill="FFFFFF"/>
        </w:rPr>
        <w:t>更新到本地。即便</w:t>
      </w:r>
      <w:r w:rsidR="00CA028C" w:rsidRPr="0075461E">
        <w:rPr>
          <w:rFonts w:cs="Arial"/>
          <w:szCs w:val="21"/>
          <w:shd w:val="clear" w:color="auto" w:fill="FFFFFF"/>
        </w:rPr>
        <w:t>在无网络的情况下，</w:t>
      </w:r>
      <w:r w:rsidR="00CA028C" w:rsidRPr="0075461E">
        <w:rPr>
          <w:rFonts w:cs="Arial" w:hint="eastAsia"/>
          <w:szCs w:val="21"/>
          <w:shd w:val="clear" w:color="auto" w:fill="FFFFFF"/>
        </w:rPr>
        <w:t>您</w:t>
      </w:r>
      <w:r w:rsidR="00CA028C" w:rsidRPr="0075461E">
        <w:rPr>
          <w:rFonts w:cs="Arial"/>
          <w:szCs w:val="21"/>
          <w:shd w:val="clear" w:color="auto" w:fill="FFFFFF"/>
        </w:rPr>
        <w:t>也能访问</w:t>
      </w:r>
      <w:r w:rsidR="00CA028C" w:rsidRPr="0075461E">
        <w:rPr>
          <w:rFonts w:cs="Arial" w:hint="eastAsia"/>
          <w:szCs w:val="21"/>
          <w:shd w:val="clear" w:color="auto" w:fill="FFFFFF"/>
        </w:rPr>
        <w:t>已经同步至本地的文件。</w:t>
      </w:r>
    </w:p>
    <w:p w14:paraId="4FC97A19" w14:textId="551C8AA3" w:rsidR="005A3D5D" w:rsidRPr="009438A5" w:rsidRDefault="009438A5" w:rsidP="005A3D5D">
      <w:pPr>
        <w:spacing w:after="156"/>
        <w:ind w:firstLineChars="0" w:firstLine="0"/>
        <w:rPr>
          <w:rFonts w:cs="Arial"/>
          <w:szCs w:val="21"/>
          <w:shd w:val="clear" w:color="auto" w:fill="FFFFFF"/>
        </w:rPr>
      </w:pPr>
      <w:r w:rsidRPr="009438A5">
        <w:rPr>
          <w:rFonts w:cs="Arial" w:hint="eastAsia"/>
          <w:szCs w:val="21"/>
          <w:shd w:val="clear" w:color="auto" w:fill="FFFFFF"/>
        </w:rPr>
        <w:t>2）</w:t>
      </w:r>
      <w:r w:rsidR="005A3D5D" w:rsidRPr="009438A5">
        <w:rPr>
          <w:rFonts w:cs="Arial" w:hint="eastAsia"/>
          <w:szCs w:val="21"/>
          <w:shd w:val="clear" w:color="auto" w:fill="FFFFFF"/>
        </w:rPr>
        <w:t>指定目录</w:t>
      </w:r>
      <w:r w:rsidR="005A3D5D" w:rsidRPr="009438A5">
        <w:rPr>
          <w:rFonts w:cs="Arial"/>
          <w:szCs w:val="21"/>
          <w:shd w:val="clear" w:color="auto" w:fill="FFFFFF"/>
        </w:rPr>
        <w:t>上传：</w:t>
      </w:r>
      <w:r w:rsidR="005A3D5D" w:rsidRPr="0075461E">
        <w:rPr>
          <w:rFonts w:cs="Arial" w:hint="eastAsia"/>
          <w:szCs w:val="21"/>
          <w:shd w:val="clear" w:color="auto" w:fill="FFFFFF"/>
        </w:rPr>
        <w:t>您可以在</w:t>
      </w:r>
      <w:r w:rsidR="005A3D5D" w:rsidRPr="0075461E">
        <w:rPr>
          <w:rFonts w:cs="Arial"/>
          <w:szCs w:val="21"/>
          <w:shd w:val="clear" w:color="auto" w:fill="FFFFFF"/>
        </w:rPr>
        <w:t>本地指定</w:t>
      </w:r>
      <w:r w:rsidR="005A3D5D" w:rsidRPr="0075461E">
        <w:rPr>
          <w:rFonts w:cs="Arial" w:hint="eastAsia"/>
          <w:szCs w:val="21"/>
          <w:shd w:val="clear" w:color="auto" w:fill="FFFFFF"/>
        </w:rPr>
        <w:t>某</w:t>
      </w:r>
      <w:r w:rsidR="005A3D5D" w:rsidRPr="0075461E">
        <w:rPr>
          <w:rFonts w:cs="Arial"/>
          <w:szCs w:val="21"/>
          <w:shd w:val="clear" w:color="auto" w:fill="FFFFFF"/>
        </w:rPr>
        <w:t>目录，</w:t>
      </w:r>
      <w:r w:rsidR="005A3D5D" w:rsidRPr="0075461E">
        <w:rPr>
          <w:rFonts w:cs="Arial" w:hint="eastAsia"/>
          <w:szCs w:val="21"/>
          <w:shd w:val="clear" w:color="auto" w:fill="FFFFFF"/>
        </w:rPr>
        <w:t>使其一键</w:t>
      </w:r>
      <w:r w:rsidR="005A3D5D" w:rsidRPr="0075461E">
        <w:rPr>
          <w:rFonts w:cs="Arial"/>
          <w:szCs w:val="21"/>
          <w:shd w:val="clear" w:color="auto" w:fill="FFFFFF"/>
        </w:rPr>
        <w:t>复制上传到</w:t>
      </w:r>
      <w:r w:rsidR="00B749E4">
        <w:rPr>
          <w:rFonts w:cs="Arial" w:hint="eastAsia"/>
          <w:szCs w:val="21"/>
          <w:shd w:val="clear" w:color="auto" w:fill="FFFFFF"/>
        </w:rPr>
        <w:t>南京水利</w:t>
      </w:r>
      <w:proofErr w:type="gramStart"/>
      <w:r w:rsidR="00B749E4">
        <w:rPr>
          <w:rFonts w:cs="Arial" w:hint="eastAsia"/>
          <w:szCs w:val="21"/>
          <w:shd w:val="clear" w:color="auto" w:fill="FFFFFF"/>
        </w:rPr>
        <w:t>科学研究院云盘</w:t>
      </w:r>
      <w:proofErr w:type="gramEnd"/>
      <w:r w:rsidR="005A3D5D" w:rsidRPr="0075461E">
        <w:rPr>
          <w:rFonts w:cs="Arial" w:hint="eastAsia"/>
          <w:szCs w:val="21"/>
          <w:shd w:val="clear" w:color="auto" w:fill="FFFFFF"/>
        </w:rPr>
        <w:t>个人文档，</w:t>
      </w:r>
      <w:r w:rsidR="005A3D5D" w:rsidRPr="009438A5">
        <w:rPr>
          <w:rFonts w:cs="Arial" w:hint="eastAsia"/>
          <w:szCs w:val="21"/>
          <w:shd w:val="clear" w:color="auto" w:fill="FFFFFF"/>
        </w:rPr>
        <w:t>便于您可以</w:t>
      </w:r>
      <w:r w:rsidR="005A3D5D" w:rsidRPr="009438A5">
        <w:rPr>
          <w:rFonts w:cs="Arial"/>
          <w:szCs w:val="21"/>
          <w:shd w:val="clear" w:color="auto" w:fill="FFFFFF"/>
        </w:rPr>
        <w:t>在</w:t>
      </w:r>
      <w:r w:rsidR="00B749E4">
        <w:rPr>
          <w:rFonts w:cs="Arial" w:hint="eastAsia"/>
          <w:szCs w:val="21"/>
          <w:shd w:val="clear" w:color="auto" w:fill="FFFFFF"/>
        </w:rPr>
        <w:t>南京水利</w:t>
      </w:r>
      <w:proofErr w:type="gramStart"/>
      <w:r w:rsidR="00B749E4">
        <w:rPr>
          <w:rFonts w:cs="Arial" w:hint="eastAsia"/>
          <w:szCs w:val="21"/>
          <w:shd w:val="clear" w:color="auto" w:fill="FFFFFF"/>
        </w:rPr>
        <w:t>科学研究院云盘</w:t>
      </w:r>
      <w:proofErr w:type="gramEnd"/>
      <w:r w:rsidR="005A3D5D" w:rsidRPr="009438A5">
        <w:rPr>
          <w:rFonts w:cs="Arial"/>
          <w:szCs w:val="21"/>
          <w:shd w:val="clear" w:color="auto" w:fill="FFFFFF"/>
        </w:rPr>
        <w:t>，直接访问</w:t>
      </w:r>
      <w:r w:rsidR="005A3D5D" w:rsidRPr="009438A5">
        <w:rPr>
          <w:rFonts w:cs="Arial" w:hint="eastAsia"/>
          <w:szCs w:val="21"/>
          <w:shd w:val="clear" w:color="auto" w:fill="FFFFFF"/>
        </w:rPr>
        <w:t>，</w:t>
      </w:r>
      <w:r w:rsidR="005A3D5D" w:rsidRPr="009438A5">
        <w:rPr>
          <w:rFonts w:cs="Arial"/>
          <w:szCs w:val="21"/>
          <w:shd w:val="clear" w:color="auto" w:fill="FFFFFF"/>
        </w:rPr>
        <w:t>管理</w:t>
      </w:r>
      <w:r w:rsidR="005A3D5D" w:rsidRPr="009438A5">
        <w:rPr>
          <w:rFonts w:cs="Arial" w:hint="eastAsia"/>
          <w:szCs w:val="21"/>
          <w:shd w:val="clear" w:color="auto" w:fill="FFFFFF"/>
        </w:rPr>
        <w:t>该</w:t>
      </w:r>
      <w:r w:rsidR="005A3D5D" w:rsidRPr="009438A5">
        <w:rPr>
          <w:rFonts w:cs="Arial"/>
          <w:szCs w:val="21"/>
          <w:shd w:val="clear" w:color="auto" w:fill="FFFFFF"/>
        </w:rPr>
        <w:t>文档。</w:t>
      </w:r>
    </w:p>
    <w:p w14:paraId="7F5DF51C" w14:textId="1077C9F7" w:rsidR="005A3D5D" w:rsidRPr="005A3D5D" w:rsidRDefault="009438A5" w:rsidP="005A3D5D">
      <w:pPr>
        <w:spacing w:after="156"/>
        <w:ind w:firstLineChars="0" w:firstLine="0"/>
        <w:rPr>
          <w:rFonts w:cs="Arial"/>
          <w:szCs w:val="21"/>
          <w:shd w:val="clear" w:color="auto" w:fill="FFFFFF"/>
        </w:rPr>
      </w:pPr>
      <w:r>
        <w:rPr>
          <w:rFonts w:cs="Arial" w:hint="eastAsia"/>
          <w:szCs w:val="21"/>
          <w:shd w:val="clear" w:color="auto" w:fill="FFFFFF"/>
        </w:rPr>
        <w:t>3）</w:t>
      </w:r>
      <w:r w:rsidR="005A3D5D" w:rsidRPr="009438A5">
        <w:rPr>
          <w:rFonts w:cs="Arial" w:hint="eastAsia"/>
          <w:szCs w:val="21"/>
          <w:shd w:val="clear" w:color="auto" w:fill="FFFFFF"/>
        </w:rPr>
        <w:t>指定</w:t>
      </w:r>
      <w:r w:rsidR="005A3D5D" w:rsidRPr="009438A5">
        <w:rPr>
          <w:rFonts w:cs="Arial"/>
          <w:szCs w:val="21"/>
          <w:shd w:val="clear" w:color="auto" w:fill="FFFFFF"/>
        </w:rPr>
        <w:t>目录同步：</w:t>
      </w:r>
      <w:r w:rsidR="005A3D5D" w:rsidRPr="0075461E">
        <w:rPr>
          <w:rFonts w:cs="Arial"/>
          <w:szCs w:val="21"/>
          <w:shd w:val="clear" w:color="auto" w:fill="FFFFFF"/>
        </w:rPr>
        <w:t>您可以在</w:t>
      </w:r>
      <w:r w:rsidR="00B749E4">
        <w:rPr>
          <w:rFonts w:cs="Arial" w:hint="eastAsia"/>
          <w:szCs w:val="21"/>
          <w:shd w:val="clear" w:color="auto" w:fill="FFFFFF"/>
        </w:rPr>
        <w:t>南京水利</w:t>
      </w:r>
      <w:proofErr w:type="gramStart"/>
      <w:r w:rsidR="00B749E4">
        <w:rPr>
          <w:rFonts w:cs="Arial" w:hint="eastAsia"/>
          <w:szCs w:val="21"/>
          <w:shd w:val="clear" w:color="auto" w:fill="FFFFFF"/>
        </w:rPr>
        <w:t>科学研究院云盘</w:t>
      </w:r>
      <w:proofErr w:type="gramEnd"/>
      <w:r w:rsidR="005A3D5D" w:rsidRPr="0075461E">
        <w:rPr>
          <w:rFonts w:cs="Arial" w:hint="eastAsia"/>
          <w:szCs w:val="21"/>
          <w:shd w:val="clear" w:color="auto" w:fill="FFFFFF"/>
        </w:rPr>
        <w:t>或</w:t>
      </w:r>
      <w:r w:rsidR="005A3D5D" w:rsidRPr="0075461E">
        <w:rPr>
          <w:rFonts w:cs="Arial"/>
          <w:szCs w:val="21"/>
          <w:shd w:val="clear" w:color="auto" w:fill="FFFFFF"/>
        </w:rPr>
        <w:t>本地指定</w:t>
      </w:r>
      <w:r w:rsidR="00A535C1" w:rsidRPr="0075461E">
        <w:rPr>
          <w:rFonts w:cs="Arial" w:hint="eastAsia"/>
          <w:szCs w:val="21"/>
          <w:shd w:val="clear" w:color="auto" w:fill="FFFFFF"/>
        </w:rPr>
        <w:t>本地</w:t>
      </w:r>
      <w:r w:rsidR="005A3D5D" w:rsidRPr="0075461E">
        <w:rPr>
          <w:rFonts w:cs="Arial"/>
          <w:szCs w:val="21"/>
          <w:shd w:val="clear" w:color="auto" w:fill="FFFFFF"/>
        </w:rPr>
        <w:t>目录，</w:t>
      </w:r>
      <w:r w:rsidR="00A535C1" w:rsidRPr="0075461E">
        <w:rPr>
          <w:rFonts w:cs="Arial" w:hint="eastAsia"/>
          <w:szCs w:val="21"/>
          <w:shd w:val="clear" w:color="auto" w:fill="FFFFFF"/>
        </w:rPr>
        <w:t>保持此</w:t>
      </w:r>
      <w:r w:rsidR="00A535C1" w:rsidRPr="0075461E">
        <w:rPr>
          <w:rFonts w:cs="Arial"/>
          <w:szCs w:val="21"/>
          <w:shd w:val="clear" w:color="auto" w:fill="FFFFFF"/>
        </w:rPr>
        <w:t>目录与</w:t>
      </w:r>
      <w:r w:rsidR="00B749E4">
        <w:rPr>
          <w:rFonts w:cs="Arial" w:hint="eastAsia"/>
          <w:szCs w:val="21"/>
          <w:shd w:val="clear" w:color="auto" w:fill="FFFFFF"/>
        </w:rPr>
        <w:t>南京水利</w:t>
      </w:r>
      <w:proofErr w:type="gramStart"/>
      <w:r w:rsidR="00B749E4">
        <w:rPr>
          <w:rFonts w:cs="Arial" w:hint="eastAsia"/>
          <w:szCs w:val="21"/>
          <w:shd w:val="clear" w:color="auto" w:fill="FFFFFF"/>
        </w:rPr>
        <w:t>科学研究院云盘</w:t>
      </w:r>
      <w:proofErr w:type="gramEnd"/>
      <w:r w:rsidR="00A535C1" w:rsidRPr="0075461E">
        <w:rPr>
          <w:rFonts w:cs="Arial" w:hint="eastAsia"/>
          <w:szCs w:val="21"/>
          <w:shd w:val="clear" w:color="auto" w:fill="FFFFFF"/>
        </w:rPr>
        <w:t>的</w:t>
      </w:r>
      <w:r w:rsidR="00A535C1" w:rsidRPr="0075461E">
        <w:rPr>
          <w:rFonts w:cs="Arial"/>
          <w:szCs w:val="21"/>
          <w:shd w:val="clear" w:color="auto" w:fill="FFFFFF"/>
        </w:rPr>
        <w:t>实时双向同步</w:t>
      </w:r>
      <w:r w:rsidR="00A535C1" w:rsidRPr="0075461E">
        <w:rPr>
          <w:rFonts w:cs="Arial" w:hint="eastAsia"/>
          <w:szCs w:val="21"/>
          <w:shd w:val="clear" w:color="auto" w:fill="FFFFFF"/>
        </w:rPr>
        <w:t>。</w:t>
      </w:r>
    </w:p>
    <w:p w14:paraId="52911FD1" w14:textId="77777777" w:rsidR="00F4149E" w:rsidRDefault="00CA028C" w:rsidP="005A3D5D">
      <w:pPr>
        <w:spacing w:after="156"/>
        <w:ind w:firstLineChars="0" w:firstLine="0"/>
        <w:rPr>
          <w:szCs w:val="21"/>
        </w:rPr>
      </w:pPr>
      <w:r>
        <w:rPr>
          <w:rFonts w:cs="Arial" w:hint="eastAsia"/>
          <w:szCs w:val="21"/>
          <w:shd w:val="clear" w:color="auto" w:fill="FFFFFF"/>
        </w:rPr>
        <w:t>详细操作步骤，请参考</w:t>
      </w:r>
      <w:hyperlink w:anchor="_同步设置" w:history="1">
        <w:r>
          <w:rPr>
            <w:rStyle w:val="af0"/>
            <w:rFonts w:cs="Arial" w:hint="eastAsia"/>
            <w:szCs w:val="21"/>
            <w:shd w:val="clear" w:color="auto" w:fill="FFFFFF"/>
          </w:rPr>
          <w:t>同步设置</w:t>
        </w:r>
      </w:hyperlink>
      <w:r>
        <w:rPr>
          <w:rFonts w:cs="Arial" w:hint="eastAsia"/>
          <w:szCs w:val="21"/>
          <w:shd w:val="clear" w:color="auto" w:fill="FFFFFF"/>
        </w:rPr>
        <w:t>。</w:t>
      </w:r>
    </w:p>
    <w:p w14:paraId="188C4436" w14:textId="22689844" w:rsidR="003D108A" w:rsidRDefault="003D108A">
      <w:pPr>
        <w:spacing w:after="156"/>
        <w:ind w:firstLineChars="0" w:firstLine="0"/>
        <w:rPr>
          <w:b/>
          <w:shd w:val="clear" w:color="auto" w:fill="FFFFFF"/>
        </w:rPr>
      </w:pPr>
      <w:r>
        <w:rPr>
          <w:rFonts w:hint="eastAsia"/>
          <w:b/>
          <w:shd w:val="clear" w:color="auto" w:fill="FFFFFF"/>
        </w:rPr>
        <w:t>指定盘符自动同步</w:t>
      </w:r>
    </w:p>
    <w:p w14:paraId="21A6338F" w14:textId="524E2931" w:rsidR="003D108A" w:rsidRDefault="0002007B" w:rsidP="0002007B">
      <w:pPr>
        <w:spacing w:after="156"/>
        <w:ind w:firstLine="420"/>
      </w:pPr>
      <w:r w:rsidRPr="0075461E">
        <w:rPr>
          <w:rFonts w:cs="Arial" w:hint="eastAsia"/>
          <w:szCs w:val="21"/>
          <w:shd w:val="clear" w:color="auto" w:fill="FFFFFF"/>
        </w:rPr>
        <w:t>您可以根据需要指定</w:t>
      </w:r>
      <w:r>
        <w:rPr>
          <w:rFonts w:cs="Arial" w:hint="eastAsia"/>
          <w:szCs w:val="21"/>
          <w:shd w:val="clear" w:color="auto" w:fill="FFFFFF"/>
        </w:rPr>
        <w:t>本地某个盘符</w:t>
      </w:r>
      <w:r w:rsidRPr="0075461E">
        <w:rPr>
          <w:rFonts w:cs="Arial" w:hint="eastAsia"/>
          <w:szCs w:val="21"/>
          <w:shd w:val="clear" w:color="auto" w:fill="FFFFFF"/>
        </w:rPr>
        <w:t>，</w:t>
      </w:r>
      <w:r>
        <w:t>向云端同步该盘符内所有的普通文件数据</w:t>
      </w:r>
      <w:r>
        <w:rPr>
          <w:rFonts w:hint="eastAsia"/>
        </w:rPr>
        <w:t>，如图：</w:t>
      </w:r>
    </w:p>
    <w:p w14:paraId="1B8F1BBD" w14:textId="152980BF" w:rsidR="0002007B" w:rsidRDefault="0002007B" w:rsidP="0002007B">
      <w:pPr>
        <w:spacing w:after="156" w:line="240" w:lineRule="auto"/>
        <w:ind w:firstLineChars="0" w:firstLine="0"/>
        <w:rPr>
          <w:b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56B1AFE" wp14:editId="16E61D7F">
            <wp:extent cx="5278120" cy="2967355"/>
            <wp:effectExtent l="0" t="0" r="0" b="444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CD2DC" w14:textId="761F7D3D" w:rsidR="005B772B" w:rsidRDefault="005B772B" w:rsidP="005B772B">
      <w:pPr>
        <w:spacing w:after="156" w:line="240" w:lineRule="auto"/>
        <w:ind w:firstLineChars="0" w:firstLine="0"/>
        <w:jc w:val="center"/>
        <w:rPr>
          <w:b/>
          <w:shd w:val="clear" w:color="auto" w:fill="FFFFFF"/>
        </w:rPr>
      </w:pPr>
      <w:r>
        <w:rPr>
          <w:rFonts w:hint="eastAsia"/>
          <w:sz w:val="16"/>
          <w:szCs w:val="16"/>
        </w:rPr>
        <w:t>图3</w:t>
      </w:r>
      <w:r>
        <w:rPr>
          <w:sz w:val="16"/>
          <w:szCs w:val="16"/>
        </w:rPr>
        <w:t>-</w:t>
      </w:r>
      <w:r>
        <w:rPr>
          <w:rFonts w:hint="eastAsia"/>
          <w:sz w:val="16"/>
          <w:szCs w:val="16"/>
        </w:rPr>
        <w:t>1</w:t>
      </w:r>
      <w:r>
        <w:rPr>
          <w:sz w:val="16"/>
          <w:szCs w:val="16"/>
        </w:rPr>
        <w:t>8</w:t>
      </w:r>
      <w:r>
        <w:rPr>
          <w:rFonts w:hint="eastAsia"/>
          <w:sz w:val="16"/>
          <w:szCs w:val="16"/>
        </w:rPr>
        <w:t xml:space="preserve"> 指定盘符自动同步</w:t>
      </w:r>
    </w:p>
    <w:p w14:paraId="247E7D74" w14:textId="3FD63A6D" w:rsidR="00F4149E" w:rsidRDefault="00CA028C">
      <w:pPr>
        <w:spacing w:after="156"/>
        <w:ind w:firstLineChars="0" w:firstLine="0"/>
        <w:rPr>
          <w:b/>
          <w:shd w:val="clear" w:color="auto" w:fill="FFFFFF"/>
        </w:rPr>
      </w:pPr>
      <w:r>
        <w:rPr>
          <w:rFonts w:hint="eastAsia"/>
          <w:b/>
          <w:shd w:val="clear" w:color="auto" w:fill="FFFFFF"/>
        </w:rPr>
        <w:t>同步详情</w:t>
      </w:r>
    </w:p>
    <w:p w14:paraId="239F8D87" w14:textId="77777777" w:rsidR="00F4149E" w:rsidRDefault="00CA028C">
      <w:pPr>
        <w:spacing w:after="156"/>
        <w:ind w:firstLine="420"/>
      </w:pPr>
      <w:r>
        <w:rPr>
          <w:rFonts w:hint="eastAsia"/>
        </w:rPr>
        <w:t>您可以在</w:t>
      </w:r>
      <w:proofErr w:type="gramStart"/>
      <w:r>
        <w:rPr>
          <w:rFonts w:hint="eastAsia"/>
        </w:rPr>
        <w:t>侧边栏处</w:t>
      </w:r>
      <w:proofErr w:type="gramEnd"/>
      <w:r>
        <w:rPr>
          <w:rFonts w:hint="eastAsia"/>
        </w:rPr>
        <w:t>，实时查看同步状态；也可以点击</w:t>
      </w:r>
      <w:proofErr w:type="gramStart"/>
      <w:r>
        <w:rPr>
          <w:rFonts w:hint="eastAsia"/>
        </w:rPr>
        <w:t>侧边栏【详情】</w:t>
      </w:r>
      <w:proofErr w:type="gramEnd"/>
      <w:r>
        <w:rPr>
          <w:rFonts w:hint="eastAsia"/>
        </w:rPr>
        <w:t>按钮，查看详细的同步状态。在弹出的【同步详情】窗口中，您可以暂停或取消文档的同步任务，查看同步完成和同步失败的文档。如下图所示：</w:t>
      </w:r>
    </w:p>
    <w:p w14:paraId="3B054B56" w14:textId="77777777" w:rsidR="00F4149E" w:rsidRDefault="00CA028C">
      <w:pPr>
        <w:spacing w:after="156" w:line="240" w:lineRule="auto"/>
        <w:ind w:firstLineChars="0" w:firstLine="0"/>
        <w:jc w:val="center"/>
        <w:rPr>
          <w:shd w:val="clear" w:color="auto" w:fill="FFFFFF"/>
        </w:rPr>
      </w:pPr>
      <w:r>
        <w:rPr>
          <w:rFonts w:hint="eastAsia"/>
          <w:noProof/>
          <w:shd w:val="clear" w:color="auto" w:fill="FFFFFF"/>
        </w:rPr>
        <w:drawing>
          <wp:inline distT="0" distB="0" distL="0" distR="0" wp14:anchorId="36BBC5D3" wp14:editId="5CA0F0FD">
            <wp:extent cx="3200400" cy="2818765"/>
            <wp:effectExtent l="0" t="0" r="0" b="63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81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7ED2B" w14:textId="7B778782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  <w:shd w:val="clear" w:color="auto" w:fill="FFFFFF"/>
        </w:rPr>
      </w:pPr>
      <w:r>
        <w:rPr>
          <w:rFonts w:hint="eastAsia"/>
          <w:sz w:val="16"/>
          <w:szCs w:val="16"/>
          <w:shd w:val="clear" w:color="auto" w:fill="FFFFFF"/>
        </w:rPr>
        <w:t>图</w:t>
      </w:r>
      <w:r w:rsidR="005B772B">
        <w:rPr>
          <w:sz w:val="16"/>
          <w:szCs w:val="16"/>
          <w:shd w:val="clear" w:color="auto" w:fill="FFFFFF"/>
        </w:rPr>
        <w:t>3-19</w:t>
      </w:r>
      <w:r>
        <w:rPr>
          <w:rFonts w:hint="eastAsia"/>
          <w:sz w:val="16"/>
          <w:szCs w:val="16"/>
          <w:shd w:val="clear" w:color="auto" w:fill="FFFFFF"/>
        </w:rPr>
        <w:t xml:space="preserve"> 同步详情</w:t>
      </w:r>
    </w:p>
    <w:p w14:paraId="77C27D09" w14:textId="77777777" w:rsidR="00F4149E" w:rsidRDefault="00CA028C">
      <w:pPr>
        <w:spacing w:after="156" w:line="240" w:lineRule="auto"/>
        <w:ind w:firstLineChars="0" w:firstLine="0"/>
        <w:rPr>
          <w:color w:val="FF0000"/>
        </w:rPr>
      </w:pPr>
      <w:r w:rsidRPr="00EB40F6">
        <w:rPr>
          <w:rFonts w:hint="eastAsia"/>
          <w:color w:val="FF0000"/>
        </w:rPr>
        <w:t>注意：</w:t>
      </w:r>
      <w:r w:rsidR="00A7725C" w:rsidRPr="00EB40F6">
        <w:rPr>
          <w:rFonts w:hint="eastAsia"/>
          <w:color w:val="FF0000"/>
        </w:rPr>
        <w:t>您只能</w:t>
      </w:r>
      <w:r w:rsidR="00A7725C" w:rsidRPr="00EB40F6">
        <w:rPr>
          <w:color w:val="FF0000"/>
        </w:rPr>
        <w:t>取消文件的下载任务。</w:t>
      </w:r>
    </w:p>
    <w:p w14:paraId="7B43AA1E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  <w:rPr>
          <w:color w:val="FF0000"/>
        </w:rPr>
      </w:pPr>
      <w:r>
        <w:rPr>
          <w:rFonts w:hint="eastAsia"/>
          <w:color w:val="FF0000"/>
        </w:rPr>
        <w:t>当前版本只支持取消或暂停文件下载任务；</w:t>
      </w:r>
    </w:p>
    <w:p w14:paraId="6DE237CF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  <w:rPr>
          <w:color w:val="FF0000"/>
        </w:rPr>
      </w:pPr>
      <w:r>
        <w:rPr>
          <w:rFonts w:hint="eastAsia"/>
          <w:color w:val="FF0000"/>
        </w:rPr>
        <w:lastRenderedPageBreak/>
        <w:t>支持暂停文件上传任务，不支持取消文件上传任务。</w:t>
      </w:r>
    </w:p>
    <w:p w14:paraId="1A83E43B" w14:textId="77777777" w:rsidR="00F4149E" w:rsidRDefault="00CA028C">
      <w:pPr>
        <w:pStyle w:val="3"/>
      </w:pPr>
      <w:bookmarkStart w:id="53" w:name="_Toc534879874"/>
      <w:r>
        <w:rPr>
          <w:rFonts w:hint="eastAsia"/>
        </w:rPr>
        <w:t>3.3.2 上传文档</w:t>
      </w:r>
      <w:bookmarkEnd w:id="53"/>
    </w:p>
    <w:p w14:paraId="50D771CA" w14:textId="32B743CE" w:rsidR="00A535C1" w:rsidRPr="003732F4" w:rsidRDefault="00B749E4" w:rsidP="00A1433D">
      <w:pPr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A535C1" w:rsidRPr="003732F4">
        <w:rPr>
          <w:rFonts w:hint="eastAsia"/>
        </w:rPr>
        <w:t>支持</w:t>
      </w:r>
      <w:proofErr w:type="gramEnd"/>
      <w:r w:rsidR="00A535C1" w:rsidRPr="003732F4">
        <w:rPr>
          <w:rFonts w:hint="eastAsia"/>
        </w:rPr>
        <w:t>用户通过新建、拖拽及</w:t>
      </w:r>
      <w:r w:rsidR="00A535C1" w:rsidRPr="003732F4">
        <w:t>指定</w:t>
      </w:r>
      <w:r w:rsidR="00A535C1" w:rsidRPr="003732F4">
        <w:rPr>
          <w:rFonts w:hint="eastAsia"/>
        </w:rPr>
        <w:t>目录</w:t>
      </w:r>
      <w:r w:rsidR="00A535C1" w:rsidRPr="003732F4">
        <w:t>上传的</w:t>
      </w:r>
      <w:r w:rsidR="00A535C1" w:rsidRPr="003732F4">
        <w:rPr>
          <w:rFonts w:hint="eastAsia"/>
        </w:rPr>
        <w:t>方式</w:t>
      </w:r>
      <w:r w:rsidR="00A535C1" w:rsidRPr="003732F4">
        <w:t>上传</w:t>
      </w:r>
      <w:r w:rsidR="00A535C1" w:rsidRPr="003732F4">
        <w:rPr>
          <w:rFonts w:hint="eastAsia"/>
        </w:rPr>
        <w:t>文档。</w:t>
      </w:r>
    </w:p>
    <w:p w14:paraId="5A9567B0" w14:textId="66F66370" w:rsidR="00A1433D" w:rsidRDefault="00A535C1" w:rsidP="001552BC">
      <w:pPr>
        <w:spacing w:after="156"/>
        <w:ind w:firstLine="420"/>
      </w:pPr>
      <w:r w:rsidRPr="003732F4">
        <w:rPr>
          <w:rFonts w:hint="eastAsia"/>
        </w:rPr>
        <w:t>目前</w:t>
      </w:r>
      <w:r w:rsidRPr="003732F4">
        <w:t>，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 w:rsidRPr="003732F4">
        <w:rPr>
          <w:rFonts w:hint="eastAsia"/>
        </w:rPr>
        <w:t>支持</w:t>
      </w:r>
      <w:proofErr w:type="gramEnd"/>
      <w:r w:rsidRPr="003732F4">
        <w:rPr>
          <w:rFonts w:hint="eastAsia"/>
        </w:rPr>
        <w:t>用户</w:t>
      </w:r>
      <w:r w:rsidRPr="003732F4">
        <w:t>将</w:t>
      </w:r>
      <w:r w:rsidRPr="003732F4">
        <w:rPr>
          <w:rFonts w:hint="eastAsia"/>
        </w:rPr>
        <w:t>多个文件或文件夹同时拖拽上传到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Pr="003732F4">
        <w:rPr>
          <w:rFonts w:hint="eastAsia"/>
        </w:rPr>
        <w:t>；</w:t>
      </w:r>
      <w:r w:rsidRPr="003732F4">
        <w:t>用户</w:t>
      </w:r>
      <w:r w:rsidRPr="003732F4">
        <w:rPr>
          <w:rFonts w:hint="eastAsia"/>
        </w:rPr>
        <w:t>也可以</w:t>
      </w:r>
      <w:r w:rsidRPr="003732F4">
        <w:t>指定本地目录，使其一次性复制上传到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Pr="003732F4">
        <w:rPr>
          <w:rFonts w:hint="eastAsia"/>
        </w:rPr>
        <w:t>。同时</w:t>
      </w:r>
      <w:r w:rsidRPr="003732F4">
        <w:t>，新建的</w:t>
      </w:r>
      <w:r w:rsidRPr="003732F4">
        <w:rPr>
          <w:rFonts w:hint="eastAsia"/>
        </w:rPr>
        <w:t>文件和文件夹将会在客户端</w:t>
      </w:r>
      <w:r w:rsidRPr="003732F4">
        <w:t>在线时</w:t>
      </w:r>
      <w:r w:rsidRPr="003732F4">
        <w:rPr>
          <w:rFonts w:hint="eastAsia"/>
        </w:rPr>
        <w:t>，</w:t>
      </w:r>
      <w:r w:rsidRPr="003732F4">
        <w:t>自动同步到</w:t>
      </w:r>
      <w:r w:rsidRPr="003732F4">
        <w:rPr>
          <w:rFonts w:hint="eastAsia"/>
        </w:rPr>
        <w:t>云端。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CA028C" w:rsidRPr="003732F4">
        <w:rPr>
          <w:rFonts w:hint="eastAsia"/>
        </w:rPr>
        <w:t>不限制同步文件的格式，支持同步所有文件类型。</w:t>
      </w:r>
      <w:bookmarkStart w:id="54" w:name="_Hlk513827366"/>
      <w:r w:rsidR="001552BC">
        <w:rPr>
          <w:rFonts w:hint="eastAsia"/>
        </w:rPr>
        <w:t>（</w:t>
      </w:r>
      <w:r w:rsidR="00A1433D" w:rsidRPr="00A1433D">
        <w:rPr>
          <w:rFonts w:hint="eastAsia"/>
        </w:rPr>
        <w:t>PC</w:t>
      </w:r>
      <w:r w:rsidR="00A1433D" w:rsidRPr="00A1433D">
        <w:t>客户端缓存目录禁止CAXA软件生成的es$文件上传</w:t>
      </w:r>
      <w:r w:rsidR="001552BC">
        <w:rPr>
          <w:rFonts w:hint="eastAsia"/>
        </w:rPr>
        <w:t>）</w:t>
      </w:r>
    </w:p>
    <w:p w14:paraId="0447971F" w14:textId="77777777" w:rsidR="001552BC" w:rsidRPr="001552BC" w:rsidRDefault="001552BC" w:rsidP="001552BC">
      <w:pPr>
        <w:spacing w:after="156"/>
        <w:ind w:firstLine="420"/>
        <w:rPr>
          <w:color w:val="FF0000"/>
        </w:rPr>
      </w:pPr>
      <w:r w:rsidRPr="001552BC">
        <w:rPr>
          <w:rFonts w:hint="eastAsia"/>
          <w:color w:val="FF0000"/>
        </w:rPr>
        <w:t>注：</w:t>
      </w:r>
    </w:p>
    <w:p w14:paraId="53654176" w14:textId="63398B33" w:rsidR="001552BC" w:rsidRPr="001552BC" w:rsidRDefault="001552BC" w:rsidP="001552BC">
      <w:pPr>
        <w:spacing w:after="156"/>
        <w:ind w:firstLine="420"/>
        <w:rPr>
          <w:color w:val="FF0000"/>
        </w:rPr>
      </w:pPr>
      <w:r w:rsidRPr="001552BC">
        <w:rPr>
          <w:color w:val="FF0000"/>
        </w:rPr>
        <w:t>1</w:t>
      </w:r>
      <w:r w:rsidRPr="001552BC">
        <w:rPr>
          <w:rFonts w:hint="eastAsia"/>
          <w:color w:val="FF0000"/>
        </w:rPr>
        <w:t>）</w:t>
      </w:r>
      <w:r w:rsidRPr="001552BC">
        <w:rPr>
          <w:color w:val="FF0000"/>
        </w:rPr>
        <w:t>盘内未上传的es$文件右键上传，会上传成功。</w:t>
      </w:r>
    </w:p>
    <w:p w14:paraId="4181AC16" w14:textId="77777777" w:rsidR="001552BC" w:rsidRPr="001552BC" w:rsidRDefault="001552BC" w:rsidP="001552BC">
      <w:pPr>
        <w:spacing w:after="156"/>
        <w:ind w:firstLine="420"/>
        <w:rPr>
          <w:color w:val="FF0000"/>
        </w:rPr>
      </w:pPr>
      <w:r w:rsidRPr="001552BC">
        <w:rPr>
          <w:color w:val="FF0000"/>
        </w:rPr>
        <w:t>2</w:t>
      </w:r>
      <w:r w:rsidRPr="001552BC">
        <w:rPr>
          <w:rFonts w:hint="eastAsia"/>
          <w:color w:val="FF0000"/>
        </w:rPr>
        <w:t>）</w:t>
      </w:r>
      <w:r w:rsidRPr="001552BC">
        <w:rPr>
          <w:color w:val="FF0000"/>
        </w:rPr>
        <w:t>未同步的es$文件，右键上传和同步详情上传都会成功。</w:t>
      </w:r>
    </w:p>
    <w:p w14:paraId="289DDC82" w14:textId="3EFB8E06" w:rsidR="001552BC" w:rsidRPr="001552BC" w:rsidRDefault="001552BC" w:rsidP="001552BC">
      <w:pPr>
        <w:spacing w:after="156"/>
        <w:ind w:firstLine="420"/>
        <w:rPr>
          <w:color w:val="FF0000"/>
        </w:rPr>
      </w:pPr>
      <w:r w:rsidRPr="001552BC">
        <w:rPr>
          <w:color w:val="FF0000"/>
        </w:rPr>
        <w:t>3</w:t>
      </w:r>
      <w:r w:rsidRPr="001552BC">
        <w:rPr>
          <w:rFonts w:hint="eastAsia"/>
          <w:color w:val="FF0000"/>
        </w:rPr>
        <w:t>）</w:t>
      </w:r>
      <w:r w:rsidRPr="001552BC">
        <w:rPr>
          <w:color w:val="FF0000"/>
        </w:rPr>
        <w:t>es$文件夹会上传成功。</w:t>
      </w:r>
    </w:p>
    <w:bookmarkEnd w:id="54"/>
    <w:p w14:paraId="3A275343" w14:textId="3E8D4007" w:rsidR="00F4149E" w:rsidRDefault="005B772B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4BDE2A21" wp14:editId="6ACD2327">
            <wp:extent cx="5278120" cy="2794000"/>
            <wp:effectExtent l="0" t="0" r="0" b="635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21153" w14:textId="6D33DDC6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5B772B">
        <w:rPr>
          <w:sz w:val="16"/>
          <w:szCs w:val="16"/>
        </w:rPr>
        <w:t>3-20</w:t>
      </w:r>
      <w:r>
        <w:rPr>
          <w:rFonts w:hint="eastAsia"/>
          <w:sz w:val="16"/>
          <w:szCs w:val="16"/>
        </w:rPr>
        <w:t xml:space="preserve"> 上传文档</w:t>
      </w:r>
    </w:p>
    <w:p w14:paraId="774F6AC6" w14:textId="77777777" w:rsidR="00F4149E" w:rsidRDefault="00CA028C">
      <w:pPr>
        <w:pStyle w:val="3"/>
      </w:pPr>
      <w:bookmarkStart w:id="55" w:name="_Toc534879875"/>
      <w:r>
        <w:rPr>
          <w:rFonts w:hint="eastAsia"/>
        </w:rPr>
        <w:t>3.3.3 下载文档</w:t>
      </w:r>
      <w:bookmarkEnd w:id="55"/>
    </w:p>
    <w:p w14:paraId="3CC03507" w14:textId="7A2A774B" w:rsidR="00F4149E" w:rsidRDefault="00CA028C">
      <w:pPr>
        <w:spacing w:after="156"/>
        <w:ind w:firstLineChars="0" w:firstLine="0"/>
      </w:pPr>
      <w:r>
        <w:rPr>
          <w:rFonts w:hint="eastAsia"/>
        </w:rPr>
        <w:t>您都可通过两种方式将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云端的文档下载到本地：触发下载和点击下载。</w:t>
      </w:r>
    </w:p>
    <w:p w14:paraId="34BF1434" w14:textId="77777777" w:rsidR="00F4149E" w:rsidRDefault="00CA028C">
      <w:pPr>
        <w:pStyle w:val="22"/>
        <w:numPr>
          <w:ilvl w:val="0"/>
          <w:numId w:val="11"/>
        </w:numPr>
        <w:spacing w:after="156"/>
        <w:ind w:firstLineChars="0"/>
      </w:pPr>
      <w:r>
        <w:rPr>
          <w:rFonts w:hint="eastAsia"/>
          <w:b/>
        </w:rPr>
        <w:t>触发下载</w:t>
      </w:r>
      <w:r>
        <w:rPr>
          <w:rFonts w:hint="eastAsia"/>
        </w:rPr>
        <w:t>：选中文件或文件夹，通过具体操作触发下载，如双击打开、复制、剪切、拖拽到第三</w:t>
      </w:r>
      <w:proofErr w:type="gramStart"/>
      <w:r>
        <w:rPr>
          <w:rFonts w:hint="eastAsia"/>
        </w:rPr>
        <w:t>方程序</w:t>
      </w:r>
      <w:proofErr w:type="gramEnd"/>
      <w:r>
        <w:rPr>
          <w:rFonts w:hint="eastAsia"/>
        </w:rPr>
        <w:t>等。</w:t>
      </w:r>
    </w:p>
    <w:p w14:paraId="2176CD62" w14:textId="1186DBF5" w:rsidR="00F4149E" w:rsidRPr="00D14C7F" w:rsidRDefault="00C116CE">
      <w:pPr>
        <w:pStyle w:val="22"/>
        <w:numPr>
          <w:ilvl w:val="0"/>
          <w:numId w:val="11"/>
        </w:numPr>
        <w:spacing w:after="156"/>
        <w:ind w:firstLineChars="0"/>
        <w:rPr>
          <w:b/>
        </w:rPr>
      </w:pPr>
      <w:r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CEDEA40" wp14:editId="4BDA7F69">
                <wp:simplePos x="0" y="0"/>
                <wp:positionH relativeFrom="column">
                  <wp:posOffset>3703320</wp:posOffset>
                </wp:positionH>
                <wp:positionV relativeFrom="paragraph">
                  <wp:posOffset>3810</wp:posOffset>
                </wp:positionV>
                <wp:extent cx="819150" cy="278765"/>
                <wp:effectExtent l="0" t="0" r="0" b="0"/>
                <wp:wrapNone/>
                <wp:docPr id="140" name="文本框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9150" cy="278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675C34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59909A" wp14:editId="700D5E9A">
                                  <wp:extent cx="565785" cy="243840"/>
                                  <wp:effectExtent l="0" t="0" r="5715" b="3810"/>
                                  <wp:docPr id="228" name="图片 2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" name="图片 1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3185" cy="2556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，，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EDEA40" id="文本框 87" o:spid="_x0000_s1028" type="#_x0000_t202" style="position:absolute;left:0;text-align:left;margin-left:291.6pt;margin-top:.3pt;width:64.5pt;height:21.9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" filled="f" stroked="f" strokeweight=".5pt">
                <v:path arrowok="t"/>
                <v:textbox>
                  <w:txbxContent>
                    <w:p w14:paraId="08675C34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D59909A" wp14:editId="700D5E9A">
                            <wp:extent cx="565785" cy="243840"/>
                            <wp:effectExtent l="0" t="0" r="5715" b="3810"/>
                            <wp:docPr id="120" name="图片 1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" name="图片 1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3185" cy="2556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，，</w:t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  <w:b/>
        </w:rPr>
        <w:t>点击下载</w:t>
      </w:r>
      <w:r w:rsidR="00CA028C">
        <w:rPr>
          <w:rFonts w:hint="eastAsia"/>
        </w:rPr>
        <w:t>： 选中一个或多个文件、</w:t>
      </w:r>
      <w:r w:rsidR="00CA028C">
        <w:t>文件夹</w:t>
      </w:r>
      <w:r w:rsidR="00CA028C">
        <w:rPr>
          <w:rFonts w:hint="eastAsia"/>
        </w:rPr>
        <w:t>，点击</w:t>
      </w:r>
      <w:proofErr w:type="gramStart"/>
      <w:r w:rsidR="00CA028C">
        <w:rPr>
          <w:rFonts w:hint="eastAsia"/>
        </w:rPr>
        <w:t>侧边栏</w:t>
      </w:r>
      <w:proofErr w:type="gramEnd"/>
      <w:r w:rsidR="00CA028C">
        <w:rPr>
          <w:rFonts w:hint="eastAsia"/>
        </w:rPr>
        <w:t xml:space="preserve">          ，将文件下载到本地。</w:t>
      </w:r>
    </w:p>
    <w:p w14:paraId="7DB1082A" w14:textId="2AAE3A55" w:rsidR="00D14C7F" w:rsidRDefault="00D14C7F" w:rsidP="00D14C7F">
      <w:pPr>
        <w:pStyle w:val="3"/>
      </w:pPr>
      <w:bookmarkStart w:id="56" w:name="_Hlk522369440"/>
      <w:bookmarkStart w:id="57" w:name="_Toc534879876"/>
      <w:r>
        <w:rPr>
          <w:rFonts w:hint="eastAsia"/>
        </w:rPr>
        <w:t>3.3.</w:t>
      </w:r>
      <w:r>
        <w:t>4</w:t>
      </w:r>
      <w:r>
        <w:rPr>
          <w:rFonts w:hint="eastAsia"/>
        </w:rPr>
        <w:t xml:space="preserve"> 在线预览</w:t>
      </w:r>
      <w:bookmarkEnd w:id="57"/>
    </w:p>
    <w:p w14:paraId="28F690C9" w14:textId="18C275D2" w:rsidR="00D14C7F" w:rsidRDefault="00B749E4" w:rsidP="00D14C7F">
      <w:pPr>
        <w:tabs>
          <w:tab w:val="left" w:pos="0"/>
        </w:tabs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D14C7F">
        <w:rPr>
          <w:rFonts w:hint="eastAsia"/>
        </w:rPr>
        <w:t>支持</w:t>
      </w:r>
      <w:proofErr w:type="gramEnd"/>
      <w:r w:rsidR="00D14C7F">
        <w:rPr>
          <w:rFonts w:hint="eastAsia"/>
        </w:rPr>
        <w:t>视频、文件的在线预览功能，对具有预览权限的文件可直接点击进行查看。</w:t>
      </w:r>
    </w:p>
    <w:p w14:paraId="7900A63E" w14:textId="71542F1C" w:rsidR="00D14C7F" w:rsidRPr="00D14C7F" w:rsidRDefault="00D14C7F" w:rsidP="00D14C7F">
      <w:pPr>
        <w:spacing w:after="156"/>
        <w:ind w:firstLine="420"/>
      </w:pPr>
      <w:r>
        <w:rPr>
          <w:rFonts w:hint="eastAsia"/>
        </w:rPr>
        <w:t>当视频过大转码时间较长，会进行相关提示（详见</w:t>
      </w:r>
      <w:hyperlink w:anchor="_4.3.4_在线预览" w:history="1">
        <w:r w:rsidRPr="00D14C7F">
          <w:rPr>
            <w:rStyle w:val="af0"/>
            <w:rFonts w:hint="eastAsia"/>
          </w:rPr>
          <w:t>4</w:t>
        </w:r>
        <w:r w:rsidRPr="00D14C7F">
          <w:rPr>
            <w:rStyle w:val="af0"/>
          </w:rPr>
          <w:t>.3.</w:t>
        </w:r>
        <w:r>
          <w:rPr>
            <w:rStyle w:val="af0"/>
          </w:rPr>
          <w:t>4</w:t>
        </w:r>
      </w:hyperlink>
      <w:r>
        <w:rPr>
          <w:rFonts w:hint="eastAsia"/>
        </w:rPr>
        <w:t>）</w:t>
      </w:r>
    </w:p>
    <w:p w14:paraId="65B1EECF" w14:textId="77777777" w:rsidR="00F4149E" w:rsidRDefault="00CA028C" w:rsidP="00EE721F">
      <w:pPr>
        <w:pStyle w:val="2"/>
      </w:pPr>
      <w:bookmarkStart w:id="58" w:name="_3.4_文档分享"/>
      <w:bookmarkStart w:id="59" w:name="_Toc534879877"/>
      <w:bookmarkEnd w:id="56"/>
      <w:bookmarkEnd w:id="58"/>
      <w:r>
        <w:rPr>
          <w:rFonts w:hint="eastAsia"/>
        </w:rPr>
        <w:t xml:space="preserve">3.4 </w:t>
      </w:r>
      <w:r>
        <w:rPr>
          <w:rFonts w:hint="eastAsia"/>
        </w:rPr>
        <w:t>文档分享</w:t>
      </w:r>
      <w:bookmarkEnd w:id="59"/>
    </w:p>
    <w:p w14:paraId="76235C9A" w14:textId="4478F684" w:rsidR="00F4149E" w:rsidRDefault="00CA028C">
      <w:pPr>
        <w:tabs>
          <w:tab w:val="left" w:pos="0"/>
        </w:tabs>
        <w:spacing w:after="156"/>
        <w:ind w:firstLineChars="0" w:firstLine="0"/>
      </w:pPr>
      <w:r>
        <w:rPr>
          <w:rFonts w:hint="eastAsia"/>
        </w:rPr>
        <w:t xml:space="preserve">    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提供</w:t>
      </w:r>
      <w:proofErr w:type="gramEnd"/>
      <w:r>
        <w:rPr>
          <w:rFonts w:hint="eastAsia"/>
        </w:rPr>
        <w:t>三种共享模式，即权限配置、链接共享、发现共享，支持文档所有者快速灵活的将文档共享给其他人。</w:t>
      </w:r>
    </w:p>
    <w:p w14:paraId="45A4853E" w14:textId="77777777" w:rsidR="00F4149E" w:rsidRDefault="00CA028C">
      <w:pPr>
        <w:tabs>
          <w:tab w:val="left" w:pos="0"/>
        </w:tabs>
        <w:spacing w:after="156"/>
        <w:ind w:firstLineChars="0" w:firstLine="0"/>
      </w:pPr>
      <w:r>
        <w:rPr>
          <w:b/>
        </w:rPr>
        <w:tab/>
      </w:r>
      <w:r>
        <w:rPr>
          <w:rFonts w:hint="eastAsia"/>
          <w:b/>
        </w:rPr>
        <w:t>权限配置</w:t>
      </w:r>
      <w:r>
        <w:rPr>
          <w:rFonts w:hint="eastAsia"/>
        </w:rPr>
        <w:t>：为文件或文件夹配置访问权限，将文档共享给他人。您可以为不同的人设置不同权限，限制对文件或文件夹的访问。</w:t>
      </w:r>
    </w:p>
    <w:p w14:paraId="53987AC2" w14:textId="1CEE7C1E" w:rsidR="00F4149E" w:rsidRDefault="00CA028C">
      <w:pPr>
        <w:spacing w:after="156"/>
        <w:ind w:firstLineChars="0" w:firstLine="420"/>
      </w:pPr>
      <w:r>
        <w:rPr>
          <w:rFonts w:hint="eastAsia"/>
          <w:b/>
        </w:rPr>
        <w:t>链接共享</w:t>
      </w:r>
      <w:r>
        <w:rPr>
          <w:rFonts w:hint="eastAsia"/>
        </w:rPr>
        <w:t>：</w:t>
      </w:r>
      <w:r w:rsidR="00600576">
        <w:rPr>
          <w:rFonts w:hint="eastAsia"/>
        </w:rPr>
        <w:t>通过</w:t>
      </w:r>
      <w:r w:rsidR="00B10814">
        <w:t>发送</w:t>
      </w:r>
      <w:r w:rsidR="00B10814">
        <w:rPr>
          <w:rFonts w:hint="eastAsia"/>
        </w:rPr>
        <w:t>链接</w:t>
      </w:r>
      <w:r w:rsidR="00600576">
        <w:t>的方式共享文档</w:t>
      </w:r>
      <w:r w:rsidR="00B10814">
        <w:rPr>
          <w:rFonts w:hint="eastAsia"/>
        </w:rPr>
        <w:t>，在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 w:rsidR="00B10814">
        <w:t>中</w:t>
      </w:r>
      <w:proofErr w:type="gramEnd"/>
      <w:r w:rsidR="00B10814">
        <w:t>链接分为内链接和外链接。</w:t>
      </w:r>
      <w:proofErr w:type="gramStart"/>
      <w:r w:rsidR="00600576" w:rsidRPr="003732F4">
        <w:rPr>
          <w:rFonts w:hint="eastAsia"/>
        </w:rPr>
        <w:t>内链共享</w:t>
      </w:r>
      <w:proofErr w:type="gramEnd"/>
      <w:r w:rsidR="00600576" w:rsidRPr="003732F4">
        <w:rPr>
          <w:rFonts w:hint="eastAsia"/>
        </w:rPr>
        <w:t>即</w:t>
      </w:r>
      <w:r w:rsidR="00600576" w:rsidRPr="003732F4">
        <w:t>发送文件或</w:t>
      </w:r>
      <w:r w:rsidR="002F3C5F" w:rsidRPr="003732F4">
        <w:rPr>
          <w:rFonts w:hint="eastAsia"/>
        </w:rPr>
        <w:t>文件夹在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 w:rsidR="002F3C5F" w:rsidRPr="003732F4">
        <w:t>里</w:t>
      </w:r>
      <w:proofErr w:type="gramEnd"/>
      <w:r w:rsidR="002F3C5F" w:rsidRPr="003732F4">
        <w:t>的路径，</w:t>
      </w:r>
      <w:r w:rsidR="00B10814" w:rsidRPr="003732F4">
        <w:rPr>
          <w:rFonts w:hint="eastAsia"/>
        </w:rPr>
        <w:t>实现</w:t>
      </w:r>
      <w:r w:rsidR="00B10814" w:rsidRPr="003732F4">
        <w:t>对内部</w:t>
      </w:r>
      <w:r w:rsidR="00B10814" w:rsidRPr="003732F4">
        <w:rPr>
          <w:rFonts w:hint="eastAsia"/>
        </w:rPr>
        <w:t>用户</w:t>
      </w:r>
      <w:r w:rsidR="00B10814" w:rsidRPr="003732F4">
        <w:t>的共享；</w:t>
      </w:r>
      <w:r w:rsidR="002F3C5F" w:rsidRPr="003732F4">
        <w:rPr>
          <w:rFonts w:hint="eastAsia"/>
        </w:rPr>
        <w:t>外链接即</w:t>
      </w:r>
      <w:r w:rsidR="002F3C5F" w:rsidRPr="003732F4">
        <w:t>发送文件或文件夹的</w:t>
      </w:r>
      <w:r w:rsidR="002F3C5F" w:rsidRPr="003732F4">
        <w:rPr>
          <w:rFonts w:hint="eastAsia"/>
        </w:rPr>
        <w:t>链接</w:t>
      </w:r>
      <w:r w:rsidR="00B10814" w:rsidRPr="003732F4">
        <w:rPr>
          <w:rFonts w:hint="eastAsia"/>
        </w:rPr>
        <w:t>，</w:t>
      </w:r>
      <w:r w:rsidR="00B10814" w:rsidRPr="003732F4">
        <w:t>实现对</w:t>
      </w:r>
      <w:r w:rsidR="00B10814" w:rsidRPr="003732F4">
        <w:rPr>
          <w:rFonts w:hint="eastAsia"/>
        </w:rPr>
        <w:t>内外部</w:t>
      </w:r>
      <w:r w:rsidR="00B10814" w:rsidRPr="003732F4">
        <w:t>用户的共享</w:t>
      </w:r>
      <w:r w:rsidRPr="003732F4">
        <w:rPr>
          <w:rFonts w:hint="eastAsia"/>
        </w:rPr>
        <w:t>。</w:t>
      </w:r>
    </w:p>
    <w:p w14:paraId="1BAA3926" w14:textId="77777777" w:rsidR="00F4149E" w:rsidRDefault="00CA028C">
      <w:pPr>
        <w:spacing w:after="156"/>
        <w:ind w:firstLineChars="0" w:firstLine="420"/>
      </w:pPr>
      <w:r>
        <w:rPr>
          <w:rFonts w:hint="eastAsia"/>
          <w:b/>
        </w:rPr>
        <w:t>发现共享</w:t>
      </w:r>
      <w:r>
        <w:rPr>
          <w:rFonts w:hint="eastAsia"/>
        </w:rPr>
        <w:t>：是一种快捷新颖的分享方式，可以将资料一键快速共享给所有人。组织内的其他用户，通过全文检索查找到</w:t>
      </w:r>
      <w:r>
        <w:t>您</w:t>
      </w:r>
      <w:r>
        <w:rPr>
          <w:rFonts w:hint="eastAsia"/>
        </w:rPr>
        <w:t>发现共享的资料。</w:t>
      </w:r>
    </w:p>
    <w:p w14:paraId="1CCD53DD" w14:textId="7EBAAE00" w:rsidR="00155339" w:rsidRDefault="00CA028C" w:rsidP="00543111">
      <w:pPr>
        <w:spacing w:after="156"/>
        <w:ind w:firstLineChars="0" w:firstLine="420"/>
        <w:rPr>
          <w:rFonts w:cs="Arial"/>
          <w:color w:val="FF0000"/>
          <w:kern w:val="0"/>
          <w:szCs w:val="21"/>
        </w:rPr>
      </w:pPr>
      <w:r>
        <w:rPr>
          <w:rFonts w:cs="Arial" w:hint="eastAsia"/>
          <w:color w:val="FF0000"/>
          <w:kern w:val="0"/>
          <w:szCs w:val="21"/>
        </w:rPr>
        <w:t>注意</w:t>
      </w:r>
      <w:r>
        <w:rPr>
          <w:rFonts w:cs="Arial"/>
          <w:color w:val="FF0000"/>
          <w:kern w:val="0"/>
          <w:szCs w:val="21"/>
        </w:rPr>
        <w:t>：</w:t>
      </w:r>
      <w:r>
        <w:rPr>
          <w:rFonts w:cs="Arial" w:hint="eastAsia"/>
          <w:color w:val="FF0000"/>
          <w:kern w:val="0"/>
          <w:szCs w:val="21"/>
        </w:rPr>
        <w:t>若系统开启了文档审核机制，您将不能通过【发现共享】分享文档；通过【权限配置】和【外链接分享】分享的文档，需经过审核员审核， 审核通过后才能被分享出去。</w:t>
      </w:r>
    </w:p>
    <w:p w14:paraId="18F5BD05" w14:textId="77777777" w:rsidR="00F4149E" w:rsidRDefault="00CA028C" w:rsidP="001D2474">
      <w:pPr>
        <w:pStyle w:val="3"/>
        <w:spacing w:after="120"/>
      </w:pPr>
      <w:bookmarkStart w:id="60" w:name="_Toc534879878"/>
      <w:r w:rsidRPr="00A2434B">
        <w:rPr>
          <w:rFonts w:hint="eastAsia"/>
        </w:rPr>
        <w:t>3.4.1</w:t>
      </w:r>
      <w:r w:rsidRPr="00A2434B">
        <w:t xml:space="preserve"> </w:t>
      </w:r>
      <w:r w:rsidRPr="00A2434B">
        <w:rPr>
          <w:rFonts w:hint="eastAsia"/>
        </w:rPr>
        <w:t>权限共享</w:t>
      </w:r>
      <w:bookmarkEnd w:id="60"/>
    </w:p>
    <w:p w14:paraId="26611D31" w14:textId="49D9C2D3" w:rsidR="00F4149E" w:rsidRDefault="00CA028C">
      <w:pPr>
        <w:spacing w:after="156"/>
        <w:ind w:firstLine="420"/>
      </w:pPr>
      <w:r>
        <w:rPr>
          <w:rFonts w:hint="eastAsia"/>
        </w:rPr>
        <w:t>您可以通过配置权限的方式，将文档分享给他用户。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目前</w:t>
      </w:r>
      <w:proofErr w:type="gramEnd"/>
      <w:r>
        <w:rPr>
          <w:rFonts w:hint="eastAsia"/>
        </w:rPr>
        <w:t>支持8种细粒度权限，访问者可根据配置的相应权限，对文档进行相关操作。</w:t>
      </w:r>
    </w:p>
    <w:tbl>
      <w:tblPr>
        <w:tblpPr w:leftFromText="180" w:rightFromText="180" w:vertAnchor="text" w:horzAnchor="page" w:tblpX="1895" w:tblpY="154"/>
        <w:tblW w:w="83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7122"/>
      </w:tblGrid>
      <w:tr w:rsidR="00F4149E" w14:paraId="71922392" w14:textId="77777777">
        <w:tc>
          <w:tcPr>
            <w:tcW w:w="1242" w:type="dxa"/>
            <w:shd w:val="clear" w:color="auto" w:fill="C00000"/>
            <w:vAlign w:val="center"/>
          </w:tcPr>
          <w:p w14:paraId="76A9B95D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访问</w:t>
            </w:r>
            <w:r>
              <w:t>权限</w:t>
            </w:r>
          </w:p>
        </w:tc>
        <w:tc>
          <w:tcPr>
            <w:tcW w:w="7122" w:type="dxa"/>
            <w:shd w:val="clear" w:color="auto" w:fill="C00000"/>
            <w:vAlign w:val="center"/>
          </w:tcPr>
          <w:p w14:paraId="68391972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权限描述</w:t>
            </w:r>
          </w:p>
        </w:tc>
      </w:tr>
      <w:tr w:rsidR="00F4149E" w14:paraId="11880DA1" w14:textId="77777777">
        <w:tc>
          <w:tcPr>
            <w:tcW w:w="1242" w:type="dxa"/>
            <w:vAlign w:val="center"/>
          </w:tcPr>
          <w:p w14:paraId="0E6B8D3B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显示</w:t>
            </w:r>
          </w:p>
        </w:tc>
        <w:tc>
          <w:tcPr>
            <w:tcW w:w="7122" w:type="dxa"/>
            <w:vAlign w:val="center"/>
          </w:tcPr>
          <w:p w14:paraId="4F15C735" w14:textId="77777777" w:rsidR="00F4149E" w:rsidRDefault="00CA028C">
            <w:pPr>
              <w:spacing w:after="156"/>
              <w:ind w:firstLineChars="0" w:firstLine="0"/>
            </w:pPr>
            <w:r>
              <w:t>只允许显示文件</w:t>
            </w:r>
            <w:r>
              <w:rPr>
                <w:rFonts w:hint="eastAsia"/>
              </w:rPr>
              <w:t>或文件夹</w:t>
            </w:r>
          </w:p>
        </w:tc>
      </w:tr>
      <w:tr w:rsidR="00F4149E" w14:paraId="60310328" w14:textId="77777777">
        <w:tc>
          <w:tcPr>
            <w:tcW w:w="1242" w:type="dxa"/>
            <w:vAlign w:val="center"/>
          </w:tcPr>
          <w:p w14:paraId="2B7F9702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预览</w:t>
            </w:r>
          </w:p>
        </w:tc>
        <w:tc>
          <w:tcPr>
            <w:tcW w:w="7122" w:type="dxa"/>
            <w:vAlign w:val="center"/>
          </w:tcPr>
          <w:p w14:paraId="58D0E012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允许</w:t>
            </w:r>
            <w:r>
              <w:t>打开</w:t>
            </w:r>
            <w:r>
              <w:rPr>
                <w:rFonts w:hint="eastAsia"/>
              </w:rPr>
              <w:t>并查看</w:t>
            </w:r>
            <w:r>
              <w:t>文件内容，</w:t>
            </w:r>
            <w:r>
              <w:rPr>
                <w:rFonts w:hint="eastAsia"/>
              </w:rPr>
              <w:t>但无法对文件进行</w:t>
            </w:r>
            <w:r>
              <w:t>复制</w:t>
            </w:r>
            <w:r>
              <w:rPr>
                <w:rFonts w:hint="eastAsia"/>
              </w:rPr>
              <w:t>、删除、重命名等操作</w:t>
            </w:r>
          </w:p>
        </w:tc>
      </w:tr>
      <w:tr w:rsidR="00F4149E" w14:paraId="3A5FDF23" w14:textId="77777777">
        <w:trPr>
          <w:trHeight w:val="599"/>
        </w:trPr>
        <w:tc>
          <w:tcPr>
            <w:tcW w:w="1242" w:type="dxa"/>
            <w:vAlign w:val="center"/>
          </w:tcPr>
          <w:p w14:paraId="5352EF98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下载</w:t>
            </w:r>
          </w:p>
        </w:tc>
        <w:tc>
          <w:tcPr>
            <w:tcW w:w="7122" w:type="dxa"/>
            <w:vAlign w:val="center"/>
          </w:tcPr>
          <w:p w14:paraId="2FBE80CC" w14:textId="77777777" w:rsidR="00F4149E" w:rsidRDefault="00CA028C">
            <w:pPr>
              <w:spacing w:after="156"/>
              <w:ind w:firstLineChars="0" w:firstLine="0"/>
              <w:rPr>
                <w:rFonts w:cs="宋体"/>
                <w:kern w:val="0"/>
                <w:szCs w:val="21"/>
              </w:rPr>
            </w:pPr>
            <w:r>
              <w:t>允许</w:t>
            </w:r>
            <w:r>
              <w:rPr>
                <w:rFonts w:hint="eastAsia"/>
              </w:rPr>
              <w:t>将</w:t>
            </w:r>
            <w:r>
              <w:t>文件</w:t>
            </w:r>
            <w:r>
              <w:rPr>
                <w:rFonts w:hint="eastAsia"/>
              </w:rPr>
              <w:t>从云端下载</w:t>
            </w:r>
            <w:r>
              <w:t>到</w:t>
            </w:r>
            <w:r>
              <w:rPr>
                <w:rFonts w:hint="eastAsia"/>
              </w:rPr>
              <w:t>本地</w:t>
            </w:r>
          </w:p>
        </w:tc>
      </w:tr>
      <w:tr w:rsidR="00F4149E" w14:paraId="13B21CAD" w14:textId="77777777">
        <w:trPr>
          <w:trHeight w:val="581"/>
        </w:trPr>
        <w:tc>
          <w:tcPr>
            <w:tcW w:w="1242" w:type="dxa"/>
            <w:vAlign w:val="center"/>
          </w:tcPr>
          <w:p w14:paraId="0B001111" w14:textId="77777777" w:rsidR="00F4149E" w:rsidRDefault="00CA028C">
            <w:pPr>
              <w:spacing w:after="156"/>
              <w:ind w:firstLineChars="0" w:firstLine="0"/>
            </w:pPr>
            <w:r>
              <w:t>复制</w:t>
            </w:r>
          </w:p>
        </w:tc>
        <w:tc>
          <w:tcPr>
            <w:tcW w:w="7122" w:type="dxa"/>
            <w:vAlign w:val="center"/>
          </w:tcPr>
          <w:p w14:paraId="1C9B7A5E" w14:textId="77777777" w:rsidR="00F4149E" w:rsidRDefault="00CA028C">
            <w:pPr>
              <w:spacing w:after="156"/>
              <w:ind w:firstLineChars="0" w:firstLine="0"/>
            </w:pPr>
            <w:r>
              <w:t>允许复制文件及其内容</w:t>
            </w:r>
          </w:p>
        </w:tc>
      </w:tr>
      <w:tr w:rsidR="00F4149E" w14:paraId="51492890" w14:textId="77777777">
        <w:tc>
          <w:tcPr>
            <w:tcW w:w="1242" w:type="dxa"/>
            <w:vAlign w:val="center"/>
          </w:tcPr>
          <w:p w14:paraId="3302D8FD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修改</w:t>
            </w:r>
          </w:p>
        </w:tc>
        <w:tc>
          <w:tcPr>
            <w:tcW w:w="7122" w:type="dxa"/>
            <w:vAlign w:val="center"/>
          </w:tcPr>
          <w:p w14:paraId="0F4B27F9" w14:textId="77777777" w:rsidR="00F4149E" w:rsidRDefault="00CA028C">
            <w:pPr>
              <w:spacing w:after="156"/>
              <w:ind w:firstLineChars="0" w:firstLine="0"/>
              <w:rPr>
                <w:rFonts w:cs="宋体"/>
                <w:kern w:val="0"/>
                <w:szCs w:val="21"/>
              </w:rPr>
            </w:pPr>
            <w:r>
              <w:t>允许对文件</w:t>
            </w:r>
            <w:r>
              <w:rPr>
                <w:rFonts w:hint="eastAsia"/>
              </w:rPr>
              <w:t xml:space="preserve">执行 </w:t>
            </w:r>
            <w:r>
              <w:t>重命名</w:t>
            </w:r>
            <w:r>
              <w:rPr>
                <w:rFonts w:hint="eastAsia"/>
              </w:rPr>
              <w:t>、</w:t>
            </w:r>
            <w:r>
              <w:t>编辑</w:t>
            </w:r>
            <w:r>
              <w:rPr>
                <w:rFonts w:hint="eastAsia"/>
              </w:rPr>
              <w:t>、</w:t>
            </w:r>
            <w:r>
              <w:t>同名文件覆盖</w:t>
            </w:r>
            <w:r>
              <w:rPr>
                <w:rFonts w:hint="eastAsia"/>
              </w:rPr>
              <w:t>及</w:t>
            </w:r>
            <w:r>
              <w:t>还原历史版本</w:t>
            </w:r>
            <w:r>
              <w:rPr>
                <w:rFonts w:hint="eastAsia"/>
              </w:rPr>
              <w:t>等操作</w:t>
            </w:r>
          </w:p>
        </w:tc>
      </w:tr>
      <w:tr w:rsidR="00F4149E" w14:paraId="63EC3D08" w14:textId="77777777">
        <w:tc>
          <w:tcPr>
            <w:tcW w:w="1242" w:type="dxa"/>
            <w:vAlign w:val="center"/>
          </w:tcPr>
          <w:p w14:paraId="7EA6037C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lastRenderedPageBreak/>
              <w:t>新建</w:t>
            </w:r>
          </w:p>
        </w:tc>
        <w:tc>
          <w:tcPr>
            <w:tcW w:w="7122" w:type="dxa"/>
            <w:vAlign w:val="center"/>
          </w:tcPr>
          <w:p w14:paraId="41E0B0D2" w14:textId="77777777" w:rsidR="00F4149E" w:rsidRDefault="00CA028C">
            <w:pPr>
              <w:spacing w:after="156"/>
              <w:ind w:firstLineChars="0" w:firstLine="0"/>
            </w:pPr>
            <w:r>
              <w:t>允许在</w:t>
            </w:r>
            <w:r>
              <w:rPr>
                <w:rFonts w:hint="eastAsia"/>
              </w:rPr>
              <w:t>文件夹</w:t>
            </w:r>
            <w:r>
              <w:t>下放入</w:t>
            </w:r>
            <w:r>
              <w:rPr>
                <w:rFonts w:hint="eastAsia"/>
              </w:rPr>
              <w:t>或新建</w:t>
            </w:r>
            <w:r>
              <w:t>文件和子文件夹</w:t>
            </w:r>
          </w:p>
        </w:tc>
      </w:tr>
      <w:tr w:rsidR="00F4149E" w14:paraId="0A620089" w14:textId="77777777">
        <w:tc>
          <w:tcPr>
            <w:tcW w:w="1242" w:type="dxa"/>
            <w:vAlign w:val="center"/>
          </w:tcPr>
          <w:p w14:paraId="78EE4673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删除</w:t>
            </w:r>
          </w:p>
        </w:tc>
        <w:tc>
          <w:tcPr>
            <w:tcW w:w="7122" w:type="dxa"/>
            <w:vAlign w:val="center"/>
          </w:tcPr>
          <w:p w14:paraId="6811B537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允许</w:t>
            </w:r>
            <w:r>
              <w:t>删除文件或文件夹</w:t>
            </w:r>
          </w:p>
        </w:tc>
      </w:tr>
      <w:tr w:rsidR="00F4149E" w14:paraId="5C8E933E" w14:textId="77777777">
        <w:tc>
          <w:tcPr>
            <w:tcW w:w="1242" w:type="dxa"/>
            <w:vAlign w:val="center"/>
          </w:tcPr>
          <w:p w14:paraId="6CBB3D6A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所有者</w:t>
            </w:r>
          </w:p>
        </w:tc>
        <w:tc>
          <w:tcPr>
            <w:tcW w:w="7122" w:type="dxa"/>
            <w:vAlign w:val="center"/>
          </w:tcPr>
          <w:p w14:paraId="66300DCE" w14:textId="77777777" w:rsidR="00F4149E" w:rsidRDefault="00CA028C">
            <w:pPr>
              <w:spacing w:after="156"/>
              <w:ind w:firstLineChars="0" w:firstLine="0"/>
            </w:pPr>
            <w:r>
              <w:t>允许对文件</w:t>
            </w:r>
            <w:r>
              <w:rPr>
                <w:rFonts w:hint="eastAsia"/>
              </w:rPr>
              <w:t>或文件夹</w:t>
            </w:r>
            <w:r>
              <w:t>的任何操作，并且允许</w:t>
            </w:r>
            <w:r>
              <w:rPr>
                <w:rFonts w:hint="eastAsia"/>
              </w:rPr>
              <w:t>共享</w:t>
            </w:r>
            <w:r>
              <w:t>给其他用户</w:t>
            </w:r>
          </w:p>
        </w:tc>
      </w:tr>
      <w:tr w:rsidR="00F4149E" w14:paraId="00E7F6D3" w14:textId="77777777">
        <w:tc>
          <w:tcPr>
            <w:tcW w:w="1242" w:type="dxa"/>
            <w:vAlign w:val="center"/>
          </w:tcPr>
          <w:p w14:paraId="64B39194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拒绝访问</w:t>
            </w:r>
          </w:p>
        </w:tc>
        <w:tc>
          <w:tcPr>
            <w:tcW w:w="7122" w:type="dxa"/>
            <w:vAlign w:val="center"/>
          </w:tcPr>
          <w:p w14:paraId="57E4D5B9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不显示文件或文件的存在，并且不允许用户对文件进行任何操作。</w:t>
            </w:r>
          </w:p>
        </w:tc>
      </w:tr>
    </w:tbl>
    <w:p w14:paraId="5DF49D3F" w14:textId="77777777" w:rsidR="00F4149E" w:rsidRPr="00A2792F" w:rsidRDefault="00CA028C" w:rsidP="00A2792F">
      <w:pPr>
        <w:spacing w:after="156"/>
        <w:ind w:firstLineChars="0" w:firstLine="284"/>
        <w:rPr>
          <w:color w:val="FF0000"/>
        </w:rPr>
      </w:pPr>
      <w:r>
        <w:rPr>
          <w:rFonts w:hint="eastAsia"/>
          <w:color w:val="FF0000"/>
        </w:rPr>
        <w:t>注意：</w:t>
      </w:r>
      <w:r w:rsidRPr="00A2792F">
        <w:rPr>
          <w:rFonts w:hint="eastAsia"/>
          <w:color w:val="FF0000"/>
        </w:rPr>
        <w:t>不允许对个人文档目录下的文件配置“所有者”权限，归档库中的文件不能被配置修改和删除权限。</w:t>
      </w:r>
    </w:p>
    <w:p w14:paraId="0C415441" w14:textId="1695E69C" w:rsidR="00F4149E" w:rsidRDefault="00CA028C">
      <w:pPr>
        <w:spacing w:after="156"/>
        <w:ind w:firstLineChars="0" w:firstLine="284"/>
      </w:pPr>
      <w:r>
        <w:rPr>
          <w:rFonts w:hint="eastAsia"/>
        </w:rPr>
        <w:t>您可通过以下步骤，将文档通过权限共享给他人：</w:t>
      </w:r>
    </w:p>
    <w:p w14:paraId="414A02CD" w14:textId="4FE05477" w:rsidR="00F4149E" w:rsidRDefault="00C116CE">
      <w:pPr>
        <w:pStyle w:val="22"/>
        <w:numPr>
          <w:ilvl w:val="0"/>
          <w:numId w:val="12"/>
        </w:numPr>
        <w:spacing w:after="156"/>
        <w:ind w:firstLineChars="0" w:hanging="43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4079C2" wp14:editId="7554C396">
                <wp:simplePos x="0" y="0"/>
                <wp:positionH relativeFrom="column">
                  <wp:posOffset>2931795</wp:posOffset>
                </wp:positionH>
                <wp:positionV relativeFrom="paragraph">
                  <wp:posOffset>5715</wp:posOffset>
                </wp:positionV>
                <wp:extent cx="784860" cy="286385"/>
                <wp:effectExtent l="0" t="0" r="0" b="0"/>
                <wp:wrapNone/>
                <wp:docPr id="135" name="文本框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4860" cy="28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4AF331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F3211F" wp14:editId="494A80BF">
                                  <wp:extent cx="666750" cy="175895"/>
                                  <wp:effectExtent l="0" t="0" r="0" b="0"/>
                                  <wp:docPr id="229" name="图片 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" name="图片 9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8182" cy="176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60598B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4079C2" id="文本框 92" o:spid="_x0000_s1029" type="#_x0000_t202" style="position:absolute;left:0;text-align:left;margin-left:230.85pt;margin-top:.45pt;width:61.8pt;height:22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" filled="f" stroked="f" strokeweight=".5pt">
                <v:path arrowok="t"/>
                <v:textbox>
                  <w:txbxContent>
                    <w:p w14:paraId="0A4AF331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F3211F" wp14:editId="494A80BF">
                            <wp:extent cx="666750" cy="175895"/>
                            <wp:effectExtent l="0" t="0" r="0" b="0"/>
                            <wp:docPr id="138" name="图片 1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" name="图片 9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8182" cy="176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60598B" w14:textId="77777777" w:rsidR="00EE721F" w:rsidRDefault="00EE721F">
                      <w:pPr>
                        <w:spacing w:after="156"/>
                        <w:ind w:firstLineChars="0" w:firstLine="0"/>
                      </w:pP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选中所要共享的文件或文件夹，点击</w:t>
      </w:r>
      <w:proofErr w:type="gramStart"/>
      <w:r w:rsidR="00CA028C">
        <w:rPr>
          <w:rFonts w:hint="eastAsia"/>
        </w:rPr>
        <w:t>侧边栏</w:t>
      </w:r>
      <w:proofErr w:type="gramEnd"/>
      <w:r w:rsidR="00CA028C">
        <w:rPr>
          <w:rFonts w:hint="eastAsia"/>
        </w:rPr>
        <w:t xml:space="preserve">          ；</w:t>
      </w:r>
    </w:p>
    <w:p w14:paraId="3CE13321" w14:textId="77777777" w:rsidR="005017FF" w:rsidRDefault="00CA028C" w:rsidP="005017FF">
      <w:pPr>
        <w:pStyle w:val="22"/>
        <w:numPr>
          <w:ilvl w:val="0"/>
          <w:numId w:val="12"/>
        </w:numPr>
        <w:spacing w:after="156"/>
        <w:ind w:firstLineChars="0" w:hanging="436"/>
      </w:pPr>
      <w:r>
        <w:rPr>
          <w:rFonts w:hint="eastAsia"/>
        </w:rPr>
        <w:t>在弹出的【权限配置】界面中，添加访问者；</w:t>
      </w:r>
      <w:bookmarkStart w:id="61" w:name="_Hlk514270842"/>
      <w:bookmarkStart w:id="62" w:name="_Hlk502865559"/>
      <w:r w:rsidR="00BF56ED">
        <w:rPr>
          <w:rFonts w:hint="eastAsia"/>
        </w:rPr>
        <w:t>支持基于组织、用户和安全组进行权限配置</w:t>
      </w:r>
      <w:bookmarkEnd w:id="61"/>
      <w:r w:rsidR="00BF56ED">
        <w:rPr>
          <w:rFonts w:hint="eastAsia"/>
        </w:rPr>
        <w:t>。</w:t>
      </w:r>
      <w:r w:rsidR="006C48B9">
        <w:rPr>
          <w:rFonts w:hint="eastAsia"/>
        </w:rPr>
        <w:t>如果管理员设置了</w:t>
      </w:r>
      <w:r w:rsidR="00BB3F91">
        <w:rPr>
          <w:rFonts w:hint="eastAsia"/>
        </w:rPr>
        <w:t>搜索策略，您在添加访问者时，将看不到访问者的用户名，只能看到显示名。</w:t>
      </w:r>
      <w:bookmarkStart w:id="63" w:name="_Hlk519101896"/>
    </w:p>
    <w:p w14:paraId="5EAC8271" w14:textId="24399F9E" w:rsidR="005017FF" w:rsidRPr="005017FF" w:rsidRDefault="00543111" w:rsidP="005017FF">
      <w:pPr>
        <w:pStyle w:val="22"/>
        <w:spacing w:after="156"/>
        <w:ind w:firstLineChars="0" w:firstLine="0"/>
      </w:pPr>
      <w:r>
        <w:rPr>
          <w:rFonts w:hint="eastAsia"/>
        </w:rPr>
        <w:t>进行权限配置时，对组织结构进行搜索时，不限显示</w:t>
      </w:r>
      <w:r w:rsidR="00115D61">
        <w:rPr>
          <w:rFonts w:hint="eastAsia"/>
        </w:rPr>
        <w:t>个数，更大限度支持模糊搜索。</w:t>
      </w:r>
      <w:bookmarkEnd w:id="63"/>
      <w:r w:rsidR="002E12EB">
        <w:rPr>
          <w:rFonts w:hint="eastAsia"/>
        </w:rPr>
        <w:t>通过搜索显示部门名和用户名时会显示其完整路径，以区分同名部门和用户。</w:t>
      </w:r>
      <w:r w:rsidR="00752672">
        <w:rPr>
          <w:rFonts w:hint="eastAsia"/>
        </w:rPr>
        <w:t>具体操作可见网页端</w:t>
      </w:r>
      <w:r w:rsidR="005017FF">
        <w:rPr>
          <w:rFonts w:hint="eastAsia"/>
        </w:rPr>
        <w:t xml:space="preserve"> </w:t>
      </w:r>
      <w:r w:rsidR="005017FF" w:rsidRPr="005017FF">
        <w:rPr>
          <w:rFonts w:hint="eastAsia"/>
          <w:b/>
        </w:rPr>
        <w:t>权限配置可区分同名部门和用户</w:t>
      </w:r>
      <w:r w:rsidR="005017FF" w:rsidRPr="005017FF">
        <w:rPr>
          <w:rFonts w:hint="eastAsia"/>
        </w:rPr>
        <w:t>功能</w:t>
      </w:r>
      <w:r w:rsidR="005017FF">
        <w:rPr>
          <w:rFonts w:hint="eastAsia"/>
          <w:b/>
        </w:rPr>
        <w:t>。</w:t>
      </w:r>
    </w:p>
    <w:p w14:paraId="04889A4B" w14:textId="46C641E0" w:rsidR="002E12EB" w:rsidRDefault="002E12EB" w:rsidP="005017FF">
      <w:pPr>
        <w:pStyle w:val="22"/>
        <w:spacing w:after="156"/>
        <w:ind w:left="0" w:firstLineChars="0" w:firstLine="0"/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849622E" wp14:editId="3EDA15C7">
            <wp:simplePos x="0" y="0"/>
            <wp:positionH relativeFrom="margin">
              <wp:align>right</wp:align>
            </wp:positionH>
            <wp:positionV relativeFrom="paragraph">
              <wp:posOffset>325120</wp:posOffset>
            </wp:positionV>
            <wp:extent cx="4895850" cy="3923030"/>
            <wp:effectExtent l="0" t="0" r="0" b="1270"/>
            <wp:wrapTopAndBottom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0827B0" w14:textId="2B03E417" w:rsidR="00543111" w:rsidRDefault="00543111" w:rsidP="00543111">
      <w:pPr>
        <w:pStyle w:val="22"/>
        <w:spacing w:after="156"/>
        <w:ind w:firstLineChars="0" w:firstLine="0"/>
      </w:pPr>
    </w:p>
    <w:bookmarkEnd w:id="62"/>
    <w:p w14:paraId="5656A8EC" w14:textId="766B2FB2" w:rsidR="00F4149E" w:rsidRDefault="00C116CE">
      <w:pPr>
        <w:pStyle w:val="22"/>
        <w:numPr>
          <w:ilvl w:val="0"/>
          <w:numId w:val="12"/>
        </w:numPr>
        <w:spacing w:after="156"/>
        <w:ind w:firstLineChars="0" w:hanging="43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8BDF84" wp14:editId="4A9B5594">
                <wp:simplePos x="0" y="0"/>
                <wp:positionH relativeFrom="column">
                  <wp:posOffset>4262755</wp:posOffset>
                </wp:positionH>
                <wp:positionV relativeFrom="paragraph">
                  <wp:posOffset>247650</wp:posOffset>
                </wp:positionV>
                <wp:extent cx="292100" cy="241300"/>
                <wp:effectExtent l="0" t="0" r="0" b="0"/>
                <wp:wrapNone/>
                <wp:docPr id="119" name="文本框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100" cy="24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023C40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8BDF84" id="文本框 89" o:spid="_x0000_s1030" type="#_x0000_t202" style="position:absolute;left:0;text-align:left;margin-left:335.65pt;margin-top:19.5pt;width:23pt;height:1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" filled="f" stroked="f" strokeweight=".5pt">
                <v:path arrowok="t"/>
                <v:textbox>
                  <w:txbxContent>
                    <w:p w14:paraId="07023C40" w14:textId="77777777" w:rsidR="00EE721F" w:rsidRDefault="00EE721F">
                      <w:pPr>
                        <w:spacing w:after="156"/>
                        <w:ind w:firstLineChars="0" w:firstLine="0"/>
                      </w:pP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点击【访问权限】下拉菜单，配置访问权限。同时，你也可点击【访问权限】下的【高级配置】按钮</w:t>
      </w:r>
      <w:r w:rsidR="00CA028C">
        <w:rPr>
          <w:noProof/>
        </w:rPr>
        <w:drawing>
          <wp:inline distT="0" distB="0" distL="0" distR="0" wp14:anchorId="2E37E30B" wp14:editId="310DF4E3">
            <wp:extent cx="190500" cy="17526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75" cy="19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028C">
        <w:rPr>
          <w:rFonts w:hint="eastAsia"/>
        </w:rPr>
        <w:t>，自定义配置访问权限。</w:t>
      </w:r>
    </w:p>
    <w:p w14:paraId="559B5228" w14:textId="228CCC23" w:rsidR="00F4149E" w:rsidRDefault="00CA028C">
      <w:pPr>
        <w:pStyle w:val="22"/>
        <w:numPr>
          <w:ilvl w:val="0"/>
          <w:numId w:val="12"/>
        </w:numPr>
        <w:spacing w:after="156"/>
        <w:ind w:firstLineChars="0" w:hanging="436"/>
      </w:pPr>
      <w:r>
        <w:rPr>
          <w:rFonts w:hint="eastAsia"/>
        </w:rPr>
        <w:lastRenderedPageBreak/>
        <w:t>设置访问有效期，到期后共享将自动失效。默认访问有限期为永久生效。</w:t>
      </w:r>
    </w:p>
    <w:p w14:paraId="42AB9C00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7F7884C6" wp14:editId="4D8A97BD">
            <wp:extent cx="5278120" cy="257492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A609B" w14:textId="2D186CE3" w:rsidR="00594E28" w:rsidRDefault="00CA028C" w:rsidP="00594E28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图34 权限</w:t>
      </w:r>
      <w:r>
        <w:rPr>
          <w:sz w:val="16"/>
          <w:szCs w:val="16"/>
        </w:rPr>
        <w:t>配置</w:t>
      </w:r>
    </w:p>
    <w:p w14:paraId="5A658C0E" w14:textId="55FF3D11" w:rsidR="00387269" w:rsidRDefault="00387269" w:rsidP="00DB66D1">
      <w:pPr>
        <w:spacing w:after="156"/>
        <w:ind w:firstLine="420"/>
        <w:jc w:val="left"/>
      </w:pPr>
      <w:r>
        <w:rPr>
          <w:rFonts w:hint="eastAsia"/>
        </w:rPr>
        <w:t>您</w:t>
      </w:r>
      <w:r w:rsidR="00DB66D1">
        <w:rPr>
          <w:rFonts w:hint="eastAsia"/>
        </w:rPr>
        <w:t>完成</w:t>
      </w:r>
      <w:r>
        <w:rPr>
          <w:rFonts w:hint="eastAsia"/>
        </w:rPr>
        <w:t>权限</w:t>
      </w:r>
      <w:r w:rsidR="00DB66D1">
        <w:rPr>
          <w:rFonts w:hint="eastAsia"/>
        </w:rPr>
        <w:t>配置后</w:t>
      </w:r>
      <w:r>
        <w:rPr>
          <w:rFonts w:hint="eastAsia"/>
        </w:rPr>
        <w:t>，文档分享给</w:t>
      </w:r>
      <w:r w:rsidR="00DB66D1">
        <w:rPr>
          <w:rFonts w:hint="eastAsia"/>
        </w:rPr>
        <w:t>被共享者的同时，被共享者还会收到一封邮件提醒</w:t>
      </w:r>
      <w:r>
        <w:rPr>
          <w:rFonts w:hint="eastAsia"/>
        </w:rPr>
        <w:t>。</w:t>
      </w:r>
    </w:p>
    <w:p w14:paraId="47F703C2" w14:textId="6EFF75CA" w:rsidR="00F4149E" w:rsidRDefault="00594E28" w:rsidP="00EE721F">
      <w:pPr>
        <w:pStyle w:val="3"/>
        <w:spacing w:after="120"/>
      </w:pPr>
      <w:bookmarkStart w:id="64" w:name="_3.4.2_链接共享"/>
      <w:bookmarkStart w:id="65" w:name="_Toc534879879"/>
      <w:bookmarkEnd w:id="64"/>
      <w:r>
        <w:rPr>
          <w:noProof/>
        </w:rPr>
        <w:drawing>
          <wp:inline distT="0" distB="0" distL="0" distR="0" wp14:anchorId="681F74A4" wp14:editId="47EBFA26">
            <wp:extent cx="5315651" cy="2836897"/>
            <wp:effectExtent l="0" t="0" r="0" b="190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881" cy="283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028C">
        <w:rPr>
          <w:rFonts w:hint="eastAsia"/>
        </w:rPr>
        <w:t>3.4.2</w:t>
      </w:r>
      <w:r w:rsidR="00CA028C">
        <w:t xml:space="preserve"> </w:t>
      </w:r>
      <w:r w:rsidR="00CA028C">
        <w:rPr>
          <w:rFonts w:hint="eastAsia"/>
        </w:rPr>
        <w:t>链接共享</w:t>
      </w:r>
      <w:bookmarkEnd w:id="65"/>
    </w:p>
    <w:p w14:paraId="6A57FE38" w14:textId="14FF79DF" w:rsidR="00F4149E" w:rsidRDefault="00CA028C">
      <w:pPr>
        <w:spacing w:after="156"/>
        <w:ind w:firstLine="420"/>
      </w:pPr>
      <w:r>
        <w:rPr>
          <w:rFonts w:hint="eastAsia"/>
        </w:rPr>
        <w:t>您可以通过发送内外链接的方式，将文件或文件夹共享给其他用户。内链接分享只用于对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内部</w:t>
      </w:r>
      <w:proofErr w:type="gramEnd"/>
      <w:r>
        <w:rPr>
          <w:rFonts w:hint="eastAsia"/>
        </w:rPr>
        <w:t>用户的共享；【外链接分享】可用于对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rPr>
          <w:rFonts w:hint="eastAsia"/>
        </w:rPr>
        <w:t>内</w:t>
      </w:r>
      <w:proofErr w:type="gramEnd"/>
      <w:r>
        <w:rPr>
          <w:rFonts w:hint="eastAsia"/>
        </w:rPr>
        <w:t>外部用户的共享。</w:t>
      </w:r>
    </w:p>
    <w:p w14:paraId="4CC094E4" w14:textId="51CB12C4" w:rsidR="00F4149E" w:rsidRDefault="00C116CE">
      <w:pPr>
        <w:spacing w:after="156"/>
        <w:ind w:firstLineChars="0" w:firstLine="420"/>
        <w:rPr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CAC33D" wp14:editId="28DD6DD3">
                <wp:simplePos x="0" y="0"/>
                <wp:positionH relativeFrom="column">
                  <wp:posOffset>2082165</wp:posOffset>
                </wp:positionH>
                <wp:positionV relativeFrom="paragraph">
                  <wp:posOffset>288290</wp:posOffset>
                </wp:positionV>
                <wp:extent cx="1013460" cy="361950"/>
                <wp:effectExtent l="0" t="0" r="0" b="0"/>
                <wp:wrapNone/>
                <wp:docPr id="104" name="文本框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346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22458B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39FB19" wp14:editId="607CC4AF">
                                  <wp:extent cx="617855" cy="198120"/>
                                  <wp:effectExtent l="0" t="0" r="0" b="3810"/>
                                  <wp:docPr id="230" name="图片 2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图片 1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7855" cy="198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CAC33D" id="文本框 95" o:spid="_x0000_s1031" type="#_x0000_t202" style="position:absolute;left:0;text-align:left;margin-left:163.95pt;margin-top:22.7pt;width:79.8pt;height:2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" filled="f" stroked="f" strokeweight=".5pt">
                <v:path arrowok="t"/>
                <v:textbox>
                  <w:txbxContent>
                    <w:p w14:paraId="2D22458B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A39FB19" wp14:editId="607CC4AF">
                            <wp:extent cx="617855" cy="198120"/>
                            <wp:effectExtent l="0" t="0" r="0" b="3810"/>
                            <wp:docPr id="144" name="图片 1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图片 1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7855" cy="198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；</w:t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您可以通过以下步骤，发送内链接，实现对内部用户共的共享：</w:t>
      </w:r>
    </w:p>
    <w:p w14:paraId="131CD3E9" w14:textId="228E61FA" w:rsidR="00F4149E" w:rsidRDefault="00CA028C">
      <w:pPr>
        <w:pStyle w:val="22"/>
        <w:numPr>
          <w:ilvl w:val="0"/>
          <w:numId w:val="13"/>
        </w:numPr>
        <w:spacing w:after="156"/>
        <w:ind w:left="567" w:firstLineChars="0" w:hanging="501"/>
      </w:pPr>
      <w:r>
        <w:rPr>
          <w:rFonts w:hint="eastAsia"/>
        </w:rPr>
        <w:t>选中文件或文件夹，点击侧边栏</w:t>
      </w:r>
      <w:r w:rsidR="004C4D80">
        <w:rPr>
          <w:rFonts w:hint="eastAsia"/>
        </w:rPr>
        <w:t xml:space="preserve"> </w:t>
      </w:r>
      <w:r w:rsidR="004C4D80">
        <w:t xml:space="preserve"> </w:t>
      </w:r>
      <w:r>
        <w:rPr>
          <w:rFonts w:hint="eastAsia"/>
        </w:rPr>
        <w:t xml:space="preserve"> </w:t>
      </w:r>
      <w:r w:rsidR="004C4D80">
        <w:t xml:space="preserve">          </w:t>
      </w:r>
    </w:p>
    <w:p w14:paraId="53FA4665" w14:textId="77777777" w:rsidR="00F4149E" w:rsidRDefault="00CA028C">
      <w:pPr>
        <w:pStyle w:val="22"/>
        <w:numPr>
          <w:ilvl w:val="0"/>
          <w:numId w:val="13"/>
        </w:numPr>
        <w:spacing w:after="156"/>
        <w:ind w:left="567" w:firstLineChars="0" w:hanging="501"/>
      </w:pPr>
      <w:r>
        <w:rPr>
          <w:rFonts w:hint="eastAsia"/>
        </w:rPr>
        <w:t>在弹出的窗口中，点击进入【内链接分享】，复制</w:t>
      </w:r>
      <w:proofErr w:type="gramStart"/>
      <w:r>
        <w:rPr>
          <w:rFonts w:hint="eastAsia"/>
        </w:rPr>
        <w:t>文档内链地址</w:t>
      </w:r>
      <w:proofErr w:type="gramEnd"/>
      <w:r>
        <w:rPr>
          <w:rFonts w:hint="eastAsia"/>
        </w:rPr>
        <w:t>；</w:t>
      </w:r>
    </w:p>
    <w:p w14:paraId="436B65BC" w14:textId="3395B034" w:rsidR="00F4149E" w:rsidRDefault="00CA028C">
      <w:pPr>
        <w:pStyle w:val="22"/>
        <w:numPr>
          <w:ilvl w:val="0"/>
          <w:numId w:val="13"/>
        </w:numPr>
        <w:spacing w:after="156"/>
        <w:ind w:left="567" w:firstLineChars="0" w:hanging="501"/>
      </w:pPr>
      <w:r>
        <w:rPr>
          <w:rFonts w:hint="eastAsia"/>
        </w:rPr>
        <w:lastRenderedPageBreak/>
        <w:t>将内链接地址通过聊天软件、邮件等，发送给其他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用户。</w:t>
      </w:r>
    </w:p>
    <w:p w14:paraId="0A2ABD5C" w14:textId="77777777" w:rsidR="00F4149E" w:rsidRDefault="00CA028C">
      <w:pPr>
        <w:spacing w:after="156" w:line="240" w:lineRule="auto"/>
        <w:ind w:firstLineChars="0" w:firstLine="0"/>
        <w:jc w:val="center"/>
      </w:pPr>
      <w:r>
        <w:rPr>
          <w:rFonts w:hint="eastAsia"/>
          <w:noProof/>
        </w:rPr>
        <w:drawing>
          <wp:inline distT="0" distB="0" distL="0" distR="0" wp14:anchorId="7477EDAF" wp14:editId="37E63F72">
            <wp:extent cx="2383155" cy="173863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200" cy="17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F20A8" w14:textId="7777777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图35 内链接</w:t>
      </w:r>
      <w:r>
        <w:rPr>
          <w:sz w:val="16"/>
          <w:szCs w:val="16"/>
        </w:rPr>
        <w:t>分享</w:t>
      </w:r>
    </w:p>
    <w:p w14:paraId="6D848347" w14:textId="77777777" w:rsidR="00F4149E" w:rsidRDefault="00CA028C">
      <w:pPr>
        <w:spacing w:after="156"/>
        <w:ind w:firstLineChars="0" w:firstLine="420"/>
        <w:rPr>
          <w:color w:val="FF0000"/>
        </w:rPr>
      </w:pPr>
      <w:r w:rsidRPr="003732F4">
        <w:rPr>
          <w:rFonts w:hint="eastAsia"/>
          <w:color w:val="FF0000"/>
        </w:rPr>
        <w:t>注意：发送内链接前，需要确保对方有相应的访问权限</w:t>
      </w:r>
    </w:p>
    <w:p w14:paraId="0FAD281E" w14:textId="77777777" w:rsidR="00F4149E" w:rsidRDefault="00CA028C">
      <w:pPr>
        <w:spacing w:after="156"/>
        <w:ind w:firstLineChars="0" w:firstLine="349"/>
      </w:pPr>
      <w:r>
        <w:rPr>
          <w:rFonts w:hint="eastAsia"/>
        </w:rPr>
        <w:t>您可通过以下步骤，发送外链接，实现对内外部人员的共享：</w:t>
      </w:r>
    </w:p>
    <w:p w14:paraId="00E8BAFA" w14:textId="77777777" w:rsidR="00F4149E" w:rsidRDefault="00CA028C">
      <w:pPr>
        <w:pStyle w:val="22"/>
        <w:numPr>
          <w:ilvl w:val="0"/>
          <w:numId w:val="14"/>
        </w:numPr>
        <w:spacing w:after="156"/>
        <w:ind w:left="709" w:firstLineChars="0"/>
      </w:pPr>
      <w:r>
        <w:rPr>
          <w:rFonts w:hint="eastAsia"/>
        </w:rPr>
        <w:t>选中文件或文件夹，点击</w:t>
      </w:r>
      <w:proofErr w:type="gramStart"/>
      <w:r>
        <w:rPr>
          <w:rFonts w:hint="eastAsia"/>
        </w:rPr>
        <w:t>侧边栏</w:t>
      </w:r>
      <w:proofErr w:type="gramEnd"/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171CCF69" wp14:editId="474D9E33">
            <wp:extent cx="617855" cy="198120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14" cy="20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；</w:t>
      </w:r>
    </w:p>
    <w:p w14:paraId="7B59C582" w14:textId="77777777" w:rsidR="00F4149E" w:rsidRDefault="00CA028C">
      <w:pPr>
        <w:pStyle w:val="22"/>
        <w:numPr>
          <w:ilvl w:val="0"/>
          <w:numId w:val="14"/>
        </w:numPr>
        <w:spacing w:after="156"/>
        <w:ind w:left="709" w:firstLineChars="0"/>
      </w:pPr>
      <w:r>
        <w:rPr>
          <w:rFonts w:hint="eastAsia"/>
        </w:rPr>
        <w:t>在弹出的窗口中，点击进入【外链接分享】，点击【开启链接】按钮；</w:t>
      </w:r>
    </w:p>
    <w:p w14:paraId="3DFB1160" w14:textId="77777777" w:rsidR="00F4149E" w:rsidRDefault="00BD7A5D">
      <w:pPr>
        <w:pStyle w:val="22"/>
        <w:numPr>
          <w:ilvl w:val="0"/>
          <w:numId w:val="14"/>
        </w:numPr>
        <w:spacing w:after="156"/>
        <w:ind w:left="709" w:firstLineChars="0"/>
      </w:pPr>
      <w:r>
        <w:rPr>
          <w:rFonts w:hint="eastAsia"/>
        </w:rPr>
        <w:t>点击【访问权限】下拉菜单，配置下载</w:t>
      </w:r>
      <w:r>
        <w:t>、预览或上传</w:t>
      </w:r>
      <w:r w:rsidR="00CA028C">
        <w:rPr>
          <w:rFonts w:hint="eastAsia"/>
        </w:rPr>
        <w:t>权限，限制外部用户对文档的操作；</w:t>
      </w:r>
    </w:p>
    <w:p w14:paraId="63D66CB6" w14:textId="77777777" w:rsidR="00F4149E" w:rsidRDefault="00CA028C">
      <w:pPr>
        <w:pStyle w:val="22"/>
        <w:numPr>
          <w:ilvl w:val="0"/>
          <w:numId w:val="14"/>
        </w:numPr>
        <w:spacing w:after="156"/>
        <w:ind w:left="709" w:firstLineChars="0"/>
      </w:pPr>
      <w:r>
        <w:rPr>
          <w:rFonts w:hint="eastAsia"/>
        </w:rPr>
        <w:t>开启链接后，点击【复制】按钮，复制文档外链接；</w:t>
      </w:r>
    </w:p>
    <w:p w14:paraId="34155DFB" w14:textId="77777777" w:rsidR="00F4149E" w:rsidRDefault="00CA028C">
      <w:pPr>
        <w:pStyle w:val="22"/>
        <w:numPr>
          <w:ilvl w:val="0"/>
          <w:numId w:val="14"/>
        </w:numPr>
        <w:spacing w:after="156"/>
        <w:ind w:left="709" w:firstLineChars="0"/>
      </w:pPr>
      <w:r>
        <w:rPr>
          <w:rFonts w:hint="eastAsia"/>
        </w:rPr>
        <w:t>将外链接地址通过聊天软件、邮件等，发送给外部人员。</w:t>
      </w:r>
    </w:p>
    <w:p w14:paraId="32C3342F" w14:textId="77777777" w:rsidR="00F4149E" w:rsidRDefault="00AB500F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07BAE711" wp14:editId="283F372B">
            <wp:extent cx="2966400" cy="2181600"/>
            <wp:effectExtent l="0" t="0" r="5715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外链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400" cy="2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5CC4A" w14:textId="7777777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图36 外链接</w:t>
      </w:r>
      <w:r>
        <w:rPr>
          <w:sz w:val="16"/>
          <w:szCs w:val="16"/>
        </w:rPr>
        <w:t>分享</w:t>
      </w:r>
    </w:p>
    <w:p w14:paraId="2A6AE4DD" w14:textId="77777777" w:rsidR="009C088E" w:rsidRPr="009C088E" w:rsidRDefault="00CA028C">
      <w:pPr>
        <w:spacing w:after="156"/>
        <w:ind w:firstLine="420"/>
      </w:pPr>
      <w:r w:rsidRPr="009C088E">
        <w:rPr>
          <w:rFonts w:hint="eastAsia"/>
        </w:rPr>
        <w:t>您也可设置外链接的【访问密码】、【访问期限】及【限制外链打开次</w:t>
      </w:r>
      <w:r w:rsidR="00AB500F" w:rsidRPr="009C088E">
        <w:rPr>
          <w:rFonts w:hint="eastAsia"/>
        </w:rPr>
        <w:t>数】来保障链接的安全。</w:t>
      </w:r>
    </w:p>
    <w:p w14:paraId="61DAABAE" w14:textId="77777777" w:rsidR="009C088E" w:rsidRPr="009C088E" w:rsidRDefault="009C088E" w:rsidP="009909FE">
      <w:pPr>
        <w:pStyle w:val="af4"/>
        <w:numPr>
          <w:ilvl w:val="0"/>
          <w:numId w:val="51"/>
        </w:numPr>
        <w:spacing w:after="156"/>
        <w:ind w:firstLineChars="0"/>
      </w:pPr>
      <w:r w:rsidRPr="009C088E">
        <w:rPr>
          <w:rFonts w:hint="eastAsia"/>
        </w:rPr>
        <w:t>访问</w:t>
      </w:r>
      <w:r w:rsidRPr="009C088E">
        <w:t>密码：</w:t>
      </w:r>
      <w:r w:rsidRPr="009C088E">
        <w:rPr>
          <w:rFonts w:hint="eastAsia"/>
        </w:rPr>
        <w:t>访问者在</w:t>
      </w:r>
      <w:r w:rsidR="00AB500F" w:rsidRPr="009C088E">
        <w:rPr>
          <w:rFonts w:hint="eastAsia"/>
        </w:rPr>
        <w:t>输入正确的访问密码</w:t>
      </w:r>
      <w:r w:rsidRPr="009C088E">
        <w:rPr>
          <w:rFonts w:hint="eastAsia"/>
        </w:rPr>
        <w:t>后</w:t>
      </w:r>
      <w:r w:rsidR="00AB500F" w:rsidRPr="009C088E">
        <w:rPr>
          <w:rFonts w:hint="eastAsia"/>
        </w:rPr>
        <w:t>，才可以</w:t>
      </w:r>
      <w:r w:rsidRPr="009C088E">
        <w:rPr>
          <w:rFonts w:hint="eastAsia"/>
        </w:rPr>
        <w:t>访问</w:t>
      </w:r>
      <w:r w:rsidR="00CA028C" w:rsidRPr="009C088E">
        <w:rPr>
          <w:rFonts w:hint="eastAsia"/>
        </w:rPr>
        <w:t>共享内容；</w:t>
      </w:r>
    </w:p>
    <w:p w14:paraId="1CF9114C" w14:textId="77777777" w:rsidR="009C088E" w:rsidRPr="009C088E" w:rsidRDefault="009C088E" w:rsidP="009909FE">
      <w:pPr>
        <w:pStyle w:val="af4"/>
        <w:numPr>
          <w:ilvl w:val="0"/>
          <w:numId w:val="51"/>
        </w:numPr>
        <w:spacing w:after="156"/>
        <w:ind w:firstLineChars="0"/>
      </w:pPr>
      <w:r w:rsidRPr="009C088E">
        <w:rPr>
          <w:rFonts w:hint="eastAsia"/>
        </w:rPr>
        <w:t>访问</w:t>
      </w:r>
      <w:r w:rsidRPr="009C088E">
        <w:t>期限：</w:t>
      </w:r>
      <w:r w:rsidR="00CA028C" w:rsidRPr="009C088E">
        <w:rPr>
          <w:rFonts w:hint="eastAsia"/>
        </w:rPr>
        <w:t>访问期限到期后，链接将自动失效</w:t>
      </w:r>
      <w:r w:rsidRPr="009C088E">
        <w:rPr>
          <w:rFonts w:hint="eastAsia"/>
        </w:rPr>
        <w:t>，</w:t>
      </w:r>
      <w:r w:rsidRPr="009C088E">
        <w:t>访问者将无法根据链接继续访问共享文档</w:t>
      </w:r>
      <w:r w:rsidR="00CA028C" w:rsidRPr="009C088E">
        <w:rPr>
          <w:rFonts w:hint="eastAsia"/>
        </w:rPr>
        <w:t>；</w:t>
      </w:r>
    </w:p>
    <w:p w14:paraId="1A195758" w14:textId="77777777" w:rsidR="00F4149E" w:rsidRDefault="00CA028C" w:rsidP="009909FE">
      <w:pPr>
        <w:pStyle w:val="af4"/>
        <w:numPr>
          <w:ilvl w:val="0"/>
          <w:numId w:val="51"/>
        </w:numPr>
        <w:spacing w:after="156"/>
        <w:ind w:firstLineChars="0"/>
      </w:pPr>
      <w:proofErr w:type="gramStart"/>
      <w:r w:rsidRPr="009C088E">
        <w:rPr>
          <w:rFonts w:hint="eastAsia"/>
        </w:rPr>
        <w:lastRenderedPageBreak/>
        <w:t>外链打开</w:t>
      </w:r>
      <w:proofErr w:type="gramEnd"/>
      <w:r w:rsidRPr="009C088E">
        <w:rPr>
          <w:rFonts w:hint="eastAsia"/>
        </w:rPr>
        <w:t>次数</w:t>
      </w:r>
      <w:r w:rsidR="009C088E" w:rsidRPr="009C088E">
        <w:rPr>
          <w:rFonts w:hint="eastAsia"/>
        </w:rPr>
        <w:t>：</w:t>
      </w:r>
      <w:r w:rsidR="009C088E" w:rsidRPr="009C088E">
        <w:t>访问者</w:t>
      </w:r>
      <w:r w:rsidR="009C088E" w:rsidRPr="009C088E">
        <w:rPr>
          <w:rFonts w:hint="eastAsia"/>
        </w:rPr>
        <w:t>打开</w:t>
      </w:r>
      <w:r w:rsidR="009C088E" w:rsidRPr="009C088E">
        <w:t>链接的次数</w:t>
      </w:r>
      <w:r w:rsidRPr="009C088E">
        <w:rPr>
          <w:rFonts w:hint="eastAsia"/>
        </w:rPr>
        <w:t>超过限定次数后，共享文档将不能继续被访问。</w:t>
      </w:r>
    </w:p>
    <w:p w14:paraId="5938906D" w14:textId="77777777" w:rsidR="00F4149E" w:rsidRDefault="00CA028C">
      <w:pPr>
        <w:spacing w:after="156"/>
        <w:ind w:firstLineChars="0" w:firstLine="420"/>
        <w:rPr>
          <w:color w:val="FF0000"/>
        </w:rPr>
      </w:pPr>
      <w:r>
        <w:rPr>
          <w:rFonts w:hint="eastAsia"/>
          <w:color w:val="FF0000"/>
        </w:rPr>
        <w:t>注意：外链接访问期限默认是一个月，您可以根据需要设置访问期限。</w:t>
      </w:r>
    </w:p>
    <w:p w14:paraId="6A098E0C" w14:textId="77777777" w:rsidR="00F4149E" w:rsidRDefault="00CA028C" w:rsidP="001D2474">
      <w:pPr>
        <w:pStyle w:val="3"/>
        <w:spacing w:after="120"/>
      </w:pPr>
      <w:bookmarkStart w:id="66" w:name="_Toc534879880"/>
      <w:r>
        <w:rPr>
          <w:rFonts w:hint="eastAsia"/>
        </w:rPr>
        <w:t>3.4.3 发现共享</w:t>
      </w:r>
      <w:bookmarkEnd w:id="66"/>
    </w:p>
    <w:p w14:paraId="0B9B4425" w14:textId="77777777" w:rsidR="00F4149E" w:rsidRDefault="00CA028C">
      <w:pPr>
        <w:spacing w:after="156"/>
        <w:ind w:firstLine="420"/>
      </w:pPr>
      <w:r>
        <w:rPr>
          <w:rFonts w:hint="eastAsia"/>
        </w:rPr>
        <w:t>当您有好的资料时，可以通过发现共享，将资料一键共享给所有人。其他用户可以通过全文检索查找到您所共享的资料。</w:t>
      </w:r>
    </w:p>
    <w:p w14:paraId="5E91F47D" w14:textId="77777777" w:rsidR="00F4149E" w:rsidRDefault="00CA028C">
      <w:pPr>
        <w:spacing w:after="156"/>
        <w:ind w:firstLineChars="0" w:firstLine="349"/>
      </w:pPr>
      <w:r>
        <w:rPr>
          <w:rFonts w:hint="eastAsia"/>
        </w:rPr>
        <w:t>您可以通过以下步骤，开启发现共享：</w:t>
      </w:r>
    </w:p>
    <w:p w14:paraId="205D5054" w14:textId="77777777" w:rsidR="00F4149E" w:rsidRDefault="00CA028C">
      <w:pPr>
        <w:pStyle w:val="22"/>
        <w:numPr>
          <w:ilvl w:val="0"/>
          <w:numId w:val="15"/>
        </w:numPr>
        <w:spacing w:after="156"/>
        <w:ind w:left="709" w:firstLineChars="0"/>
      </w:pPr>
      <w:r>
        <w:rPr>
          <w:rFonts w:hint="eastAsia"/>
        </w:rPr>
        <w:t>选中文件或文件夹，点击</w:t>
      </w:r>
      <w:proofErr w:type="gramStart"/>
      <w:r>
        <w:rPr>
          <w:rFonts w:hint="eastAsia"/>
        </w:rPr>
        <w:t>侧边栏</w:t>
      </w:r>
      <w:proofErr w:type="gramEnd"/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1C3424BF" wp14:editId="177268BD">
            <wp:extent cx="596900" cy="189865"/>
            <wp:effectExtent l="0" t="0" r="0" b="63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664" cy="19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；</w:t>
      </w:r>
    </w:p>
    <w:p w14:paraId="36DF7617" w14:textId="77777777" w:rsidR="00F4149E" w:rsidRDefault="00CA028C">
      <w:pPr>
        <w:pStyle w:val="22"/>
        <w:numPr>
          <w:ilvl w:val="0"/>
          <w:numId w:val="15"/>
        </w:numPr>
        <w:spacing w:after="156"/>
        <w:ind w:left="709" w:firstLineChars="0"/>
      </w:pPr>
      <w:r>
        <w:rPr>
          <w:rFonts w:hint="eastAsia"/>
        </w:rPr>
        <w:t>在弹出的界面中，点击【开启发现共享】按钮，便可开启发现共享。</w:t>
      </w:r>
    </w:p>
    <w:p w14:paraId="35C22673" w14:textId="77777777" w:rsidR="00F4149E" w:rsidRDefault="00CA028C">
      <w:pPr>
        <w:spacing w:after="156" w:line="240" w:lineRule="auto"/>
        <w:ind w:firstLineChars="0" w:firstLine="0"/>
        <w:jc w:val="center"/>
        <w:rPr>
          <w:rFonts w:cs="Arial"/>
          <w:kern w:val="0"/>
          <w:szCs w:val="21"/>
        </w:rPr>
      </w:pPr>
      <w:r>
        <w:rPr>
          <w:rFonts w:cs="Arial"/>
          <w:noProof/>
          <w:kern w:val="0"/>
          <w:szCs w:val="21"/>
        </w:rPr>
        <w:drawing>
          <wp:inline distT="0" distB="0" distL="0" distR="0" wp14:anchorId="1B28DABA" wp14:editId="095BD0AA">
            <wp:extent cx="2638425" cy="1353185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800" cy="13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9D84D" w14:textId="77777777" w:rsidR="00F4149E" w:rsidRDefault="00CA028C">
      <w:pPr>
        <w:spacing w:after="156" w:line="240" w:lineRule="auto"/>
        <w:ind w:firstLineChars="0" w:firstLine="0"/>
        <w:jc w:val="center"/>
        <w:rPr>
          <w:rFonts w:cs="Arial"/>
          <w:kern w:val="0"/>
          <w:sz w:val="16"/>
          <w:szCs w:val="16"/>
        </w:rPr>
      </w:pPr>
      <w:r>
        <w:rPr>
          <w:rFonts w:cs="Arial" w:hint="eastAsia"/>
          <w:kern w:val="0"/>
          <w:sz w:val="16"/>
          <w:szCs w:val="16"/>
        </w:rPr>
        <w:t>图37 发现共享</w:t>
      </w:r>
    </w:p>
    <w:p w14:paraId="4FFBE999" w14:textId="77777777" w:rsidR="00F4149E" w:rsidRDefault="00CA028C" w:rsidP="001D2474">
      <w:pPr>
        <w:pStyle w:val="3"/>
        <w:spacing w:after="120"/>
      </w:pPr>
      <w:bookmarkStart w:id="67" w:name="_Toc534879881"/>
      <w:r>
        <w:rPr>
          <w:rFonts w:hint="eastAsia"/>
        </w:rPr>
        <w:t>3.4.4 取消共享</w:t>
      </w:r>
      <w:bookmarkEnd w:id="67"/>
    </w:p>
    <w:p w14:paraId="0E3D7484" w14:textId="541EAB20" w:rsidR="00F4149E" w:rsidRDefault="00E27371">
      <w:pPr>
        <w:spacing w:after="156"/>
        <w:ind w:firstLine="420"/>
      </w:pPr>
      <w:r>
        <w:rPr>
          <w:rFonts w:hint="eastAsia"/>
        </w:rP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rPr>
          <w:rFonts w:hint="eastAsia"/>
        </w:rPr>
        <w:t>中</w:t>
      </w:r>
      <w:proofErr w:type="gramEnd"/>
      <w:r>
        <w:t>，</w:t>
      </w:r>
      <w:r>
        <w:rPr>
          <w:rFonts w:hint="eastAsia"/>
        </w:rPr>
        <w:t>您可以取消对他人</w:t>
      </w:r>
      <w:r>
        <w:t>的共享</w:t>
      </w:r>
      <w:r>
        <w:rPr>
          <w:rFonts w:hint="eastAsia"/>
        </w:rPr>
        <w:t>，取消</w:t>
      </w:r>
      <w:r w:rsidR="00CA028C">
        <w:rPr>
          <w:rFonts w:hint="eastAsia"/>
        </w:rPr>
        <w:t>分享后，其他用户将无法再继续访问。同时，您也可以通过屏蔽共享，暂时屏蔽他人共享给您的文档。</w:t>
      </w:r>
    </w:p>
    <w:p w14:paraId="66ABAEF0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取消权限</w:t>
      </w:r>
      <w:r>
        <w:rPr>
          <w:b/>
        </w:rPr>
        <w:t>共享</w:t>
      </w:r>
    </w:p>
    <w:p w14:paraId="636315DC" w14:textId="77777777" w:rsidR="00F4149E" w:rsidRDefault="00CA028C">
      <w:pPr>
        <w:spacing w:after="156"/>
        <w:ind w:firstLineChars="0" w:firstLine="349"/>
      </w:pPr>
      <w:r>
        <w:rPr>
          <w:rFonts w:hint="eastAsia"/>
        </w:rPr>
        <w:t>您</w:t>
      </w:r>
      <w:r>
        <w:t>可通过以下步骤</w:t>
      </w:r>
      <w:r>
        <w:rPr>
          <w:rFonts w:hint="eastAsia"/>
        </w:rPr>
        <w:t>，取消通过【权限配置】分享出去的文档：</w:t>
      </w:r>
    </w:p>
    <w:p w14:paraId="6B4A8F9B" w14:textId="098CB5D0" w:rsidR="00F4149E" w:rsidRDefault="00C116CE">
      <w:pPr>
        <w:pStyle w:val="22"/>
        <w:numPr>
          <w:ilvl w:val="0"/>
          <w:numId w:val="16"/>
        </w:numPr>
        <w:spacing w:after="156"/>
        <w:ind w:left="709"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58DBDE0" wp14:editId="448DA8AC">
                <wp:simplePos x="0" y="0"/>
                <wp:positionH relativeFrom="column">
                  <wp:posOffset>3034665</wp:posOffset>
                </wp:positionH>
                <wp:positionV relativeFrom="paragraph">
                  <wp:posOffset>6350</wp:posOffset>
                </wp:positionV>
                <wp:extent cx="1341120" cy="388620"/>
                <wp:effectExtent l="0" t="0" r="0" b="0"/>
                <wp:wrapNone/>
                <wp:docPr id="102" name="文本框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1120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A15C50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7F64AE" wp14:editId="09463ECE">
                                  <wp:extent cx="668655" cy="187325"/>
                                  <wp:effectExtent l="0" t="0" r="0" b="3175"/>
                                  <wp:docPr id="231" name="图片 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79" cy="203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；</w:t>
                            </w:r>
                          </w:p>
                          <w:p w14:paraId="225F351E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DBDE0" id="文本框 42" o:spid="_x0000_s1032" type="#_x0000_t202" style="position:absolute;left:0;text-align:left;margin-left:238.95pt;margin-top:.5pt;width:105.6pt;height:30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" filled="f" stroked="f" strokeweight=".5pt">
                <v:path arrowok="t"/>
                <v:textbox>
                  <w:txbxContent>
                    <w:p w14:paraId="2DA15C50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7F64AE" wp14:editId="09463ECE">
                            <wp:extent cx="668655" cy="187325"/>
                            <wp:effectExtent l="0" t="0" r="0" b="3175"/>
                            <wp:docPr id="145" name="图片 1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79" cy="203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；</w:t>
                      </w:r>
                    </w:p>
                    <w:p w14:paraId="225F351E" w14:textId="77777777" w:rsidR="00EE721F" w:rsidRDefault="00EE721F">
                      <w:pPr>
                        <w:spacing w:after="156"/>
                        <w:ind w:firstLineChars="0" w:firstLine="0"/>
                      </w:pP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选中已分享出去的文件或文件夹，点击侧边栏</w:t>
      </w:r>
    </w:p>
    <w:p w14:paraId="267422B9" w14:textId="4E95DF0A" w:rsidR="00F4149E" w:rsidRDefault="00C116CE">
      <w:pPr>
        <w:pStyle w:val="22"/>
        <w:numPr>
          <w:ilvl w:val="0"/>
          <w:numId w:val="16"/>
        </w:numPr>
        <w:spacing w:after="156"/>
        <w:ind w:left="709"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9BA0441" wp14:editId="6E7D0E2E">
                <wp:simplePos x="0" y="0"/>
                <wp:positionH relativeFrom="column">
                  <wp:posOffset>1739265</wp:posOffset>
                </wp:positionH>
                <wp:positionV relativeFrom="paragraph">
                  <wp:posOffset>227330</wp:posOffset>
                </wp:positionV>
                <wp:extent cx="624840" cy="327660"/>
                <wp:effectExtent l="0" t="0" r="0" b="0"/>
                <wp:wrapNone/>
                <wp:docPr id="95" name="文本框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C1835D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66E42546" wp14:editId="5976D05C">
                                  <wp:extent cx="190500" cy="190500"/>
                                  <wp:effectExtent l="0" t="0" r="0" b="0"/>
                                  <wp:docPr id="232" name="图片 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图片 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190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BA0441" id="文本框 16" o:spid="_x0000_s1033" type="#_x0000_t202" style="position:absolute;left:0;text-align:left;margin-left:136.95pt;margin-top:17.9pt;width:49.2pt;height:25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" filled="f" stroked="f" strokeweight=".5pt">
                <v:path arrowok="t"/>
                <v:textbox>
                  <w:txbxContent>
                    <w:p w14:paraId="51C1835D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66E42546" wp14:editId="5976D05C">
                            <wp:extent cx="190500" cy="190500"/>
                            <wp:effectExtent l="0" t="0" r="0" b="0"/>
                            <wp:docPr id="153" name="图片 1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图片 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190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，</w:t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在弹出的【权限配置】右侧，找到要屏蔽的访问者；</w:t>
      </w:r>
    </w:p>
    <w:p w14:paraId="5064DEF5" w14:textId="77777777" w:rsidR="00F4149E" w:rsidRDefault="00CA028C">
      <w:pPr>
        <w:pStyle w:val="22"/>
        <w:numPr>
          <w:ilvl w:val="0"/>
          <w:numId w:val="16"/>
        </w:numPr>
        <w:spacing w:after="156"/>
        <w:ind w:left="709" w:firstLineChars="0"/>
      </w:pPr>
      <w:r>
        <w:rPr>
          <w:rFonts w:hint="eastAsia"/>
        </w:rPr>
        <w:t>点击此访问者所在列的      便可取消此访问者的权限共享；</w:t>
      </w:r>
    </w:p>
    <w:p w14:paraId="48CA4F58" w14:textId="77777777" w:rsidR="00F4149E" w:rsidRPr="003732F4" w:rsidRDefault="00CA028C">
      <w:pPr>
        <w:pStyle w:val="22"/>
        <w:numPr>
          <w:ilvl w:val="0"/>
          <w:numId w:val="16"/>
        </w:numPr>
        <w:spacing w:after="156"/>
        <w:ind w:left="709" w:firstLineChars="0"/>
      </w:pPr>
      <w:r w:rsidRPr="003732F4">
        <w:rPr>
          <w:rFonts w:hint="eastAsia"/>
        </w:rPr>
        <w:t>设置完成后，点击【确定】按钮，保存</w:t>
      </w:r>
      <w:r w:rsidRPr="003732F4">
        <w:t>此次操作，</w:t>
      </w:r>
      <w:r w:rsidRPr="003732F4">
        <w:rPr>
          <w:rFonts w:hint="eastAsia"/>
        </w:rPr>
        <w:t>撤销成功后，访问者将无法</w:t>
      </w:r>
      <w:proofErr w:type="gramStart"/>
      <w:r w:rsidRPr="003732F4">
        <w:rPr>
          <w:rFonts w:hint="eastAsia"/>
        </w:rPr>
        <w:t>再</w:t>
      </w:r>
      <w:r w:rsidR="004B48BD" w:rsidRPr="003732F4">
        <w:rPr>
          <w:rFonts w:hint="eastAsia"/>
        </w:rPr>
        <w:t>通过</w:t>
      </w:r>
      <w:proofErr w:type="gramEnd"/>
      <w:r w:rsidR="004B48BD" w:rsidRPr="003732F4">
        <w:t>权限</w:t>
      </w:r>
      <w:r w:rsidRPr="003732F4">
        <w:rPr>
          <w:rFonts w:hint="eastAsia"/>
        </w:rPr>
        <w:t>访问共享文档</w:t>
      </w:r>
    </w:p>
    <w:p w14:paraId="1452C3DB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2F020444" wp14:editId="7B6A67C3">
            <wp:extent cx="5278120" cy="2574925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056B7" w14:textId="7777777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图38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取消权限</w:t>
      </w:r>
      <w:r>
        <w:rPr>
          <w:sz w:val="16"/>
          <w:szCs w:val="16"/>
        </w:rPr>
        <w:t>共享</w:t>
      </w:r>
    </w:p>
    <w:p w14:paraId="477B8020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取消外链接</w:t>
      </w:r>
      <w:r>
        <w:rPr>
          <w:b/>
        </w:rPr>
        <w:t>分享</w:t>
      </w:r>
    </w:p>
    <w:p w14:paraId="67EF16B3" w14:textId="53A6A2EB" w:rsidR="00F4149E" w:rsidRDefault="00CA028C">
      <w:pPr>
        <w:spacing w:after="156"/>
        <w:ind w:firstLineChars="0" w:firstLine="349"/>
      </w:pPr>
      <w:r>
        <w:rPr>
          <w:rFonts w:hint="eastAsia"/>
        </w:rP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 xml:space="preserve"> PC 客户端，您</w:t>
      </w:r>
      <w:r>
        <w:t>可通过以下步骤</w:t>
      </w:r>
      <w:r>
        <w:rPr>
          <w:rFonts w:hint="eastAsia"/>
        </w:rPr>
        <w:t>，关闭共享文档的外链接地址，使外部人员无法</w:t>
      </w:r>
      <w:r>
        <w:t>继续</w:t>
      </w:r>
      <w:r>
        <w:rPr>
          <w:rFonts w:hint="eastAsia"/>
        </w:rPr>
        <w:t>根据外</w:t>
      </w:r>
      <w:r>
        <w:t>链接</w:t>
      </w:r>
      <w:r>
        <w:rPr>
          <w:rFonts w:hint="eastAsia"/>
        </w:rPr>
        <w:t>，访问共享的</w:t>
      </w:r>
      <w:r>
        <w:t>文档</w:t>
      </w:r>
      <w:r>
        <w:rPr>
          <w:rFonts w:hint="eastAsia"/>
        </w:rPr>
        <w:t>：</w:t>
      </w:r>
    </w:p>
    <w:p w14:paraId="376F15BF" w14:textId="77777777" w:rsidR="001D2474" w:rsidRDefault="00C116CE" w:rsidP="00711645">
      <w:pPr>
        <w:spacing w:after="156"/>
        <w:ind w:firstLine="420"/>
      </w:pPr>
      <w:r w:rsidRPr="00711645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570DD7D" wp14:editId="78363766">
                <wp:simplePos x="0" y="0"/>
                <wp:positionH relativeFrom="column">
                  <wp:posOffset>2851785</wp:posOffset>
                </wp:positionH>
                <wp:positionV relativeFrom="paragraph">
                  <wp:posOffset>21590</wp:posOffset>
                </wp:positionV>
                <wp:extent cx="1013460" cy="457200"/>
                <wp:effectExtent l="0" t="0" r="0" b="0"/>
                <wp:wrapNone/>
                <wp:docPr id="94" name="文本框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346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CA1265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3E2442C6" wp14:editId="1022683F">
                                  <wp:extent cx="714375" cy="190500"/>
                                  <wp:effectExtent l="0" t="0" r="9525" b="0"/>
                                  <wp:docPr id="233" name="图片 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" name="图片 17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2848" cy="1952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70DD7D" id="文本框 50" o:spid="_x0000_s1034" type="#_x0000_t202" style="position:absolute;left:0;text-align:left;margin-left:224.55pt;margin-top:1.7pt;width:79.8pt;height: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" filled="f" stroked="f" strokeweight=".5pt">
                <v:path arrowok="t"/>
                <v:textbox>
                  <w:txbxContent>
                    <w:p w14:paraId="38CA1265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3E2442C6" wp14:editId="1022683F">
                            <wp:extent cx="714375" cy="190500"/>
                            <wp:effectExtent l="0" t="0" r="9525" b="0"/>
                            <wp:docPr id="154" name="图片 1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4" name="图片 17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2848" cy="1952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;</w:t>
                      </w:r>
                    </w:p>
                  </w:txbxContent>
                </v:textbox>
              </v:shape>
            </w:pict>
          </mc:Fallback>
        </mc:AlternateContent>
      </w:r>
      <w:r w:rsidR="001D2474" w:rsidRPr="00711645">
        <w:rPr>
          <w:rFonts w:hint="eastAsia"/>
        </w:rPr>
        <w:t>1</w:t>
      </w:r>
      <w:r w:rsidR="001D2474" w:rsidRPr="00711645">
        <w:t>.</w:t>
      </w:r>
      <w:r w:rsidR="00CA028C" w:rsidRPr="00711645">
        <w:rPr>
          <w:rFonts w:hint="eastAsia"/>
        </w:rPr>
        <w:t>选中</w:t>
      </w:r>
      <w:r w:rsidR="00CA028C" w:rsidRPr="00711645">
        <w:t>已分享的</w:t>
      </w:r>
      <w:r w:rsidR="00CA028C" w:rsidRPr="00711645">
        <w:rPr>
          <w:rFonts w:hint="eastAsia"/>
        </w:rPr>
        <w:t>文件</w:t>
      </w:r>
      <w:r w:rsidR="00CA028C" w:rsidRPr="00711645">
        <w:t>或文件夹，点击</w:t>
      </w:r>
      <w:proofErr w:type="gramStart"/>
      <w:r w:rsidR="00CA028C" w:rsidRPr="00711645">
        <w:t>侧边栏</w:t>
      </w:r>
      <w:proofErr w:type="gramEnd"/>
      <w:r w:rsidR="00CA028C" w:rsidRPr="00711645">
        <w:rPr>
          <w:rFonts w:hint="eastAsia"/>
        </w:rPr>
        <w:t xml:space="preserve"> </w:t>
      </w:r>
      <w:r w:rsidR="00CA028C">
        <w:rPr>
          <w:rFonts w:hint="eastAsia"/>
        </w:rPr>
        <w:t xml:space="preserve">     ；</w:t>
      </w:r>
    </w:p>
    <w:p w14:paraId="30047344" w14:textId="77777777" w:rsidR="001D2474" w:rsidRDefault="001D2474" w:rsidP="001D2474">
      <w:pPr>
        <w:spacing w:after="156"/>
        <w:ind w:firstLine="420"/>
      </w:pPr>
      <w:r>
        <w:t>2.</w:t>
      </w:r>
      <w:r w:rsidR="00CA028C">
        <w:rPr>
          <w:rFonts w:hint="eastAsia"/>
        </w:rPr>
        <w:t>在</w:t>
      </w:r>
      <w:r w:rsidR="00CA028C">
        <w:t>弹出的</w:t>
      </w:r>
      <w:r w:rsidR="00CA028C">
        <w:rPr>
          <w:rFonts w:hint="eastAsia"/>
        </w:rPr>
        <w:t>【链接分享】</w:t>
      </w:r>
      <w:r w:rsidR="00CA028C">
        <w:t>窗口，点击进入【</w:t>
      </w:r>
      <w:r w:rsidR="00CA028C">
        <w:rPr>
          <w:rFonts w:hint="eastAsia"/>
        </w:rPr>
        <w:t>外链接</w:t>
      </w:r>
      <w:r w:rsidR="00CA028C">
        <w:t>分享】</w:t>
      </w:r>
      <w:r w:rsidR="00CA028C">
        <w:rPr>
          <w:rFonts w:hint="eastAsia"/>
        </w:rPr>
        <w:t>；</w:t>
      </w:r>
    </w:p>
    <w:p w14:paraId="1E7936FB" w14:textId="27A96FF0" w:rsidR="00F4149E" w:rsidRDefault="001D2474" w:rsidP="001D2474">
      <w:pPr>
        <w:spacing w:after="156"/>
        <w:ind w:firstLine="420"/>
      </w:pPr>
      <w:r>
        <w:t>3.</w:t>
      </w:r>
      <w:r w:rsidR="00CA028C">
        <w:rPr>
          <w:rFonts w:hint="eastAsia"/>
        </w:rPr>
        <w:t>点击</w:t>
      </w:r>
      <w:r w:rsidR="00CA028C">
        <w:t>【</w:t>
      </w:r>
      <w:r w:rsidR="00CA028C">
        <w:rPr>
          <w:rFonts w:hint="eastAsia"/>
        </w:rPr>
        <w:t>关闭链接</w:t>
      </w:r>
      <w:r w:rsidR="00CA028C">
        <w:t>】</w:t>
      </w:r>
      <w:r w:rsidR="00CA028C">
        <w:rPr>
          <w:rFonts w:hint="eastAsia"/>
        </w:rPr>
        <w:t>按钮</w:t>
      </w:r>
      <w:r w:rsidR="00CA028C">
        <w:t>，便可</w:t>
      </w:r>
      <w:r w:rsidR="00CA028C">
        <w:rPr>
          <w:rFonts w:hint="eastAsia"/>
        </w:rPr>
        <w:t>取消</w:t>
      </w:r>
      <w:r w:rsidR="00CA028C">
        <w:t>外链</w:t>
      </w:r>
      <w:r w:rsidR="00CA028C">
        <w:rPr>
          <w:rFonts w:hint="eastAsia"/>
        </w:rPr>
        <w:t>接</w:t>
      </w:r>
      <w:r w:rsidR="00CA028C">
        <w:t>分</w:t>
      </w:r>
      <w:r w:rsidR="00CA028C">
        <w:rPr>
          <w:rFonts w:hint="eastAsia"/>
        </w:rPr>
        <w:t>享</w:t>
      </w:r>
      <w:r w:rsidR="00CA028C">
        <w:t>。</w:t>
      </w:r>
    </w:p>
    <w:p w14:paraId="2B3F0A29" w14:textId="77777777" w:rsidR="00F4149E" w:rsidRDefault="00CA028C">
      <w:pPr>
        <w:spacing w:after="156" w:line="240" w:lineRule="auto"/>
        <w:ind w:firstLineChars="0" w:firstLine="0"/>
        <w:jc w:val="center"/>
      </w:pPr>
      <w:r>
        <w:rPr>
          <w:rFonts w:hint="eastAsia"/>
          <w:noProof/>
        </w:rPr>
        <w:drawing>
          <wp:inline distT="0" distB="0" distL="0" distR="0" wp14:anchorId="08F5C867" wp14:editId="5815CE6A">
            <wp:extent cx="2383155" cy="173863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200" cy="17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58B9B" w14:textId="7777777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图39 关闭外链接</w:t>
      </w:r>
    </w:p>
    <w:p w14:paraId="34798271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关闭发现共享</w:t>
      </w:r>
    </w:p>
    <w:p w14:paraId="348DE751" w14:textId="3538252E" w:rsidR="00F4149E" w:rsidRDefault="00C116CE">
      <w:pPr>
        <w:pStyle w:val="22"/>
        <w:spacing w:after="156"/>
        <w:ind w:left="0" w:firstLine="420"/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D96161B" wp14:editId="757F71A8">
                <wp:simplePos x="0" y="0"/>
                <wp:positionH relativeFrom="column">
                  <wp:posOffset>3712845</wp:posOffset>
                </wp:positionH>
                <wp:positionV relativeFrom="paragraph">
                  <wp:posOffset>227330</wp:posOffset>
                </wp:positionV>
                <wp:extent cx="952500" cy="457200"/>
                <wp:effectExtent l="0" t="0" r="0" b="0"/>
                <wp:wrapNone/>
                <wp:docPr id="92" name="文本框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25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952462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05E2DA" wp14:editId="63DC6DE1">
                                  <wp:extent cx="614045" cy="167640"/>
                                  <wp:effectExtent l="0" t="0" r="0" b="3810"/>
                                  <wp:docPr id="234" name="图片 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7936" cy="171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；</w:t>
                            </w:r>
                          </w:p>
                          <w:p w14:paraId="10A1A982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</w:p>
                          <w:p w14:paraId="24F094E7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96161B" id="文本框 74" o:spid="_x0000_s1035" type="#_x0000_t202" style="position:absolute;left:0;text-align:left;margin-left:292.35pt;margin-top:17.9pt;width:75pt;height:36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" filled="f" stroked="f" strokeweight=".5pt">
                <v:path arrowok="t"/>
                <v:textbox>
                  <w:txbxContent>
                    <w:p w14:paraId="4C952462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05E2DA" wp14:editId="63DC6DE1">
                            <wp:extent cx="614045" cy="167640"/>
                            <wp:effectExtent l="0" t="0" r="0" b="3810"/>
                            <wp:docPr id="155" name="图片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7936" cy="171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；</w:t>
                      </w:r>
                    </w:p>
                    <w:p w14:paraId="10A1A982" w14:textId="77777777" w:rsidR="00EE721F" w:rsidRDefault="00EE721F">
                      <w:pPr>
                        <w:spacing w:after="156"/>
                        <w:ind w:firstLineChars="0" w:firstLine="0"/>
                      </w:pPr>
                    </w:p>
                    <w:p w14:paraId="24F094E7" w14:textId="77777777" w:rsidR="00EE721F" w:rsidRDefault="00EE721F">
                      <w:pPr>
                        <w:spacing w:after="156"/>
                        <w:ind w:firstLineChars="0" w:firstLine="0"/>
                      </w:pPr>
                    </w:p>
                  </w:txbxContent>
                </v:textbox>
              </v:shape>
            </w:pict>
          </mc:Fallback>
        </mc:AlternateContent>
      </w:r>
      <w:r w:rsidR="00CA028C" w:rsidRPr="006F1BD4">
        <w:rPr>
          <w:color w:val="FF0000"/>
        </w:rPr>
        <w:t>您</w:t>
      </w:r>
      <w:r w:rsidR="00CA028C" w:rsidRPr="006F1BD4">
        <w:rPr>
          <w:rFonts w:hint="eastAsia"/>
          <w:color w:val="FF0000"/>
        </w:rPr>
        <w:t>也可以通过以下步骤，</w:t>
      </w:r>
      <w:r w:rsidR="00CA028C" w:rsidRPr="006F1BD4">
        <w:rPr>
          <w:color w:val="FF0000"/>
        </w:rPr>
        <w:t>关闭</w:t>
      </w:r>
      <w:r w:rsidR="00CA028C" w:rsidRPr="006F1BD4">
        <w:rPr>
          <w:rFonts w:hint="eastAsia"/>
          <w:color w:val="FF0000"/>
        </w:rPr>
        <w:t>文档</w:t>
      </w:r>
      <w:r w:rsidR="00CA028C" w:rsidRPr="006F1BD4">
        <w:rPr>
          <w:color w:val="FF0000"/>
        </w:rPr>
        <w:t>的</w:t>
      </w:r>
      <w:r w:rsidR="00CA028C" w:rsidRPr="006F1BD4">
        <w:rPr>
          <w:rFonts w:hint="eastAsia"/>
          <w:color w:val="FF0000"/>
        </w:rPr>
        <w:t>发现</w:t>
      </w:r>
      <w:r w:rsidR="00CA028C" w:rsidRPr="006F1BD4">
        <w:rPr>
          <w:color w:val="FF0000"/>
        </w:rPr>
        <w:t>共享，</w:t>
      </w:r>
      <w:r w:rsidR="00CA028C" w:rsidRPr="006F1BD4">
        <w:rPr>
          <w:rFonts w:hint="eastAsia"/>
          <w:color w:val="FF0000"/>
        </w:rPr>
        <w:t>取消</w:t>
      </w:r>
      <w:r w:rsidR="00CA028C" w:rsidRPr="006F1BD4">
        <w:rPr>
          <w:color w:val="FF0000"/>
        </w:rPr>
        <w:t>所有人对文档的访问权限</w:t>
      </w:r>
      <w:r w:rsidR="00CA028C">
        <w:rPr>
          <w:rFonts w:hint="eastAsia"/>
        </w:rPr>
        <w:t>：</w:t>
      </w:r>
    </w:p>
    <w:p w14:paraId="42EFE618" w14:textId="77777777" w:rsidR="00F4149E" w:rsidRDefault="00CA028C">
      <w:pPr>
        <w:pStyle w:val="22"/>
        <w:numPr>
          <w:ilvl w:val="0"/>
          <w:numId w:val="18"/>
        </w:numPr>
        <w:tabs>
          <w:tab w:val="left" w:pos="709"/>
        </w:tabs>
        <w:spacing w:after="156"/>
        <w:ind w:left="709" w:firstLineChars="0" w:hanging="357"/>
      </w:pPr>
      <w:r>
        <w:rPr>
          <w:rFonts w:hint="eastAsia"/>
        </w:rPr>
        <w:t>选中已</w:t>
      </w:r>
      <w:r>
        <w:t>开启</w:t>
      </w:r>
      <w:r>
        <w:rPr>
          <w:rFonts w:hint="eastAsia"/>
        </w:rPr>
        <w:t>【发现</w:t>
      </w:r>
      <w:r>
        <w:t>共享</w:t>
      </w:r>
      <w:r>
        <w:rPr>
          <w:rFonts w:hint="eastAsia"/>
        </w:rPr>
        <w:t>】</w:t>
      </w:r>
      <w:r>
        <w:t>的文件或文件夹，</w:t>
      </w:r>
      <w:r>
        <w:rPr>
          <w:rFonts w:hint="eastAsia"/>
        </w:rPr>
        <w:t>点击</w:t>
      </w:r>
      <w:r>
        <w:t>侧边栏</w:t>
      </w:r>
      <w:r>
        <w:rPr>
          <w:rFonts w:hint="eastAsia"/>
        </w:rPr>
        <w:t xml:space="preserve">   </w:t>
      </w:r>
    </w:p>
    <w:p w14:paraId="085AEE21" w14:textId="77777777" w:rsidR="00F4149E" w:rsidRDefault="00CA028C">
      <w:pPr>
        <w:pStyle w:val="22"/>
        <w:numPr>
          <w:ilvl w:val="0"/>
          <w:numId w:val="18"/>
        </w:numPr>
        <w:tabs>
          <w:tab w:val="left" w:pos="709"/>
        </w:tabs>
        <w:spacing w:after="156"/>
        <w:ind w:left="709" w:firstLineChars="0" w:hanging="357"/>
      </w:pPr>
      <w:r>
        <w:rPr>
          <w:rFonts w:hint="eastAsia"/>
        </w:rPr>
        <w:t>在</w:t>
      </w:r>
      <w:r>
        <w:t>弹出的</w:t>
      </w:r>
      <w:r>
        <w:rPr>
          <w:rFonts w:hint="eastAsia"/>
        </w:rPr>
        <w:t>【发现</w:t>
      </w:r>
      <w:r>
        <w:t>共享</w:t>
      </w:r>
      <w:r>
        <w:rPr>
          <w:rFonts w:hint="eastAsia"/>
        </w:rPr>
        <w:t>】窗口</w:t>
      </w:r>
      <w:r>
        <w:t>，点击【</w:t>
      </w:r>
      <w:r>
        <w:rPr>
          <w:rFonts w:hint="eastAsia"/>
        </w:rPr>
        <w:t>关闭</w:t>
      </w:r>
      <w:r>
        <w:t>发现共享】</w:t>
      </w:r>
      <w:r>
        <w:rPr>
          <w:rFonts w:hint="eastAsia"/>
        </w:rPr>
        <w:t>，</w:t>
      </w:r>
      <w:r>
        <w:t>关闭发现共享</w:t>
      </w:r>
    </w:p>
    <w:p w14:paraId="236E1F70" w14:textId="77777777" w:rsidR="00F4149E" w:rsidRDefault="00CA028C">
      <w:pPr>
        <w:spacing w:after="156" w:line="240" w:lineRule="auto"/>
        <w:ind w:firstLineChars="0" w:firstLine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E845C8A" wp14:editId="26DED39B">
            <wp:extent cx="2289175" cy="1176655"/>
            <wp:effectExtent l="0" t="0" r="0" b="444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600" cy="11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8CF0C" w14:textId="77777777" w:rsidR="001B71E6" w:rsidRPr="001B71E6" w:rsidRDefault="001B71E6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1B71E6">
        <w:rPr>
          <w:rFonts w:hint="eastAsia"/>
          <w:sz w:val="16"/>
          <w:szCs w:val="16"/>
        </w:rPr>
        <w:t>图40 关闭发现</w:t>
      </w:r>
      <w:r w:rsidRPr="001B71E6">
        <w:rPr>
          <w:sz w:val="16"/>
          <w:szCs w:val="16"/>
        </w:rPr>
        <w:t>共享</w:t>
      </w:r>
    </w:p>
    <w:p w14:paraId="16EBE484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一键撤销共享</w:t>
      </w:r>
    </w:p>
    <w:p w14:paraId="72AA57AB" w14:textId="333A9D5B" w:rsidR="00F4149E" w:rsidRDefault="00CA028C">
      <w:pPr>
        <w:spacing w:after="156"/>
        <w:ind w:firstLine="420"/>
      </w:pPr>
      <w:r>
        <w:rPr>
          <w:rFonts w:hint="eastAsia"/>
        </w:rPr>
        <w:t>进入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网页端，您可以一键撤销通过【权限配置】、【外链共享】和【发现共享】，分享的</w:t>
      </w:r>
      <w:r>
        <w:t>所有</w:t>
      </w:r>
      <w:r>
        <w:rPr>
          <w:rFonts w:hint="eastAsia"/>
        </w:rPr>
        <w:t>文档。一键撤销共享后，访问者将无法继续访问，您所分享的文档。</w:t>
      </w:r>
    </w:p>
    <w:p w14:paraId="0BF23269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4D68A0FF" wp14:editId="41F53F9D">
            <wp:extent cx="5278120" cy="261239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4A036" w14:textId="77777777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1B71E6">
        <w:rPr>
          <w:rFonts w:hint="eastAsia"/>
          <w:sz w:val="16"/>
          <w:szCs w:val="16"/>
        </w:rPr>
        <w:t>41</w:t>
      </w:r>
      <w:r>
        <w:rPr>
          <w:rFonts w:hint="eastAsia"/>
          <w:sz w:val="16"/>
          <w:szCs w:val="16"/>
        </w:rPr>
        <w:t xml:space="preserve"> 撤销共享</w:t>
      </w:r>
    </w:p>
    <w:p w14:paraId="2C032F0E" w14:textId="77777777" w:rsidR="00F4149E" w:rsidRDefault="00CA028C">
      <w:pPr>
        <w:spacing w:after="156"/>
        <w:ind w:firstLineChars="0" w:firstLine="420"/>
      </w:pPr>
      <w:r>
        <w:rPr>
          <w:rFonts w:hint="eastAsia"/>
        </w:rPr>
        <w:t>一键撤销【权限</w:t>
      </w:r>
      <w:r>
        <w:t>共享</w:t>
      </w:r>
      <w:r>
        <w:rPr>
          <w:rFonts w:hint="eastAsia"/>
        </w:rPr>
        <w:t>】、【外链共享】和【发现共享】的</w:t>
      </w:r>
      <w:r>
        <w:t>详细步骤</w:t>
      </w:r>
      <w:r>
        <w:rPr>
          <w:rFonts w:hint="eastAsia"/>
        </w:rPr>
        <w:t>，请</w:t>
      </w:r>
      <w:r>
        <w:t>参照</w:t>
      </w:r>
      <w:r>
        <w:rPr>
          <w:rFonts w:hint="eastAsia"/>
        </w:rPr>
        <w:t xml:space="preserve">网页端 </w:t>
      </w:r>
      <w:hyperlink w:anchor="_4.4.4 一键撤销共享" w:history="1">
        <w:r>
          <w:rPr>
            <w:rStyle w:val="af0"/>
          </w:rPr>
          <w:t>一键撤销共享</w:t>
        </w:r>
      </w:hyperlink>
    </w:p>
    <w:p w14:paraId="1130F418" w14:textId="77777777" w:rsidR="00F4149E" w:rsidRDefault="00CA028C">
      <w:pPr>
        <w:pStyle w:val="3"/>
        <w:spacing w:after="120"/>
      </w:pPr>
      <w:bookmarkStart w:id="68" w:name="_Toc534879882"/>
      <w:r>
        <w:rPr>
          <w:rFonts w:hint="eastAsia"/>
        </w:rPr>
        <w:t>3.4.5</w:t>
      </w:r>
      <w:r>
        <w:t xml:space="preserve"> </w:t>
      </w:r>
      <w:r>
        <w:rPr>
          <w:rFonts w:hint="eastAsia"/>
        </w:rPr>
        <w:t>屏蔽共享</w:t>
      </w:r>
      <w:bookmarkEnd w:id="68"/>
    </w:p>
    <w:p w14:paraId="1E11058D" w14:textId="004206FA" w:rsidR="00F4149E" w:rsidRDefault="00CA028C">
      <w:pPr>
        <w:spacing w:after="156"/>
        <w:ind w:firstLine="420"/>
      </w:pPr>
      <w:r>
        <w:rPr>
          <w:rFonts w:hint="eastAsia"/>
        </w:rPr>
        <w:t>如果他人共享给您的文档，是您暂时不需要的，您可以选择暂时屏蔽该共享。屏蔽共享后</w:t>
      </w:r>
      <w:r>
        <w:t>，</w:t>
      </w:r>
      <w:r>
        <w:rPr>
          <w:rFonts w:hint="eastAsia"/>
        </w:rPr>
        <w:t>此</w:t>
      </w:r>
      <w:r>
        <w:t>共享</w:t>
      </w:r>
      <w:r>
        <w:rPr>
          <w:rFonts w:hint="eastAsia"/>
        </w:rPr>
        <w:t>文档的顶级目录，将不会在您</w:t>
      </w:r>
      <w:r>
        <w:t>的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界面显示，</w:t>
      </w:r>
      <w:r>
        <w:t>您</w:t>
      </w:r>
      <w:r>
        <w:rPr>
          <w:rFonts w:hint="eastAsia"/>
        </w:rPr>
        <w:t>也</w:t>
      </w:r>
      <w:r>
        <w:t>不会</w:t>
      </w:r>
      <w:r>
        <w:rPr>
          <w:rFonts w:hint="eastAsia"/>
        </w:rPr>
        <w:t>再</w:t>
      </w:r>
      <w:r>
        <w:t>接收</w:t>
      </w:r>
      <w:r>
        <w:rPr>
          <w:rFonts w:hint="eastAsia"/>
        </w:rPr>
        <w:t>与该共享相关的</w:t>
      </w:r>
      <w:r>
        <w:t>消息</w:t>
      </w:r>
      <w:r>
        <w:rPr>
          <w:rFonts w:hint="eastAsia"/>
        </w:rPr>
        <w:t>通知</w:t>
      </w:r>
      <w:r>
        <w:t>。</w:t>
      </w:r>
    </w:p>
    <w:p w14:paraId="0E0EBAFB" w14:textId="77777777" w:rsidR="00F4149E" w:rsidRDefault="00CA028C">
      <w:pPr>
        <w:spacing w:after="156"/>
        <w:ind w:firstLineChars="0" w:firstLine="0"/>
        <w:rPr>
          <w:szCs w:val="21"/>
        </w:rPr>
      </w:pPr>
      <w:r>
        <w:rPr>
          <w:rFonts w:hint="eastAsia"/>
          <w:szCs w:val="21"/>
        </w:rPr>
        <w:t>您可</w:t>
      </w:r>
      <w:r>
        <w:rPr>
          <w:szCs w:val="21"/>
        </w:rPr>
        <w:t>通过以下步骤，</w:t>
      </w:r>
      <w:r>
        <w:rPr>
          <w:rFonts w:hint="eastAsia"/>
          <w:szCs w:val="21"/>
        </w:rPr>
        <w:t>屏蔽共享：</w:t>
      </w:r>
    </w:p>
    <w:p w14:paraId="6627F0F8" w14:textId="77777777" w:rsidR="00F4149E" w:rsidRDefault="00CA028C">
      <w:pPr>
        <w:pStyle w:val="22"/>
        <w:numPr>
          <w:ilvl w:val="0"/>
          <w:numId w:val="19"/>
        </w:numPr>
        <w:spacing w:after="156"/>
        <w:ind w:left="709" w:firstLineChars="0" w:hanging="425"/>
      </w:pPr>
      <w:r>
        <w:rPr>
          <w:rFonts w:hint="eastAsia"/>
        </w:rPr>
        <w:t>找到共享文件或文件夹所在的顶级目录，选中该顶级目录；</w:t>
      </w:r>
    </w:p>
    <w:p w14:paraId="2554465E" w14:textId="2202E7DD" w:rsidR="00F4149E" w:rsidRDefault="00C116CE">
      <w:pPr>
        <w:pStyle w:val="22"/>
        <w:numPr>
          <w:ilvl w:val="0"/>
          <w:numId w:val="19"/>
        </w:numPr>
        <w:spacing w:after="156"/>
        <w:ind w:left="709" w:firstLineChars="0" w:hanging="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CD56B25" wp14:editId="29224021">
                <wp:simplePos x="0" y="0"/>
                <wp:positionH relativeFrom="column">
                  <wp:posOffset>1061085</wp:posOffset>
                </wp:positionH>
                <wp:positionV relativeFrom="paragraph">
                  <wp:posOffset>6350</wp:posOffset>
                </wp:positionV>
                <wp:extent cx="975360" cy="312420"/>
                <wp:effectExtent l="0" t="0" r="0" b="0"/>
                <wp:wrapNone/>
                <wp:docPr id="91" name="文本框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536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770775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1A7042C8" wp14:editId="5FBEB7AA">
                                  <wp:extent cx="599440" cy="175260"/>
                                  <wp:effectExtent l="0" t="0" r="0" b="0"/>
                                  <wp:docPr id="235" name="图片 2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图片 9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5526" cy="1885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D56B25" id="文本框 85" o:spid="_x0000_s1036" type="#_x0000_t202" style="position:absolute;left:0;text-align:left;margin-left:83.55pt;margin-top:.5pt;width:76.8pt;height:24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" filled="f" stroked="f" strokeweight=".5pt">
                <v:path arrowok="t"/>
                <v:textbox>
                  <w:txbxContent>
                    <w:p w14:paraId="0F770775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1A7042C8" wp14:editId="5FBEB7AA">
                            <wp:extent cx="599440" cy="175260"/>
                            <wp:effectExtent l="0" t="0" r="0" b="0"/>
                            <wp:docPr id="156" name="图片 1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图片 9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5526" cy="1885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;</w:t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点击侧边栏</w:t>
      </w:r>
    </w:p>
    <w:p w14:paraId="2D1C49AF" w14:textId="77777777" w:rsidR="00F4149E" w:rsidRDefault="00CA028C">
      <w:pPr>
        <w:pStyle w:val="22"/>
        <w:numPr>
          <w:ilvl w:val="0"/>
          <w:numId w:val="19"/>
        </w:numPr>
        <w:spacing w:after="156"/>
        <w:ind w:left="709" w:firstLineChars="0" w:hanging="425"/>
      </w:pPr>
      <w:r>
        <w:rPr>
          <w:rFonts w:hint="eastAsia"/>
        </w:rPr>
        <w:t>在弹出的【屏蔽共享】界面中，点击【确定】，屏蔽共享文档</w:t>
      </w:r>
      <w:r>
        <w:t>。</w:t>
      </w:r>
    </w:p>
    <w:p w14:paraId="314387A1" w14:textId="77777777" w:rsidR="00F4149E" w:rsidRDefault="00CA028C">
      <w:pPr>
        <w:spacing w:after="156" w:line="240" w:lineRule="auto"/>
        <w:ind w:firstLineChars="0" w:firstLine="0"/>
        <w:jc w:val="center"/>
        <w:rPr>
          <w:sz w:val="20"/>
          <w:szCs w:val="20"/>
        </w:rPr>
      </w:pPr>
      <w:r>
        <w:rPr>
          <w:rFonts w:hint="eastAsia"/>
          <w:noProof/>
          <w:sz w:val="20"/>
          <w:szCs w:val="20"/>
        </w:rPr>
        <w:lastRenderedPageBreak/>
        <w:drawing>
          <wp:inline distT="0" distB="0" distL="0" distR="0" wp14:anchorId="34B73C94" wp14:editId="749BC704">
            <wp:extent cx="2098675" cy="1310005"/>
            <wp:effectExtent l="0" t="0" r="0" b="444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800" cy="13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70927" w14:textId="7777777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1B71E6">
        <w:rPr>
          <w:rFonts w:hint="eastAsia"/>
          <w:sz w:val="16"/>
          <w:szCs w:val="16"/>
        </w:rPr>
        <w:t>42</w:t>
      </w:r>
      <w:r>
        <w:rPr>
          <w:rFonts w:hint="eastAsia"/>
          <w:sz w:val="16"/>
          <w:szCs w:val="16"/>
        </w:rPr>
        <w:t xml:space="preserve"> 屏蔽</w:t>
      </w:r>
      <w:r>
        <w:rPr>
          <w:sz w:val="16"/>
          <w:szCs w:val="16"/>
        </w:rPr>
        <w:t>共享</w:t>
      </w:r>
    </w:p>
    <w:p w14:paraId="36E6D298" w14:textId="5BB822EF" w:rsidR="00F4149E" w:rsidRDefault="00CA028C">
      <w:pPr>
        <w:spacing w:after="156"/>
        <w:ind w:firstLineChars="0" w:firstLine="420"/>
        <w:rPr>
          <w:rStyle w:val="af0"/>
          <w:sz w:val="20"/>
          <w:szCs w:val="20"/>
        </w:rPr>
      </w:pPr>
      <w:r>
        <w:rPr>
          <w:rFonts w:hint="eastAsia"/>
          <w:color w:val="FF0000"/>
          <w:sz w:val="20"/>
          <w:szCs w:val="20"/>
        </w:rPr>
        <w:t>注意</w:t>
      </w:r>
      <w:r>
        <w:rPr>
          <w:color w:val="FF0000"/>
          <w:sz w:val="20"/>
          <w:szCs w:val="20"/>
        </w:rPr>
        <w:t>：</w:t>
      </w:r>
      <w:r>
        <w:rPr>
          <w:rFonts w:hint="eastAsia"/>
          <w:color w:val="FF0000"/>
          <w:sz w:val="20"/>
          <w:szCs w:val="20"/>
        </w:rPr>
        <w:t>您可以在</w:t>
      </w:r>
      <w:r w:rsidR="00B749E4">
        <w:rPr>
          <w:rFonts w:hint="eastAsia"/>
          <w:color w:val="FF0000"/>
          <w:sz w:val="20"/>
          <w:szCs w:val="20"/>
        </w:rPr>
        <w:t>南京水利</w:t>
      </w:r>
      <w:proofErr w:type="gramStart"/>
      <w:r w:rsidR="00B749E4">
        <w:rPr>
          <w:rFonts w:hint="eastAsia"/>
          <w:color w:val="FF0000"/>
          <w:sz w:val="20"/>
          <w:szCs w:val="20"/>
        </w:rPr>
        <w:t>科学研究院云盘</w:t>
      </w:r>
      <w:proofErr w:type="gramEnd"/>
      <w:r>
        <w:rPr>
          <w:rFonts w:hint="eastAsia"/>
          <w:color w:val="FF0000"/>
          <w:sz w:val="20"/>
          <w:szCs w:val="20"/>
        </w:rPr>
        <w:t>网页端，恢复已屏蔽的共享文档。详细</w:t>
      </w:r>
      <w:r>
        <w:rPr>
          <w:color w:val="FF0000"/>
          <w:sz w:val="20"/>
          <w:szCs w:val="20"/>
        </w:rPr>
        <w:t>步骤，</w:t>
      </w:r>
      <w:r>
        <w:rPr>
          <w:rFonts w:hint="eastAsia"/>
          <w:color w:val="FF0000"/>
          <w:sz w:val="20"/>
          <w:szCs w:val="20"/>
        </w:rPr>
        <w:t>请</w:t>
      </w:r>
      <w:r>
        <w:rPr>
          <w:color w:val="FF0000"/>
          <w:sz w:val="20"/>
          <w:szCs w:val="20"/>
        </w:rPr>
        <w:t>参考</w:t>
      </w:r>
      <w:r>
        <w:rPr>
          <w:rFonts w:hint="eastAsia"/>
          <w:color w:val="FF0000"/>
          <w:sz w:val="20"/>
          <w:szCs w:val="20"/>
        </w:rPr>
        <w:t xml:space="preserve">网页端 </w:t>
      </w:r>
      <w:r w:rsidR="00033BD3"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HYPERLINK  \l "_4.4.3_取消共享" </w:instrText>
      </w:r>
      <w:r w:rsidR="00033BD3">
        <w:rPr>
          <w:sz w:val="20"/>
          <w:szCs w:val="20"/>
        </w:rPr>
        <w:fldChar w:fldCharType="separate"/>
      </w:r>
      <w:r>
        <w:rPr>
          <w:rStyle w:val="af0"/>
          <w:rFonts w:hint="eastAsia"/>
          <w:sz w:val="20"/>
          <w:szCs w:val="20"/>
        </w:rPr>
        <w:t>取消</w:t>
      </w:r>
      <w:r>
        <w:rPr>
          <w:rStyle w:val="af0"/>
          <w:sz w:val="20"/>
          <w:szCs w:val="20"/>
        </w:rPr>
        <w:t>屏蔽共享</w:t>
      </w:r>
    </w:p>
    <w:bookmarkStart w:id="69" w:name="_3.5_共享审核"/>
    <w:bookmarkEnd w:id="69"/>
    <w:p w14:paraId="5029D840" w14:textId="64118FC6" w:rsidR="00F4149E" w:rsidRPr="002E12EB" w:rsidRDefault="00033BD3" w:rsidP="00EE721F">
      <w:pPr>
        <w:pStyle w:val="2"/>
        <w:rPr>
          <w:rFonts w:ascii="微软雅黑" w:hAnsi="微软雅黑" w:cs="微软雅黑"/>
          <w:bCs w:val="0"/>
          <w:color w:val="auto"/>
          <w:sz w:val="20"/>
          <w:szCs w:val="20"/>
        </w:rPr>
      </w:pPr>
      <w:r>
        <w:rPr>
          <w:rFonts w:ascii="微软雅黑" w:hAnsi="微软雅黑" w:cs="微软雅黑"/>
          <w:bCs w:val="0"/>
          <w:color w:val="auto"/>
          <w:sz w:val="20"/>
          <w:szCs w:val="20"/>
        </w:rPr>
        <w:fldChar w:fldCharType="end"/>
      </w:r>
      <w:bookmarkStart w:id="70" w:name="_Toc534879883"/>
      <w:r w:rsidR="00CA028C">
        <w:rPr>
          <w:rFonts w:hint="eastAsia"/>
        </w:rPr>
        <w:t xml:space="preserve">3.5 </w:t>
      </w:r>
      <w:r w:rsidR="00CA028C">
        <w:rPr>
          <w:rFonts w:hint="eastAsia"/>
        </w:rPr>
        <w:t>共享审核</w:t>
      </w:r>
      <w:bookmarkEnd w:id="70"/>
    </w:p>
    <w:p w14:paraId="7059F094" w14:textId="77777777" w:rsidR="00F4149E" w:rsidRDefault="00CA028C">
      <w:pPr>
        <w:pStyle w:val="3"/>
      </w:pPr>
      <w:bookmarkStart w:id="71" w:name="_Toc534879884"/>
      <w:r>
        <w:rPr>
          <w:rFonts w:hint="eastAsia"/>
        </w:rPr>
        <w:t>3.5.1 审核简介</w:t>
      </w:r>
      <w:bookmarkEnd w:id="71"/>
    </w:p>
    <w:p w14:paraId="456F5C18" w14:textId="0C28D305" w:rsidR="00F4149E" w:rsidRDefault="00B749E4">
      <w:pPr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支持</w:t>
      </w:r>
      <w:proofErr w:type="gramEnd"/>
      <w:r w:rsidR="00CA028C">
        <w:t>开启文档审核机制</w:t>
      </w:r>
      <w:r w:rsidR="00CA028C">
        <w:rPr>
          <w:rFonts w:hint="eastAsia"/>
        </w:rPr>
        <w:t>，防止用户随意共享文档，导致文档资料泄露。管理员在控制台</w:t>
      </w:r>
      <w:r w:rsidR="00CA028C">
        <w:rPr>
          <w:rFonts w:cs="Arial" w:hint="eastAsia"/>
          <w:kern w:val="0"/>
          <w:szCs w:val="21"/>
        </w:rPr>
        <w:t>开启文档审核机制，并</w:t>
      </w:r>
      <w:r w:rsidR="00CA028C">
        <w:rPr>
          <w:rFonts w:hint="eastAsia"/>
        </w:rPr>
        <w:t>指定文档审核员，审核普通用户的共享文档及共享行为。只有通过审核的文档才能被共享出去，满足涉密企业和机构对文档安全性的要求。</w:t>
      </w:r>
    </w:p>
    <w:p w14:paraId="5C2CE826" w14:textId="77777777" w:rsidR="00F4149E" w:rsidRDefault="00CA028C">
      <w:pPr>
        <w:spacing w:after="156"/>
        <w:ind w:firstLineChars="0" w:firstLine="420"/>
      </w:pPr>
      <w:r>
        <w:rPr>
          <w:rFonts w:hint="eastAsia"/>
        </w:rPr>
        <w:t>文档审核员是一种附加在普通用户身上的管理角色，对指定范围的文档具有审核权限。文档审核员只能查看或下载审核的文件，但无法对审核文件进行修改和删除操作。</w:t>
      </w:r>
    </w:p>
    <w:p w14:paraId="41D2D511" w14:textId="77777777" w:rsidR="00F4149E" w:rsidRDefault="00CA028C">
      <w:pPr>
        <w:spacing w:after="156"/>
        <w:ind w:firstLineChars="0" w:firstLine="420"/>
        <w:rPr>
          <w:rFonts w:cs="Arial"/>
          <w:color w:val="FF0000"/>
          <w:kern w:val="0"/>
          <w:szCs w:val="21"/>
        </w:rPr>
      </w:pPr>
      <w:r>
        <w:rPr>
          <w:rFonts w:cs="Arial" w:hint="eastAsia"/>
          <w:color w:val="FF0000"/>
          <w:kern w:val="0"/>
          <w:szCs w:val="21"/>
        </w:rPr>
        <w:t>注意</w:t>
      </w:r>
      <w:r>
        <w:rPr>
          <w:rFonts w:cs="Arial"/>
          <w:color w:val="FF0000"/>
          <w:kern w:val="0"/>
          <w:szCs w:val="21"/>
        </w:rPr>
        <w:t>：</w:t>
      </w:r>
      <w:r>
        <w:rPr>
          <w:rFonts w:cs="Arial" w:hint="eastAsia"/>
          <w:color w:val="FF0000"/>
          <w:kern w:val="0"/>
          <w:szCs w:val="21"/>
        </w:rPr>
        <w:t>若系统开启了文档审核机制，您将不能通过【发现共享】分享文档；通过【权限配置】和【外链接分享】分享的文档，需经过审核员审核， 审核通过后才能被分享出去。</w:t>
      </w:r>
    </w:p>
    <w:p w14:paraId="5044D028" w14:textId="77777777" w:rsidR="00F4149E" w:rsidRDefault="00CA028C">
      <w:pPr>
        <w:pStyle w:val="3"/>
      </w:pPr>
      <w:bookmarkStart w:id="72" w:name="_Toc534879885"/>
      <w:r w:rsidRPr="00A2434B">
        <w:rPr>
          <w:rFonts w:hint="eastAsia"/>
        </w:rPr>
        <w:t>3.5.2 审核流程</w:t>
      </w:r>
      <w:bookmarkEnd w:id="72"/>
    </w:p>
    <w:p w14:paraId="7AF26658" w14:textId="77777777" w:rsidR="00F4149E" w:rsidRDefault="00CA028C">
      <w:pPr>
        <w:spacing w:after="156"/>
        <w:ind w:firstLine="420"/>
      </w:pPr>
      <w:r>
        <w:rPr>
          <w:rFonts w:hint="eastAsia"/>
        </w:rPr>
        <w:t>若系统开启审核机制，您</w:t>
      </w:r>
      <w:r>
        <w:t>所要</w:t>
      </w:r>
      <w:r>
        <w:rPr>
          <w:rFonts w:hint="eastAsia"/>
        </w:rPr>
        <w:t>分享的文件或文件夹，需通过审核后才能被分享出去。</w:t>
      </w:r>
    </w:p>
    <w:p w14:paraId="404D39AD" w14:textId="77777777" w:rsidR="00F4149E" w:rsidRDefault="00CA028C">
      <w:pPr>
        <w:spacing w:after="156"/>
        <w:ind w:firstLine="420"/>
      </w:pPr>
      <w:r>
        <w:rPr>
          <w:rFonts w:hint="eastAsia"/>
        </w:rPr>
        <w:t>如果您是普通</w:t>
      </w:r>
      <w:r w:rsidR="00E52661">
        <w:rPr>
          <w:rFonts w:hint="eastAsia"/>
        </w:rPr>
        <w:t>用户，点击</w:t>
      </w:r>
      <w:proofErr w:type="gramStart"/>
      <w:r w:rsidR="00E52661">
        <w:rPr>
          <w:rFonts w:hint="eastAsia"/>
        </w:rPr>
        <w:t>侧边栏【审核管理】</w:t>
      </w:r>
      <w:proofErr w:type="gramEnd"/>
      <w:r w:rsidR="00E52661">
        <w:rPr>
          <w:rFonts w:hint="eastAsia"/>
        </w:rPr>
        <w:t>或【提示】窗口中的蓝色字体，到【</w:t>
      </w:r>
      <w:r>
        <w:rPr>
          <w:rFonts w:hint="eastAsia"/>
        </w:rPr>
        <w:t>审核申请】页面，查看自己的审核申请。</w:t>
      </w:r>
    </w:p>
    <w:p w14:paraId="6DAA777D" w14:textId="77777777" w:rsidR="00F4149E" w:rsidRDefault="00CA028C">
      <w:pPr>
        <w:spacing w:after="156"/>
        <w:ind w:firstLineChars="0" w:firstLine="420"/>
      </w:pPr>
      <w:r>
        <w:rPr>
          <w:rFonts w:hint="eastAsia"/>
        </w:rPr>
        <w:t>如果您是文档审核</w:t>
      </w:r>
      <w:r w:rsidR="00E52661">
        <w:rPr>
          <w:rFonts w:hint="eastAsia"/>
        </w:rPr>
        <w:t>员，点击</w:t>
      </w:r>
      <w:proofErr w:type="gramStart"/>
      <w:r w:rsidR="00E52661">
        <w:rPr>
          <w:rFonts w:hint="eastAsia"/>
        </w:rPr>
        <w:t>侧边栏【审核管理】</w:t>
      </w:r>
      <w:proofErr w:type="gramEnd"/>
      <w:r w:rsidR="00E52661">
        <w:rPr>
          <w:rFonts w:hint="eastAsia"/>
        </w:rPr>
        <w:t>或【审核消息】中的【去审核】，到【</w:t>
      </w:r>
      <w:r>
        <w:rPr>
          <w:rFonts w:hint="eastAsia"/>
        </w:rPr>
        <w:t>审核管理】页面，审核审核申请。</w:t>
      </w:r>
    </w:p>
    <w:p w14:paraId="3FB6E7DA" w14:textId="77777777" w:rsidR="00F4149E" w:rsidRDefault="00CA028C">
      <w:pPr>
        <w:spacing w:after="156"/>
        <w:ind w:firstLine="420"/>
      </w:pPr>
      <w:r>
        <w:rPr>
          <w:rFonts w:hint="eastAsia"/>
        </w:rPr>
        <w:t>普通用户</w:t>
      </w:r>
      <w:r>
        <w:t>提交审核申请</w:t>
      </w:r>
      <w:r>
        <w:rPr>
          <w:rFonts w:hint="eastAsia"/>
        </w:rPr>
        <w:t>后</w:t>
      </w:r>
      <w:r>
        <w:t>，</w:t>
      </w:r>
      <w:r>
        <w:rPr>
          <w:rFonts w:hint="eastAsia"/>
        </w:rPr>
        <w:t>文档</w:t>
      </w:r>
      <w:r>
        <w:t>审核员会</w:t>
      </w:r>
      <w:r>
        <w:rPr>
          <w:rFonts w:hint="eastAsia"/>
        </w:rPr>
        <w:t>收到</w:t>
      </w:r>
      <w:r>
        <w:t>一则审核消息</w:t>
      </w:r>
      <w:r>
        <w:rPr>
          <w:rFonts w:hint="eastAsia"/>
        </w:rPr>
        <w:t>，提醒审核内容。文档审核员审核后，普通用户也会收到一则审核消息，</w:t>
      </w:r>
      <w:r>
        <w:t>告知审核结果</w:t>
      </w:r>
      <w:r>
        <w:rPr>
          <w:rFonts w:hint="eastAsia"/>
        </w:rPr>
        <w:t>。</w:t>
      </w:r>
    </w:p>
    <w:p w14:paraId="66E97055" w14:textId="77777777" w:rsidR="00F4149E" w:rsidRDefault="00CA028C">
      <w:pPr>
        <w:spacing w:after="156"/>
        <w:ind w:firstLineChars="0" w:firstLine="420"/>
      </w:pPr>
      <w:r>
        <w:rPr>
          <w:rFonts w:hint="eastAsia"/>
        </w:rPr>
        <w:t>详细</w:t>
      </w:r>
      <w:r>
        <w:t>操作步骤，请</w:t>
      </w:r>
      <w:r>
        <w:rPr>
          <w:rFonts w:hint="eastAsia"/>
        </w:rPr>
        <w:t>参考</w:t>
      </w:r>
      <w:r>
        <w:t>网页端</w:t>
      </w:r>
      <w:r>
        <w:rPr>
          <w:rFonts w:hint="eastAsia"/>
        </w:rPr>
        <w:t xml:space="preserve"> </w:t>
      </w:r>
      <w:hyperlink w:anchor="_4.5_共享审核_1" w:history="1">
        <w:r w:rsidR="00E34B65" w:rsidRPr="00E34B65">
          <w:rPr>
            <w:rStyle w:val="af0"/>
            <w:rFonts w:hint="eastAsia"/>
          </w:rPr>
          <w:t>共享</w:t>
        </w:r>
        <w:r w:rsidR="00E34B65" w:rsidRPr="00E34B65">
          <w:rPr>
            <w:rStyle w:val="af0"/>
          </w:rPr>
          <w:t>审核</w:t>
        </w:r>
      </w:hyperlink>
    </w:p>
    <w:p w14:paraId="24875A6D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172EC8B6" wp14:editId="78D6A317">
            <wp:extent cx="5278120" cy="281051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4D080" w14:textId="7777777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1B71E6">
        <w:rPr>
          <w:rFonts w:hint="eastAsia"/>
          <w:sz w:val="16"/>
          <w:szCs w:val="16"/>
        </w:rPr>
        <w:t>43</w:t>
      </w:r>
      <w:r>
        <w:rPr>
          <w:rFonts w:hint="eastAsia"/>
          <w:sz w:val="16"/>
          <w:szCs w:val="16"/>
        </w:rPr>
        <w:t xml:space="preserve"> 文档审核</w:t>
      </w:r>
    </w:p>
    <w:p w14:paraId="08DFB497" w14:textId="77777777" w:rsidR="005266C3" w:rsidRDefault="005266C3" w:rsidP="005266C3">
      <w:pPr>
        <w:spacing w:after="156"/>
        <w:ind w:firstLineChars="0" w:firstLine="0"/>
        <w:rPr>
          <w:color w:val="FF0000"/>
        </w:rPr>
      </w:pPr>
      <w:r w:rsidRPr="00E34B65">
        <w:rPr>
          <w:rFonts w:hint="eastAsia"/>
          <w:color w:val="FF0000"/>
        </w:rPr>
        <w:t>注意</w:t>
      </w:r>
      <w:r w:rsidRPr="00E34B65">
        <w:rPr>
          <w:color w:val="FF0000"/>
        </w:rPr>
        <w:t>：</w:t>
      </w:r>
      <w:r w:rsidRPr="00E34B65">
        <w:rPr>
          <w:rFonts w:hint="eastAsia"/>
          <w:color w:val="FF0000"/>
        </w:rPr>
        <w:t>如果</w:t>
      </w:r>
      <w:r w:rsidRPr="00E34B65">
        <w:rPr>
          <w:color w:val="FF0000"/>
        </w:rPr>
        <w:t>管理员在控制台，</w:t>
      </w:r>
      <w:r w:rsidRPr="00E34B65">
        <w:rPr>
          <w:rFonts w:hint="eastAsia"/>
          <w:color w:val="FF0000"/>
        </w:rPr>
        <w:t>启用了</w:t>
      </w:r>
      <w:r w:rsidRPr="00E34B65">
        <w:rPr>
          <w:color w:val="FF0000"/>
        </w:rPr>
        <w:t>文档</w:t>
      </w:r>
      <w:r w:rsidRPr="00E34B65">
        <w:rPr>
          <w:rFonts w:hint="eastAsia"/>
          <w:color w:val="FF0000"/>
        </w:rPr>
        <w:t>共享</w:t>
      </w:r>
      <w:r w:rsidRPr="00E34B65">
        <w:rPr>
          <w:color w:val="FF0000"/>
        </w:rPr>
        <w:t>审核机制</w:t>
      </w:r>
      <w:r w:rsidRPr="00E34B65">
        <w:rPr>
          <w:rFonts w:hint="eastAsia"/>
          <w:color w:val="FF0000"/>
        </w:rPr>
        <w:t>，</w:t>
      </w:r>
      <w:r>
        <w:rPr>
          <w:rFonts w:hint="eastAsia"/>
          <w:color w:val="FF0000"/>
        </w:rPr>
        <w:t>您</w:t>
      </w:r>
      <w:r w:rsidRPr="00E34B65">
        <w:rPr>
          <w:rFonts w:hint="eastAsia"/>
          <w:color w:val="FF0000"/>
        </w:rPr>
        <w:t>在此</w:t>
      </w:r>
      <w:r w:rsidRPr="00E34B65">
        <w:rPr>
          <w:color w:val="FF0000"/>
        </w:rPr>
        <w:t>部门内</w:t>
      </w:r>
      <w:r w:rsidRPr="00E34B65">
        <w:rPr>
          <w:rFonts w:hint="eastAsia"/>
          <w:color w:val="FF0000"/>
        </w:rPr>
        <w:t>共享不高于特定密级</w:t>
      </w:r>
      <w:r w:rsidRPr="00E34B65">
        <w:rPr>
          <w:color w:val="FF0000"/>
        </w:rPr>
        <w:t>的</w:t>
      </w:r>
      <w:r w:rsidRPr="00E34B65">
        <w:rPr>
          <w:rFonts w:hint="eastAsia"/>
          <w:color w:val="FF0000"/>
        </w:rPr>
        <w:t>文件时，不需要经过</w:t>
      </w:r>
      <w:r>
        <w:rPr>
          <w:rFonts w:hint="eastAsia"/>
          <w:color w:val="FF0000"/>
        </w:rPr>
        <w:t>审核。</w:t>
      </w:r>
      <w:r w:rsidRPr="00E34B65">
        <w:rPr>
          <w:rFonts w:hint="eastAsia"/>
          <w:color w:val="FF0000"/>
        </w:rPr>
        <w:t>但</w:t>
      </w:r>
      <w:r>
        <w:rPr>
          <w:rFonts w:hint="eastAsia"/>
          <w:color w:val="FF0000"/>
        </w:rPr>
        <w:t>是您在</w:t>
      </w:r>
      <w:r w:rsidRPr="00E34B65">
        <w:rPr>
          <w:rFonts w:hint="eastAsia"/>
          <w:color w:val="FF0000"/>
        </w:rPr>
        <w:t>跨部门共享文件</w:t>
      </w:r>
      <w:r>
        <w:rPr>
          <w:rFonts w:hint="eastAsia"/>
          <w:color w:val="FF0000"/>
        </w:rPr>
        <w:t>时</w:t>
      </w:r>
      <w:r w:rsidRPr="00E34B65">
        <w:rPr>
          <w:rFonts w:hint="eastAsia"/>
          <w:color w:val="FF0000"/>
        </w:rPr>
        <w:t>，</w:t>
      </w:r>
      <w:r>
        <w:rPr>
          <w:rFonts w:hint="eastAsia"/>
          <w:color w:val="FF0000"/>
        </w:rPr>
        <w:t>需要</w:t>
      </w:r>
      <w:r>
        <w:rPr>
          <w:color w:val="FF0000"/>
        </w:rPr>
        <w:t>经过</w:t>
      </w:r>
      <w:r w:rsidR="00055C82">
        <w:rPr>
          <w:rFonts w:hint="eastAsia"/>
          <w:color w:val="FF0000"/>
        </w:rPr>
        <w:t>审核；</w:t>
      </w:r>
    </w:p>
    <w:p w14:paraId="091FC286" w14:textId="77777777" w:rsidR="00055C82" w:rsidRPr="00055C82" w:rsidRDefault="00055C82" w:rsidP="005266C3">
      <w:pPr>
        <w:spacing w:after="156"/>
        <w:ind w:firstLineChars="0" w:firstLine="0"/>
        <w:rPr>
          <w:color w:val="FF0000"/>
        </w:rPr>
      </w:pPr>
    </w:p>
    <w:p w14:paraId="227654F7" w14:textId="77777777" w:rsidR="00055C82" w:rsidRDefault="00055C82" w:rsidP="00EE721F">
      <w:pPr>
        <w:pStyle w:val="2"/>
      </w:pPr>
      <w:bookmarkStart w:id="73" w:name="_3.6_流程审核"/>
      <w:bookmarkStart w:id="74" w:name="_Toc534879886"/>
      <w:bookmarkEnd w:id="73"/>
      <w:r>
        <w:rPr>
          <w:rFonts w:hint="eastAsia"/>
        </w:rPr>
        <w:t xml:space="preserve">3.6 </w:t>
      </w:r>
      <w:r>
        <w:rPr>
          <w:rFonts w:hint="eastAsia"/>
        </w:rPr>
        <w:t>流程</w:t>
      </w:r>
      <w:r>
        <w:t>审核</w:t>
      </w:r>
      <w:bookmarkEnd w:id="74"/>
    </w:p>
    <w:p w14:paraId="30A649BE" w14:textId="0C2C120D" w:rsidR="00055C82" w:rsidRDefault="00055C82" w:rsidP="00055C82">
      <w:pPr>
        <w:spacing w:after="156"/>
        <w:ind w:firstLine="420"/>
        <w:rPr>
          <w:highlight w:val="yellow"/>
        </w:rPr>
      </w:pPr>
      <w:r>
        <w:rPr>
          <w:rFonts w:hint="eastAsia"/>
        </w:rPr>
        <w:t>为了</w:t>
      </w:r>
      <w:r w:rsidRPr="00E00334">
        <w:rPr>
          <w:rFonts w:hint="eastAsia"/>
        </w:rPr>
        <w:t>简化</w:t>
      </w:r>
      <w:r>
        <w:t>企业</w:t>
      </w:r>
      <w:r>
        <w:rPr>
          <w:rFonts w:hint="eastAsia"/>
        </w:rPr>
        <w:t>内部的文档审核与发布</w:t>
      </w:r>
      <w:r>
        <w:t>流程，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t>支持</w:t>
      </w:r>
      <w:proofErr w:type="gramEnd"/>
      <w:r>
        <w:t>管理员</w:t>
      </w:r>
      <w:r>
        <w:rPr>
          <w:rFonts w:hint="eastAsia"/>
        </w:rPr>
        <w:t>在</w:t>
      </w:r>
      <w:r>
        <w:t>控制台，</w:t>
      </w:r>
      <w:r>
        <w:rPr>
          <w:rFonts w:hint="eastAsia"/>
        </w:rPr>
        <w:t>设置</w:t>
      </w:r>
      <w:r>
        <w:t>流程审核</w:t>
      </w:r>
      <w:r>
        <w:rPr>
          <w:rFonts w:hint="eastAsia"/>
        </w:rPr>
        <w:t>，用户可以通过对</w:t>
      </w:r>
      <w:r w:rsidR="001B0629">
        <w:rPr>
          <w:rFonts w:hint="eastAsia"/>
        </w:rPr>
        <w:t>发布</w:t>
      </w:r>
      <w:r>
        <w:rPr>
          <w:rFonts w:hint="eastAsia"/>
        </w:rPr>
        <w:t>文档</w:t>
      </w:r>
      <w:r w:rsidR="001B0629">
        <w:rPr>
          <w:rFonts w:hint="eastAsia"/>
        </w:rPr>
        <w:t>及</w:t>
      </w:r>
      <w:r w:rsidR="001B0629">
        <w:t>内外网交换的文档</w:t>
      </w:r>
      <w:r>
        <w:t>发起流程的方式，</w:t>
      </w:r>
      <w:r>
        <w:rPr>
          <w:rFonts w:hint="eastAsia"/>
        </w:rPr>
        <w:t>请求</w:t>
      </w:r>
      <w:r>
        <w:t>审核</w:t>
      </w:r>
      <w:r>
        <w:rPr>
          <w:rFonts w:hint="eastAsia"/>
        </w:rPr>
        <w:t>。同时，</w:t>
      </w:r>
      <w:r>
        <w:t>审核通过</w:t>
      </w:r>
      <w:r>
        <w:rPr>
          <w:rFonts w:hint="eastAsia"/>
        </w:rPr>
        <w:t>的文档，</w:t>
      </w:r>
      <w:r>
        <w:t>将会自动被存储到</w:t>
      </w:r>
      <w:r>
        <w:rPr>
          <w:rFonts w:hint="eastAsia"/>
        </w:rPr>
        <w:t>指定</w:t>
      </w:r>
      <w:r>
        <w:t>的目录下，</w:t>
      </w:r>
      <w:r>
        <w:rPr>
          <w:rFonts w:hint="eastAsia"/>
        </w:rPr>
        <w:t>便于企业</w:t>
      </w:r>
      <w:r>
        <w:t>对</w:t>
      </w:r>
      <w:r>
        <w:rPr>
          <w:rFonts w:hint="eastAsia"/>
        </w:rPr>
        <w:t>固化</w:t>
      </w:r>
      <w:r>
        <w:t>文档的统一</w:t>
      </w:r>
      <w:r>
        <w:rPr>
          <w:rFonts w:hint="eastAsia"/>
        </w:rPr>
        <w:t>存储与</w:t>
      </w:r>
      <w:r>
        <w:t>管理。</w:t>
      </w:r>
    </w:p>
    <w:p w14:paraId="7667D8D5" w14:textId="77777777" w:rsidR="00055C82" w:rsidRDefault="00055C82" w:rsidP="00055C82">
      <w:pPr>
        <w:pStyle w:val="3"/>
      </w:pPr>
      <w:bookmarkStart w:id="75" w:name="_Toc534879887"/>
      <w:r w:rsidRPr="00055C82">
        <w:rPr>
          <w:rFonts w:hint="eastAsia"/>
        </w:rPr>
        <w:t>3.6.1 流程</w:t>
      </w:r>
      <w:r w:rsidRPr="00055C82">
        <w:t>简介</w:t>
      </w:r>
      <w:bookmarkEnd w:id="75"/>
    </w:p>
    <w:p w14:paraId="08F66948" w14:textId="1FD55E63" w:rsidR="00055C82" w:rsidRPr="0033148F" w:rsidRDefault="00B749E4" w:rsidP="00055C82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南京水利科学研究</w:t>
      </w:r>
      <w:proofErr w:type="gramStart"/>
      <w:r>
        <w:rPr>
          <w:rFonts w:hint="eastAsia"/>
          <w:szCs w:val="21"/>
        </w:rPr>
        <w:t>院云盘</w:t>
      </w:r>
      <w:r w:rsidR="00055C82" w:rsidRPr="0033148F">
        <w:rPr>
          <w:szCs w:val="21"/>
        </w:rPr>
        <w:t>包括</w:t>
      </w:r>
      <w:proofErr w:type="gramEnd"/>
      <w:r w:rsidR="00055C82" w:rsidRPr="0033148F">
        <w:rPr>
          <w:szCs w:val="21"/>
        </w:rPr>
        <w:t>三种</w:t>
      </w:r>
      <w:r w:rsidR="00055C82" w:rsidRPr="0033148F">
        <w:rPr>
          <w:rFonts w:hint="eastAsia"/>
          <w:szCs w:val="21"/>
        </w:rPr>
        <w:t>流程</w:t>
      </w:r>
      <w:r w:rsidR="00055C82" w:rsidRPr="0033148F">
        <w:rPr>
          <w:szCs w:val="21"/>
        </w:rPr>
        <w:t>审核</w:t>
      </w:r>
      <w:r w:rsidR="00055C82" w:rsidRPr="0033148F">
        <w:rPr>
          <w:rFonts w:hint="eastAsia"/>
          <w:szCs w:val="21"/>
        </w:rPr>
        <w:t>模式</w:t>
      </w:r>
      <w:r w:rsidR="00055C82">
        <w:rPr>
          <w:szCs w:val="21"/>
        </w:rPr>
        <w:t>：同级审核</w:t>
      </w:r>
      <w:r w:rsidR="00055C82">
        <w:rPr>
          <w:rFonts w:hint="eastAsia"/>
          <w:szCs w:val="21"/>
        </w:rPr>
        <w:t>、</w:t>
      </w:r>
      <w:proofErr w:type="gramStart"/>
      <w:r w:rsidR="00055C82" w:rsidRPr="0033148F">
        <w:rPr>
          <w:rFonts w:hint="eastAsia"/>
          <w:szCs w:val="21"/>
        </w:rPr>
        <w:t>汇签</w:t>
      </w:r>
      <w:r w:rsidR="00055C82" w:rsidRPr="0033148F">
        <w:rPr>
          <w:szCs w:val="21"/>
        </w:rPr>
        <w:t>审核</w:t>
      </w:r>
      <w:proofErr w:type="gramEnd"/>
      <w:r w:rsidR="00055C82" w:rsidRPr="0033148F">
        <w:rPr>
          <w:szCs w:val="21"/>
        </w:rPr>
        <w:t>及逐级审核</w:t>
      </w:r>
      <w:r w:rsidR="00055C82" w:rsidRPr="0033148F">
        <w:rPr>
          <w:rFonts w:hint="eastAsia"/>
          <w:szCs w:val="21"/>
        </w:rPr>
        <w:t>，</w:t>
      </w:r>
      <w:r w:rsidR="0026212A">
        <w:rPr>
          <w:rFonts w:hint="eastAsia"/>
          <w:szCs w:val="21"/>
        </w:rPr>
        <w:t>管理员</w:t>
      </w:r>
      <w:r w:rsidR="0026212A">
        <w:rPr>
          <w:szCs w:val="21"/>
        </w:rPr>
        <w:t>可以在控制台设置</w:t>
      </w:r>
      <w:r w:rsidR="0026212A">
        <w:rPr>
          <w:rFonts w:hint="eastAsia"/>
          <w:szCs w:val="21"/>
        </w:rPr>
        <w:t>流程</w:t>
      </w:r>
      <w:r w:rsidR="0026212A">
        <w:rPr>
          <w:szCs w:val="21"/>
        </w:rPr>
        <w:t>审核模式，</w:t>
      </w:r>
      <w:r w:rsidR="00055C82">
        <w:rPr>
          <w:rFonts w:hint="eastAsia"/>
          <w:szCs w:val="21"/>
        </w:rPr>
        <w:t>您可以</w:t>
      </w:r>
      <w:r w:rsidR="00055C82">
        <w:rPr>
          <w:szCs w:val="21"/>
        </w:rPr>
        <w:t>根据实际需要，选择</w:t>
      </w:r>
      <w:r w:rsidR="0026212A">
        <w:rPr>
          <w:rFonts w:hint="eastAsia"/>
          <w:szCs w:val="21"/>
        </w:rPr>
        <w:t>发起</w:t>
      </w:r>
      <w:r w:rsidR="0026212A">
        <w:rPr>
          <w:szCs w:val="21"/>
        </w:rPr>
        <w:t>特定</w:t>
      </w:r>
      <w:r w:rsidR="0026212A">
        <w:rPr>
          <w:rFonts w:hint="eastAsia"/>
          <w:szCs w:val="21"/>
        </w:rPr>
        <w:t>流程</w:t>
      </w:r>
      <w:r w:rsidR="00055C82" w:rsidRPr="0033148F">
        <w:rPr>
          <w:szCs w:val="21"/>
        </w:rPr>
        <w:t>审核。</w:t>
      </w:r>
    </w:p>
    <w:p w14:paraId="7031930B" w14:textId="77777777" w:rsidR="00055C82" w:rsidRPr="0033148F" w:rsidRDefault="00055C82" w:rsidP="00055C82">
      <w:pPr>
        <w:spacing w:before="100" w:beforeAutospacing="1" w:after="156" w:afterAutospacing="1"/>
        <w:ind w:firstLineChars="0" w:firstLine="0"/>
        <w:rPr>
          <w:szCs w:val="21"/>
        </w:rPr>
      </w:pPr>
      <w:r w:rsidRPr="0033148F">
        <w:rPr>
          <w:rFonts w:hint="eastAsia"/>
          <w:szCs w:val="21"/>
        </w:rPr>
        <w:t>同级</w:t>
      </w:r>
      <w:r w:rsidRPr="0033148F">
        <w:rPr>
          <w:szCs w:val="21"/>
        </w:rPr>
        <w:t>审核：</w:t>
      </w:r>
      <w:r w:rsidR="0026212A">
        <w:rPr>
          <w:szCs w:val="21"/>
        </w:rPr>
        <w:t>在同级审核模式下，</w:t>
      </w:r>
      <w:r w:rsidR="0026212A">
        <w:rPr>
          <w:rFonts w:hint="eastAsia"/>
          <w:szCs w:val="21"/>
        </w:rPr>
        <w:t>存在</w:t>
      </w:r>
      <w:r w:rsidRPr="0033148F">
        <w:rPr>
          <w:szCs w:val="21"/>
        </w:rPr>
        <w:t>一个或多个审核员，</w:t>
      </w:r>
      <w:r w:rsidRPr="0033148F">
        <w:rPr>
          <w:rFonts w:hint="eastAsia"/>
          <w:szCs w:val="21"/>
        </w:rPr>
        <w:t>只要</w:t>
      </w:r>
      <w:r w:rsidRPr="0033148F">
        <w:rPr>
          <w:szCs w:val="21"/>
        </w:rPr>
        <w:t>其中一个审核员</w:t>
      </w:r>
      <w:r w:rsidRPr="0033148F">
        <w:rPr>
          <w:rFonts w:hint="eastAsia"/>
          <w:szCs w:val="21"/>
        </w:rPr>
        <w:t>审核</w:t>
      </w:r>
      <w:r w:rsidRPr="0033148F">
        <w:rPr>
          <w:szCs w:val="21"/>
        </w:rPr>
        <w:t>结束，则</w:t>
      </w:r>
      <w:r w:rsidRPr="0033148F">
        <w:rPr>
          <w:rFonts w:hint="eastAsia"/>
          <w:szCs w:val="21"/>
        </w:rPr>
        <w:t>表示流程结</w:t>
      </w:r>
      <w:r w:rsidRPr="0033148F">
        <w:rPr>
          <w:szCs w:val="21"/>
        </w:rPr>
        <w:t>束</w:t>
      </w:r>
      <w:r w:rsidRPr="0033148F">
        <w:rPr>
          <w:rFonts w:hint="eastAsia"/>
          <w:szCs w:val="21"/>
        </w:rPr>
        <w:t>，</w:t>
      </w:r>
      <w:r w:rsidRPr="0033148F">
        <w:rPr>
          <w:szCs w:val="21"/>
        </w:rPr>
        <w:t>其他审核员</w:t>
      </w:r>
      <w:r w:rsidRPr="0033148F">
        <w:rPr>
          <w:rFonts w:hint="eastAsia"/>
          <w:szCs w:val="21"/>
        </w:rPr>
        <w:t>将</w:t>
      </w:r>
      <w:r w:rsidRPr="0033148F">
        <w:rPr>
          <w:szCs w:val="21"/>
        </w:rPr>
        <w:t>无法再</w:t>
      </w:r>
      <w:r w:rsidRPr="0033148F">
        <w:rPr>
          <w:rFonts w:hint="eastAsia"/>
          <w:szCs w:val="21"/>
        </w:rPr>
        <w:t>继续</w:t>
      </w:r>
      <w:r w:rsidRPr="0033148F">
        <w:rPr>
          <w:szCs w:val="21"/>
        </w:rPr>
        <w:t>审核</w:t>
      </w:r>
      <w:r w:rsidRPr="0033148F">
        <w:rPr>
          <w:rFonts w:hint="eastAsia"/>
          <w:szCs w:val="21"/>
        </w:rPr>
        <w:t>。</w:t>
      </w:r>
    </w:p>
    <w:p w14:paraId="38E30D6D" w14:textId="77777777" w:rsidR="00055C82" w:rsidRPr="0033148F" w:rsidRDefault="00055C82" w:rsidP="00055C82">
      <w:pPr>
        <w:spacing w:before="100" w:beforeAutospacing="1" w:after="156" w:afterAutospacing="1"/>
        <w:ind w:firstLineChars="0" w:firstLine="0"/>
        <w:rPr>
          <w:bCs/>
          <w:color w:val="000000"/>
          <w:szCs w:val="21"/>
        </w:rPr>
      </w:pPr>
      <w:proofErr w:type="gramStart"/>
      <w:r w:rsidRPr="0033148F">
        <w:rPr>
          <w:szCs w:val="21"/>
        </w:rPr>
        <w:t>汇签审核</w:t>
      </w:r>
      <w:proofErr w:type="gramEnd"/>
      <w:r w:rsidRPr="0033148F">
        <w:rPr>
          <w:szCs w:val="21"/>
        </w:rPr>
        <w:t>：</w:t>
      </w:r>
      <w:proofErr w:type="gramStart"/>
      <w:r w:rsidRPr="0033148F">
        <w:rPr>
          <w:rFonts w:hint="eastAsia"/>
          <w:bCs/>
          <w:color w:val="000000"/>
          <w:szCs w:val="21"/>
        </w:rPr>
        <w:t>在</w:t>
      </w:r>
      <w:r w:rsidRPr="0033148F">
        <w:rPr>
          <w:bCs/>
          <w:color w:val="000000"/>
          <w:szCs w:val="21"/>
        </w:rPr>
        <w:t>汇签审核</w:t>
      </w:r>
      <w:proofErr w:type="gramEnd"/>
      <w:r w:rsidRPr="0033148F">
        <w:rPr>
          <w:bCs/>
          <w:color w:val="000000"/>
          <w:szCs w:val="21"/>
        </w:rPr>
        <w:t>模式</w:t>
      </w:r>
      <w:r w:rsidRPr="0050677A">
        <w:rPr>
          <w:bCs/>
          <w:color w:val="000000"/>
          <w:szCs w:val="21"/>
        </w:rPr>
        <w:t>下，</w:t>
      </w:r>
      <w:r w:rsidR="0026212A">
        <w:rPr>
          <w:rFonts w:hint="eastAsia"/>
          <w:bCs/>
          <w:color w:val="000000"/>
          <w:szCs w:val="21"/>
        </w:rPr>
        <w:t>存在</w:t>
      </w:r>
      <w:r w:rsidRPr="0050677A">
        <w:rPr>
          <w:rFonts w:hint="eastAsia"/>
          <w:bCs/>
          <w:color w:val="000000"/>
          <w:szCs w:val="21"/>
        </w:rPr>
        <w:t>至少两个</w:t>
      </w:r>
      <w:r w:rsidRPr="0050677A">
        <w:rPr>
          <w:bCs/>
          <w:color w:val="000000"/>
          <w:szCs w:val="21"/>
        </w:rPr>
        <w:t>审</w:t>
      </w:r>
      <w:r w:rsidRPr="0033148F">
        <w:rPr>
          <w:bCs/>
          <w:color w:val="000000"/>
          <w:szCs w:val="21"/>
        </w:rPr>
        <w:t>核员</w:t>
      </w:r>
      <w:r w:rsidRPr="0033148F">
        <w:rPr>
          <w:rFonts w:hint="eastAsia"/>
          <w:bCs/>
          <w:color w:val="000000"/>
          <w:szCs w:val="21"/>
        </w:rPr>
        <w:t>，所有</w:t>
      </w:r>
      <w:r w:rsidRPr="0033148F">
        <w:rPr>
          <w:bCs/>
          <w:color w:val="000000"/>
          <w:szCs w:val="21"/>
        </w:rPr>
        <w:t>审核员审核通过，</w:t>
      </w:r>
      <w:r w:rsidRPr="0033148F">
        <w:rPr>
          <w:rFonts w:hint="eastAsia"/>
          <w:bCs/>
          <w:color w:val="000000"/>
          <w:szCs w:val="21"/>
        </w:rPr>
        <w:t>才</w:t>
      </w:r>
      <w:r w:rsidRPr="0033148F">
        <w:rPr>
          <w:bCs/>
          <w:color w:val="000000"/>
          <w:szCs w:val="21"/>
        </w:rPr>
        <w:t>表示该</w:t>
      </w:r>
      <w:r w:rsidRPr="0033148F">
        <w:rPr>
          <w:rFonts w:hint="eastAsia"/>
          <w:bCs/>
          <w:color w:val="000000"/>
          <w:szCs w:val="21"/>
        </w:rPr>
        <w:t>文档</w:t>
      </w:r>
      <w:r w:rsidRPr="0033148F">
        <w:rPr>
          <w:bCs/>
          <w:color w:val="000000"/>
          <w:szCs w:val="21"/>
        </w:rPr>
        <w:t>通过审核，流程结束</w:t>
      </w:r>
      <w:r w:rsidRPr="0033148F">
        <w:rPr>
          <w:rFonts w:hint="eastAsia"/>
          <w:bCs/>
          <w:color w:val="000000"/>
          <w:szCs w:val="21"/>
        </w:rPr>
        <w:t>；但只要</w:t>
      </w:r>
      <w:r w:rsidRPr="0033148F">
        <w:rPr>
          <w:bCs/>
          <w:color w:val="000000"/>
          <w:szCs w:val="21"/>
        </w:rPr>
        <w:t>任意审核员</w:t>
      </w:r>
      <w:r w:rsidRPr="0033148F">
        <w:rPr>
          <w:rFonts w:hint="eastAsia"/>
          <w:bCs/>
          <w:color w:val="000000"/>
          <w:szCs w:val="21"/>
        </w:rPr>
        <w:t>审核</w:t>
      </w:r>
      <w:r w:rsidRPr="0033148F">
        <w:rPr>
          <w:bCs/>
          <w:color w:val="000000"/>
          <w:szCs w:val="21"/>
        </w:rPr>
        <w:t>拒绝，</w:t>
      </w:r>
      <w:r w:rsidRPr="0033148F">
        <w:rPr>
          <w:rFonts w:hint="eastAsia"/>
          <w:bCs/>
          <w:color w:val="000000"/>
          <w:szCs w:val="21"/>
        </w:rPr>
        <w:t>则</w:t>
      </w:r>
      <w:r w:rsidRPr="0033148F">
        <w:rPr>
          <w:bCs/>
          <w:color w:val="000000"/>
          <w:szCs w:val="21"/>
        </w:rPr>
        <w:t>流程结</w:t>
      </w:r>
      <w:r w:rsidRPr="0033148F">
        <w:rPr>
          <w:rFonts w:hint="eastAsia"/>
          <w:bCs/>
          <w:color w:val="000000"/>
          <w:szCs w:val="21"/>
        </w:rPr>
        <w:t>束，表示</w:t>
      </w:r>
      <w:r w:rsidRPr="0033148F">
        <w:rPr>
          <w:bCs/>
          <w:color w:val="000000"/>
          <w:szCs w:val="21"/>
        </w:rPr>
        <w:t>该文</w:t>
      </w:r>
      <w:r w:rsidRPr="0033148F">
        <w:rPr>
          <w:rFonts w:hint="eastAsia"/>
          <w:bCs/>
          <w:color w:val="000000"/>
          <w:szCs w:val="21"/>
        </w:rPr>
        <w:t>档未</w:t>
      </w:r>
      <w:r w:rsidRPr="0033148F">
        <w:rPr>
          <w:bCs/>
          <w:color w:val="000000"/>
          <w:szCs w:val="21"/>
        </w:rPr>
        <w:t>通过审核</w:t>
      </w:r>
      <w:r w:rsidRPr="0033148F">
        <w:rPr>
          <w:rFonts w:hint="eastAsia"/>
          <w:bCs/>
          <w:color w:val="000000"/>
          <w:szCs w:val="21"/>
        </w:rPr>
        <w:t>。</w:t>
      </w:r>
    </w:p>
    <w:p w14:paraId="7986CEF5" w14:textId="77777777" w:rsidR="00055C82" w:rsidRPr="0033148F" w:rsidRDefault="00055C82" w:rsidP="00055C82">
      <w:pPr>
        <w:spacing w:before="100" w:beforeAutospacing="1" w:after="156" w:afterAutospacing="1"/>
        <w:ind w:firstLineChars="0" w:firstLine="0"/>
        <w:rPr>
          <w:bCs/>
          <w:color w:val="000000"/>
          <w:szCs w:val="21"/>
        </w:rPr>
      </w:pPr>
      <w:r w:rsidRPr="0033148F">
        <w:rPr>
          <w:szCs w:val="21"/>
        </w:rPr>
        <w:t>逐级审核：</w:t>
      </w:r>
      <w:r w:rsidRPr="0033148F">
        <w:rPr>
          <w:bCs/>
          <w:color w:val="000000"/>
          <w:szCs w:val="21"/>
        </w:rPr>
        <w:t>在逐级审核模式下，</w:t>
      </w:r>
      <w:r w:rsidR="0026212A">
        <w:rPr>
          <w:rFonts w:hint="eastAsia"/>
          <w:bCs/>
          <w:color w:val="000000"/>
          <w:szCs w:val="21"/>
        </w:rPr>
        <w:t>存在</w:t>
      </w:r>
      <w:r w:rsidRPr="0050677A">
        <w:rPr>
          <w:bCs/>
          <w:color w:val="000000"/>
          <w:szCs w:val="21"/>
        </w:rPr>
        <w:t>至少</w:t>
      </w:r>
      <w:r w:rsidRPr="0050677A">
        <w:rPr>
          <w:rFonts w:hint="eastAsia"/>
          <w:bCs/>
          <w:color w:val="000000"/>
          <w:szCs w:val="21"/>
        </w:rPr>
        <w:t>两位</w:t>
      </w:r>
      <w:r w:rsidRPr="0050677A">
        <w:rPr>
          <w:bCs/>
          <w:color w:val="000000"/>
          <w:szCs w:val="21"/>
        </w:rPr>
        <w:t>审</w:t>
      </w:r>
      <w:r w:rsidRPr="0033148F">
        <w:rPr>
          <w:bCs/>
          <w:color w:val="000000"/>
          <w:szCs w:val="21"/>
        </w:rPr>
        <w:t>核员</w:t>
      </w:r>
      <w:r w:rsidRPr="0033148F">
        <w:rPr>
          <w:rFonts w:hint="eastAsia"/>
          <w:bCs/>
          <w:color w:val="000000"/>
          <w:szCs w:val="21"/>
        </w:rPr>
        <w:t>，</w:t>
      </w:r>
      <w:r w:rsidR="008B43A3">
        <w:rPr>
          <w:rFonts w:hint="eastAsia"/>
          <w:bCs/>
          <w:color w:val="000000"/>
          <w:szCs w:val="21"/>
        </w:rPr>
        <w:t>低</w:t>
      </w:r>
      <w:r>
        <w:rPr>
          <w:rFonts w:hint="eastAsia"/>
          <w:bCs/>
          <w:color w:val="000000"/>
          <w:szCs w:val="21"/>
        </w:rPr>
        <w:t>级别</w:t>
      </w:r>
      <w:r w:rsidRPr="0033148F">
        <w:rPr>
          <w:bCs/>
          <w:color w:val="000000"/>
          <w:szCs w:val="21"/>
        </w:rPr>
        <w:t>审核员审核结束后，</w:t>
      </w:r>
      <w:r w:rsidR="008B43A3">
        <w:rPr>
          <w:rFonts w:hint="eastAsia"/>
          <w:bCs/>
          <w:color w:val="000000"/>
          <w:szCs w:val="21"/>
        </w:rPr>
        <w:t>高</w:t>
      </w:r>
      <w:r>
        <w:rPr>
          <w:bCs/>
          <w:color w:val="000000"/>
          <w:szCs w:val="21"/>
        </w:rPr>
        <w:t>级别</w:t>
      </w:r>
      <w:r w:rsidRPr="0033148F">
        <w:rPr>
          <w:bCs/>
          <w:color w:val="000000"/>
          <w:szCs w:val="21"/>
        </w:rPr>
        <w:t>的审核</w:t>
      </w:r>
      <w:proofErr w:type="gramStart"/>
      <w:r w:rsidRPr="0033148F">
        <w:rPr>
          <w:bCs/>
          <w:color w:val="000000"/>
          <w:szCs w:val="21"/>
        </w:rPr>
        <w:t>员</w:t>
      </w:r>
      <w:r w:rsidRPr="0033148F">
        <w:rPr>
          <w:rFonts w:hint="eastAsia"/>
          <w:bCs/>
          <w:color w:val="000000"/>
          <w:szCs w:val="21"/>
        </w:rPr>
        <w:t>才能</w:t>
      </w:r>
      <w:proofErr w:type="gramEnd"/>
      <w:r w:rsidRPr="0033148F">
        <w:rPr>
          <w:rFonts w:hint="eastAsia"/>
          <w:bCs/>
          <w:color w:val="000000"/>
          <w:szCs w:val="21"/>
        </w:rPr>
        <w:t>开始</w:t>
      </w:r>
      <w:r w:rsidRPr="0033148F">
        <w:rPr>
          <w:bCs/>
          <w:color w:val="000000"/>
          <w:szCs w:val="21"/>
        </w:rPr>
        <w:t>审核，</w:t>
      </w:r>
      <w:r w:rsidRPr="0033148F">
        <w:rPr>
          <w:rFonts w:hint="eastAsia"/>
          <w:bCs/>
          <w:color w:val="000000"/>
          <w:szCs w:val="21"/>
        </w:rPr>
        <w:t>直到</w:t>
      </w:r>
      <w:r>
        <w:rPr>
          <w:rFonts w:hint="eastAsia"/>
          <w:bCs/>
          <w:color w:val="000000"/>
          <w:szCs w:val="21"/>
        </w:rPr>
        <w:t>级别</w:t>
      </w:r>
      <w:r w:rsidRPr="0033148F">
        <w:rPr>
          <w:bCs/>
          <w:color w:val="000000"/>
          <w:szCs w:val="21"/>
        </w:rPr>
        <w:t>所有审核员审核</w:t>
      </w:r>
      <w:r w:rsidRPr="0033148F">
        <w:rPr>
          <w:rFonts w:hint="eastAsia"/>
          <w:bCs/>
          <w:color w:val="000000"/>
          <w:szCs w:val="21"/>
        </w:rPr>
        <w:t>通过</w:t>
      </w:r>
      <w:r w:rsidRPr="0033148F">
        <w:rPr>
          <w:bCs/>
          <w:color w:val="000000"/>
          <w:szCs w:val="21"/>
        </w:rPr>
        <w:t>后，流程</w:t>
      </w:r>
      <w:r w:rsidRPr="0033148F">
        <w:rPr>
          <w:rFonts w:hint="eastAsia"/>
          <w:bCs/>
          <w:color w:val="000000"/>
          <w:szCs w:val="21"/>
        </w:rPr>
        <w:t>才会</w:t>
      </w:r>
      <w:r w:rsidRPr="0033148F">
        <w:rPr>
          <w:bCs/>
          <w:color w:val="000000"/>
          <w:szCs w:val="21"/>
        </w:rPr>
        <w:t>结</w:t>
      </w:r>
      <w:r w:rsidRPr="0033148F">
        <w:rPr>
          <w:rFonts w:hint="eastAsia"/>
          <w:bCs/>
          <w:color w:val="000000"/>
          <w:szCs w:val="21"/>
        </w:rPr>
        <w:t>束；但只要其中任意</w:t>
      </w:r>
      <w:r w:rsidRPr="0033148F">
        <w:rPr>
          <w:bCs/>
          <w:color w:val="000000"/>
          <w:szCs w:val="21"/>
        </w:rPr>
        <w:t>审</w:t>
      </w:r>
      <w:r w:rsidRPr="0033148F">
        <w:rPr>
          <w:bCs/>
          <w:color w:val="000000"/>
          <w:szCs w:val="21"/>
        </w:rPr>
        <w:lastRenderedPageBreak/>
        <w:t>核员</w:t>
      </w:r>
      <w:r w:rsidRPr="0033148F">
        <w:rPr>
          <w:rFonts w:hint="eastAsia"/>
          <w:bCs/>
          <w:color w:val="000000"/>
          <w:szCs w:val="21"/>
        </w:rPr>
        <w:t>审核</w:t>
      </w:r>
      <w:r w:rsidRPr="0033148F">
        <w:rPr>
          <w:bCs/>
          <w:color w:val="000000"/>
          <w:szCs w:val="21"/>
        </w:rPr>
        <w:t>拒绝</w:t>
      </w:r>
      <w:r w:rsidRPr="0033148F">
        <w:rPr>
          <w:rFonts w:hint="eastAsia"/>
          <w:bCs/>
          <w:color w:val="000000"/>
          <w:szCs w:val="21"/>
        </w:rPr>
        <w:t>，</w:t>
      </w:r>
      <w:r w:rsidRPr="0033148F">
        <w:rPr>
          <w:bCs/>
          <w:color w:val="000000"/>
          <w:szCs w:val="21"/>
        </w:rPr>
        <w:t>则</w:t>
      </w:r>
      <w:r w:rsidRPr="0033148F">
        <w:rPr>
          <w:rFonts w:hint="eastAsia"/>
          <w:bCs/>
          <w:color w:val="000000"/>
          <w:szCs w:val="21"/>
        </w:rPr>
        <w:t>流程结束</w:t>
      </w:r>
      <w:r w:rsidRPr="0033148F">
        <w:rPr>
          <w:bCs/>
          <w:color w:val="000000"/>
          <w:szCs w:val="21"/>
        </w:rPr>
        <w:t>，表示</w:t>
      </w:r>
      <w:r w:rsidRPr="0033148F">
        <w:rPr>
          <w:rFonts w:hint="eastAsia"/>
          <w:bCs/>
          <w:color w:val="000000"/>
          <w:szCs w:val="21"/>
        </w:rPr>
        <w:t>文档</w:t>
      </w:r>
      <w:r w:rsidR="008B43A3">
        <w:rPr>
          <w:bCs/>
          <w:color w:val="000000"/>
          <w:szCs w:val="21"/>
        </w:rPr>
        <w:t>未通过审核，</w:t>
      </w:r>
      <w:r w:rsidR="008B43A3">
        <w:rPr>
          <w:rFonts w:hint="eastAsia"/>
          <w:bCs/>
          <w:color w:val="000000"/>
          <w:szCs w:val="21"/>
        </w:rPr>
        <w:t>高</w:t>
      </w:r>
      <w:r>
        <w:rPr>
          <w:rFonts w:hint="eastAsia"/>
          <w:bCs/>
          <w:color w:val="000000"/>
          <w:szCs w:val="21"/>
        </w:rPr>
        <w:t>级别</w:t>
      </w:r>
      <w:r w:rsidRPr="0033148F">
        <w:rPr>
          <w:bCs/>
          <w:color w:val="000000"/>
          <w:szCs w:val="21"/>
        </w:rPr>
        <w:t>的审核员</w:t>
      </w:r>
      <w:r w:rsidRPr="0033148F">
        <w:rPr>
          <w:rFonts w:hint="eastAsia"/>
          <w:bCs/>
          <w:color w:val="000000"/>
          <w:szCs w:val="21"/>
        </w:rPr>
        <w:t>无需</w:t>
      </w:r>
      <w:r w:rsidRPr="0033148F">
        <w:rPr>
          <w:bCs/>
          <w:color w:val="000000"/>
          <w:szCs w:val="21"/>
        </w:rPr>
        <w:t>继续审核。</w:t>
      </w:r>
    </w:p>
    <w:p w14:paraId="43BE8E55" w14:textId="77777777" w:rsidR="00055C82" w:rsidRDefault="0026212A" w:rsidP="0026212A">
      <w:pPr>
        <w:pStyle w:val="3"/>
      </w:pPr>
      <w:bookmarkStart w:id="76" w:name="_Toc534879888"/>
      <w:r>
        <w:rPr>
          <w:rFonts w:hint="eastAsia"/>
        </w:rPr>
        <w:t>3.6.2 发起</w:t>
      </w:r>
      <w:r>
        <w:t>流程</w:t>
      </w:r>
      <w:bookmarkEnd w:id="76"/>
    </w:p>
    <w:p w14:paraId="00671A24" w14:textId="31D16EAE" w:rsidR="006D1EAA" w:rsidRDefault="006D1EAA" w:rsidP="002B51C9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如果</w:t>
      </w:r>
      <w:r>
        <w:rPr>
          <w:szCs w:val="21"/>
        </w:rPr>
        <w:t>管理员在控制台，设置了流程审核模式</w:t>
      </w:r>
      <w:r>
        <w:rPr>
          <w:rFonts w:hint="eastAsia"/>
          <w:szCs w:val="21"/>
        </w:rPr>
        <w:t>，</w:t>
      </w:r>
      <w:r>
        <w:rPr>
          <w:szCs w:val="21"/>
        </w:rPr>
        <w:t>您可以</w:t>
      </w:r>
      <w:r w:rsidR="004401BB">
        <w:rPr>
          <w:rFonts w:hint="eastAsia"/>
          <w:szCs w:val="21"/>
        </w:rPr>
        <w:t>在</w:t>
      </w:r>
      <w:r w:rsidR="00B749E4">
        <w:rPr>
          <w:rFonts w:hint="eastAsia"/>
          <w:szCs w:val="21"/>
        </w:rPr>
        <w:t>南京水利</w:t>
      </w:r>
      <w:proofErr w:type="gramStart"/>
      <w:r w:rsidR="00B749E4">
        <w:rPr>
          <w:rFonts w:hint="eastAsia"/>
          <w:szCs w:val="21"/>
        </w:rPr>
        <w:t>科学研究院云盘</w:t>
      </w:r>
      <w:proofErr w:type="gramEnd"/>
      <w:r w:rsidR="004401BB">
        <w:rPr>
          <w:szCs w:val="21"/>
        </w:rPr>
        <w:t xml:space="preserve"> PC</w:t>
      </w:r>
      <w:r w:rsidR="004401BB">
        <w:rPr>
          <w:rFonts w:hint="eastAsia"/>
          <w:szCs w:val="21"/>
        </w:rPr>
        <w:t>客户端，</w:t>
      </w:r>
      <w:r>
        <w:rPr>
          <w:szCs w:val="21"/>
        </w:rPr>
        <w:t>通过</w:t>
      </w:r>
      <w:r>
        <w:rPr>
          <w:rFonts w:hint="eastAsia"/>
          <w:szCs w:val="21"/>
        </w:rPr>
        <w:t>对文档</w:t>
      </w:r>
      <w:r w:rsidR="008B43A3">
        <w:rPr>
          <w:szCs w:val="21"/>
        </w:rPr>
        <w:t>发起流程的方式，</w:t>
      </w:r>
      <w:r w:rsidR="008B43A3">
        <w:rPr>
          <w:rFonts w:hint="eastAsia"/>
          <w:szCs w:val="21"/>
        </w:rPr>
        <w:t>申请</w:t>
      </w:r>
      <w:r w:rsidR="008B43A3">
        <w:rPr>
          <w:szCs w:val="21"/>
        </w:rPr>
        <w:t>审核员审核</w:t>
      </w:r>
      <w:r>
        <w:rPr>
          <w:szCs w:val="21"/>
        </w:rPr>
        <w:t>审核</w:t>
      </w:r>
      <w:r w:rsidR="00291CF2">
        <w:rPr>
          <w:rFonts w:hint="eastAsia"/>
          <w:szCs w:val="21"/>
        </w:rPr>
        <w:t>发布</w:t>
      </w:r>
      <w:r w:rsidR="00291CF2">
        <w:rPr>
          <w:szCs w:val="21"/>
        </w:rPr>
        <w:t>文档</w:t>
      </w:r>
      <w:r w:rsidR="008B43A3">
        <w:rPr>
          <w:rFonts w:hint="eastAsia"/>
          <w:szCs w:val="21"/>
        </w:rPr>
        <w:t>及</w:t>
      </w:r>
      <w:r w:rsidR="001B0629">
        <w:rPr>
          <w:szCs w:val="21"/>
        </w:rPr>
        <w:t>向外网交换的文档</w:t>
      </w:r>
      <w:r>
        <w:rPr>
          <w:rFonts w:hint="eastAsia"/>
          <w:szCs w:val="21"/>
        </w:rPr>
        <w:t>。</w:t>
      </w:r>
    </w:p>
    <w:p w14:paraId="0E628097" w14:textId="77777777" w:rsidR="006D1EAA" w:rsidRDefault="006D1EAA" w:rsidP="002B51C9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如果您是</w:t>
      </w:r>
      <w:r>
        <w:rPr>
          <w:szCs w:val="21"/>
        </w:rPr>
        <w:t>普通用户</w:t>
      </w:r>
      <w:r>
        <w:rPr>
          <w:rFonts w:hint="eastAsia"/>
          <w:szCs w:val="21"/>
        </w:rPr>
        <w:t>，您可以</w:t>
      </w:r>
      <w:r>
        <w:rPr>
          <w:szCs w:val="21"/>
        </w:rPr>
        <w:t>通过</w:t>
      </w:r>
      <w:r w:rsidR="004401BB">
        <w:rPr>
          <w:rFonts w:hint="eastAsia"/>
          <w:szCs w:val="21"/>
        </w:rPr>
        <w:t>以下</w:t>
      </w:r>
      <w:r w:rsidR="004401BB">
        <w:rPr>
          <w:szCs w:val="21"/>
        </w:rPr>
        <w:t>步骤，</w:t>
      </w:r>
      <w:r w:rsidR="00D10857">
        <w:rPr>
          <w:rFonts w:hint="eastAsia"/>
          <w:szCs w:val="21"/>
        </w:rPr>
        <w:t>为文档</w:t>
      </w:r>
      <w:r w:rsidR="00D10857">
        <w:rPr>
          <w:szCs w:val="21"/>
        </w:rPr>
        <w:t>发起流程：</w:t>
      </w:r>
    </w:p>
    <w:p w14:paraId="73EBEC75" w14:textId="77777777" w:rsidR="006D1EAA" w:rsidRPr="000B4186" w:rsidRDefault="000B4186" w:rsidP="000B4186">
      <w:pPr>
        <w:spacing w:after="156"/>
        <w:ind w:firstLineChars="0" w:firstLine="0"/>
        <w:rPr>
          <w:szCs w:val="21"/>
        </w:rPr>
      </w:pPr>
      <w:r w:rsidRPr="000B4186">
        <w:rPr>
          <w:rFonts w:hint="eastAsia"/>
          <w:szCs w:val="21"/>
        </w:rPr>
        <w:t>1.</w:t>
      </w:r>
      <w:r>
        <w:rPr>
          <w:rFonts w:hint="eastAsia"/>
          <w:szCs w:val="21"/>
        </w:rPr>
        <w:t xml:space="preserve"> </w:t>
      </w:r>
      <w:r w:rsidR="00D10857" w:rsidRPr="000B4186">
        <w:rPr>
          <w:rFonts w:hint="eastAsia"/>
          <w:szCs w:val="21"/>
        </w:rPr>
        <w:t>右</w:t>
      </w:r>
      <w:proofErr w:type="gramStart"/>
      <w:r w:rsidR="00D10857" w:rsidRPr="000B4186">
        <w:rPr>
          <w:rFonts w:hint="eastAsia"/>
          <w:szCs w:val="21"/>
        </w:rPr>
        <w:t>击</w:t>
      </w:r>
      <w:r w:rsidR="00D10857" w:rsidRPr="000B4186">
        <w:rPr>
          <w:szCs w:val="21"/>
        </w:rPr>
        <w:t>具有</w:t>
      </w:r>
      <w:proofErr w:type="gramEnd"/>
      <w:r w:rsidR="00D10857" w:rsidRPr="000B4186">
        <w:rPr>
          <w:szCs w:val="21"/>
        </w:rPr>
        <w:t>修改权限的文档</w:t>
      </w:r>
      <w:r w:rsidR="00D10857">
        <w:rPr>
          <w:rFonts w:hint="eastAsia"/>
          <w:szCs w:val="21"/>
        </w:rPr>
        <w:t>，</w:t>
      </w:r>
      <w:r w:rsidR="006D1EAA" w:rsidRPr="000B4186">
        <w:rPr>
          <w:rFonts w:hint="eastAsia"/>
          <w:szCs w:val="21"/>
        </w:rPr>
        <w:t>弹出</w:t>
      </w:r>
      <w:r w:rsidR="006D1EAA" w:rsidRPr="000B4186">
        <w:rPr>
          <w:szCs w:val="21"/>
        </w:rPr>
        <w:t>的</w:t>
      </w:r>
      <w:r w:rsidR="006D1EAA" w:rsidRPr="000B4186">
        <w:rPr>
          <w:rFonts w:hint="eastAsia"/>
          <w:szCs w:val="21"/>
        </w:rPr>
        <w:t>右键</w:t>
      </w:r>
      <w:r w:rsidR="006D1EAA" w:rsidRPr="000B4186">
        <w:rPr>
          <w:szCs w:val="21"/>
        </w:rPr>
        <w:t>菜单</w:t>
      </w:r>
      <w:r w:rsidRPr="000B4186">
        <w:rPr>
          <w:rFonts w:hint="eastAsia"/>
          <w:szCs w:val="21"/>
        </w:rPr>
        <w:t>；</w:t>
      </w:r>
    </w:p>
    <w:p w14:paraId="3CDB3747" w14:textId="0BDE28B8" w:rsidR="000B4186" w:rsidRDefault="000B4186" w:rsidP="000B4186">
      <w:pPr>
        <w:spacing w:after="156"/>
        <w:ind w:firstLineChars="0" w:firstLine="0"/>
      </w:pPr>
      <w:r>
        <w:t>2.</w:t>
      </w:r>
      <w:r w:rsidR="00D10857" w:rsidRPr="00D10857">
        <w:rPr>
          <w:rFonts w:hint="eastAsia"/>
        </w:rPr>
        <w:t xml:space="preserve"> </w:t>
      </w:r>
      <w:r w:rsidR="00D10857">
        <w:rPr>
          <w:rFonts w:hint="eastAsia"/>
        </w:rPr>
        <w:t>在</w:t>
      </w:r>
      <w:r w:rsidR="00D10857">
        <w:t>右键菜单中，</w:t>
      </w:r>
      <w:r w:rsidR="00D10857">
        <w:rPr>
          <w:rFonts w:hint="eastAsia"/>
        </w:rPr>
        <w:t>选中【爱数</w:t>
      </w:r>
      <w:r w:rsidR="00B749E4">
        <w:rPr>
          <w:rFonts w:hint="eastAsia"/>
        </w:rPr>
        <w:t>南京水利科学研究院云盘</w:t>
      </w:r>
      <w:r w:rsidR="00D10857">
        <w:rPr>
          <w:rFonts w:hint="eastAsia"/>
        </w:rPr>
        <w:t>】处的</w:t>
      </w:r>
      <w:r w:rsidR="00D10857">
        <w:t>【</w:t>
      </w:r>
      <w:r w:rsidR="00D10857">
        <w:rPr>
          <w:rFonts w:hint="eastAsia"/>
        </w:rPr>
        <w:t>发起流程</w:t>
      </w:r>
      <w:r w:rsidR="00D10857">
        <w:t>】</w:t>
      </w:r>
      <w:r w:rsidR="00D10857">
        <w:rPr>
          <w:rFonts w:hint="eastAsia"/>
        </w:rPr>
        <w:t>，弹出</w:t>
      </w:r>
      <w:r w:rsidR="00D10857">
        <w:t>【</w:t>
      </w:r>
      <w:r w:rsidR="00D10857">
        <w:rPr>
          <w:rFonts w:hint="eastAsia"/>
        </w:rPr>
        <w:t>发起流程</w:t>
      </w:r>
      <w:r w:rsidR="00D10857">
        <w:t>】</w:t>
      </w:r>
      <w:r w:rsidR="00D10857">
        <w:rPr>
          <w:rFonts w:hint="eastAsia"/>
        </w:rPr>
        <w:t>页面</w:t>
      </w:r>
      <w:r w:rsidR="00D10857">
        <w:t>；</w:t>
      </w:r>
    </w:p>
    <w:p w14:paraId="40E464B4" w14:textId="77777777" w:rsidR="00D10857" w:rsidRDefault="00D10857" w:rsidP="000B4186">
      <w:pPr>
        <w:spacing w:after="156"/>
        <w:ind w:firstLineChars="0" w:firstLine="0"/>
      </w:pPr>
      <w:r>
        <w:t>3.</w:t>
      </w:r>
      <w:r w:rsidR="0053177F">
        <w:rPr>
          <w:rFonts w:hint="eastAsia"/>
        </w:rPr>
        <w:t xml:space="preserve"> </w:t>
      </w:r>
      <w:r>
        <w:t>选择</w:t>
      </w:r>
      <w:r w:rsidR="0053177F">
        <w:t>流程模式，</w:t>
      </w:r>
      <w:r w:rsidR="0053177F">
        <w:rPr>
          <w:rFonts w:hint="eastAsia"/>
        </w:rPr>
        <w:t>输入申请</w:t>
      </w:r>
      <w:r w:rsidR="0053177F">
        <w:t>理由</w:t>
      </w:r>
      <w:r w:rsidR="0053177F">
        <w:rPr>
          <w:rFonts w:hint="eastAsia"/>
        </w:rPr>
        <w:t>，</w:t>
      </w:r>
      <w:r w:rsidR="0053177F">
        <w:t>便</w:t>
      </w:r>
      <w:r w:rsidR="0053177F">
        <w:rPr>
          <w:rFonts w:hint="eastAsia"/>
        </w:rPr>
        <w:t>可以</w:t>
      </w:r>
      <w:r w:rsidR="0053177F">
        <w:t>发起流程；</w:t>
      </w:r>
    </w:p>
    <w:p w14:paraId="14F812ED" w14:textId="77777777" w:rsidR="0053177F" w:rsidRPr="00D10857" w:rsidRDefault="0053177F" w:rsidP="0053177F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5D3B934D" wp14:editId="518EEB2E">
            <wp:extent cx="5278120" cy="361124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1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AD728" w14:textId="77777777" w:rsidR="006D1EAA" w:rsidRDefault="0053177F" w:rsidP="0053177F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同时</w:t>
      </w:r>
      <w:r>
        <w:rPr>
          <w:szCs w:val="21"/>
        </w:rPr>
        <w:t>，</w:t>
      </w:r>
      <w:r>
        <w:rPr>
          <w:rFonts w:hint="eastAsia"/>
          <w:szCs w:val="21"/>
        </w:rPr>
        <w:t>您可以点击</w:t>
      </w:r>
      <w:r>
        <w:rPr>
          <w:szCs w:val="21"/>
        </w:rPr>
        <w:t>【</w:t>
      </w:r>
      <w:r>
        <w:rPr>
          <w:rFonts w:hint="eastAsia"/>
          <w:szCs w:val="21"/>
        </w:rPr>
        <w:t>提示</w:t>
      </w:r>
      <w:r>
        <w:rPr>
          <w:szCs w:val="21"/>
        </w:rPr>
        <w:t>】</w:t>
      </w:r>
      <w:r>
        <w:rPr>
          <w:rFonts w:hint="eastAsia"/>
          <w:szCs w:val="21"/>
        </w:rPr>
        <w:t>窗口</w:t>
      </w:r>
      <w:r>
        <w:rPr>
          <w:szCs w:val="21"/>
        </w:rPr>
        <w:t>中的蓝色字体</w:t>
      </w:r>
      <w:r>
        <w:rPr>
          <w:rFonts w:hint="eastAsia"/>
          <w:szCs w:val="21"/>
        </w:rPr>
        <w:t>，</w:t>
      </w:r>
      <w:r>
        <w:rPr>
          <w:szCs w:val="21"/>
        </w:rPr>
        <w:t>或进入</w:t>
      </w:r>
      <w:r>
        <w:rPr>
          <w:rFonts w:hint="eastAsia"/>
          <w:szCs w:val="21"/>
        </w:rPr>
        <w:t>【流程</w:t>
      </w:r>
      <w:r>
        <w:rPr>
          <w:szCs w:val="21"/>
        </w:rPr>
        <w:t>审核</w:t>
      </w:r>
      <w:r>
        <w:rPr>
          <w:rFonts w:hint="eastAsia"/>
          <w:szCs w:val="21"/>
        </w:rPr>
        <w:t>】网页</w:t>
      </w:r>
      <w:r>
        <w:rPr>
          <w:szCs w:val="21"/>
        </w:rPr>
        <w:t>，</w:t>
      </w:r>
      <w:r w:rsidR="006D1EAA" w:rsidRPr="006D1EAA">
        <w:rPr>
          <w:szCs w:val="21"/>
        </w:rPr>
        <w:t>实时查看审核状态</w:t>
      </w:r>
      <w:r>
        <w:rPr>
          <w:rFonts w:hint="eastAsia"/>
          <w:szCs w:val="21"/>
        </w:rPr>
        <w:t>。</w:t>
      </w:r>
      <w:r w:rsidR="006D1EAA" w:rsidRPr="006D1EAA">
        <w:rPr>
          <w:szCs w:val="21"/>
        </w:rPr>
        <w:t>审核</w:t>
      </w:r>
      <w:r w:rsidR="006D1EAA" w:rsidRPr="006D1EAA">
        <w:rPr>
          <w:rFonts w:hint="eastAsia"/>
          <w:szCs w:val="21"/>
        </w:rPr>
        <w:t>结束</w:t>
      </w:r>
      <w:r w:rsidR="006D1EAA" w:rsidRPr="006D1EAA">
        <w:rPr>
          <w:szCs w:val="21"/>
        </w:rPr>
        <w:t>后，</w:t>
      </w:r>
      <w:r w:rsidR="006D1EAA" w:rsidRPr="006D1EAA">
        <w:rPr>
          <w:rFonts w:hint="eastAsia"/>
          <w:szCs w:val="21"/>
        </w:rPr>
        <w:t>您将</w:t>
      </w:r>
      <w:r w:rsidR="006D1EAA" w:rsidRPr="006D1EAA">
        <w:rPr>
          <w:szCs w:val="21"/>
        </w:rPr>
        <w:t>收到一则审核消息提示，</w:t>
      </w:r>
      <w:r w:rsidR="006D1EAA" w:rsidRPr="006D1EAA">
        <w:rPr>
          <w:rFonts w:hint="eastAsia"/>
          <w:szCs w:val="21"/>
        </w:rPr>
        <w:t>通过</w:t>
      </w:r>
      <w:r w:rsidR="006D1EAA" w:rsidRPr="006D1EAA">
        <w:rPr>
          <w:szCs w:val="21"/>
        </w:rPr>
        <w:t>审核的</w:t>
      </w:r>
      <w:r w:rsidR="006D1EAA" w:rsidRPr="006D1EAA">
        <w:rPr>
          <w:rFonts w:hint="eastAsia"/>
          <w:szCs w:val="21"/>
        </w:rPr>
        <w:t>文档</w:t>
      </w:r>
      <w:r w:rsidR="006D1EAA" w:rsidRPr="006D1EAA">
        <w:rPr>
          <w:szCs w:val="21"/>
        </w:rPr>
        <w:t>将会</w:t>
      </w:r>
      <w:r w:rsidR="006D1EAA" w:rsidRPr="006D1EAA">
        <w:rPr>
          <w:rFonts w:hint="eastAsia"/>
          <w:szCs w:val="21"/>
        </w:rPr>
        <w:t>自动保存</w:t>
      </w:r>
      <w:r w:rsidR="006D1EAA" w:rsidRPr="006D1EAA">
        <w:rPr>
          <w:szCs w:val="21"/>
        </w:rPr>
        <w:t>到</w:t>
      </w:r>
      <w:r w:rsidR="006D1EAA" w:rsidRPr="006D1EAA">
        <w:rPr>
          <w:rFonts w:hint="eastAsia"/>
          <w:szCs w:val="21"/>
        </w:rPr>
        <w:t>规定</w:t>
      </w:r>
      <w:r w:rsidR="006D1EAA" w:rsidRPr="006D1EAA">
        <w:rPr>
          <w:szCs w:val="21"/>
        </w:rPr>
        <w:t>的</w:t>
      </w:r>
      <w:r w:rsidR="006D1EAA" w:rsidRPr="006D1EAA">
        <w:rPr>
          <w:rFonts w:hint="eastAsia"/>
          <w:szCs w:val="21"/>
        </w:rPr>
        <w:t>存储位置，简化</w:t>
      </w:r>
      <w:r w:rsidR="006D1EAA" w:rsidRPr="006D1EAA">
        <w:rPr>
          <w:szCs w:val="21"/>
        </w:rPr>
        <w:t>了</w:t>
      </w:r>
      <w:r w:rsidR="006D1EAA" w:rsidRPr="006D1EAA">
        <w:rPr>
          <w:rFonts w:hint="eastAsia"/>
          <w:szCs w:val="21"/>
        </w:rPr>
        <w:t>流程审核过程</w:t>
      </w:r>
      <w:r w:rsidR="006D1EAA" w:rsidRPr="006D1EAA">
        <w:rPr>
          <w:szCs w:val="21"/>
        </w:rPr>
        <w:t>。</w:t>
      </w:r>
    </w:p>
    <w:p w14:paraId="311CD0D4" w14:textId="77777777" w:rsidR="0053177F" w:rsidRPr="006D1EAA" w:rsidRDefault="0053177F" w:rsidP="004401BB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如果您是</w:t>
      </w:r>
      <w:r w:rsidR="004401BB">
        <w:rPr>
          <w:rFonts w:hint="eastAsia"/>
          <w:szCs w:val="21"/>
        </w:rPr>
        <w:t>流程</w:t>
      </w:r>
      <w:r>
        <w:rPr>
          <w:szCs w:val="21"/>
        </w:rPr>
        <w:t>审核员，</w:t>
      </w:r>
      <w:r w:rsidR="004401BB">
        <w:rPr>
          <w:rFonts w:hint="eastAsia"/>
          <w:szCs w:val="21"/>
        </w:rPr>
        <w:t>您将收到</w:t>
      </w:r>
      <w:r w:rsidR="004401BB">
        <w:rPr>
          <w:szCs w:val="21"/>
        </w:rPr>
        <w:t>他人的</w:t>
      </w:r>
      <w:r w:rsidR="004401BB">
        <w:rPr>
          <w:rFonts w:hint="eastAsia"/>
          <w:szCs w:val="21"/>
        </w:rPr>
        <w:t>提交</w:t>
      </w:r>
      <w:r>
        <w:rPr>
          <w:szCs w:val="21"/>
        </w:rPr>
        <w:t>流程审核申请，</w:t>
      </w:r>
      <w:r w:rsidR="004401BB" w:rsidRPr="004401BB">
        <w:rPr>
          <w:rFonts w:hint="eastAsia"/>
          <w:szCs w:val="21"/>
        </w:rPr>
        <w:t>提醒审核。</w:t>
      </w:r>
      <w:r>
        <w:rPr>
          <w:szCs w:val="21"/>
        </w:rPr>
        <w:t>点击</w:t>
      </w:r>
      <w:r w:rsidR="004401BB">
        <w:rPr>
          <w:rFonts w:hint="eastAsia"/>
          <w:szCs w:val="21"/>
        </w:rPr>
        <w:t>【审核</w:t>
      </w:r>
      <w:r w:rsidR="004401BB">
        <w:rPr>
          <w:szCs w:val="21"/>
        </w:rPr>
        <w:t>消息</w:t>
      </w:r>
      <w:r w:rsidR="004401BB">
        <w:rPr>
          <w:rFonts w:hint="eastAsia"/>
          <w:szCs w:val="21"/>
        </w:rPr>
        <w:t>】中的</w:t>
      </w:r>
      <w:r w:rsidR="004401BB">
        <w:rPr>
          <w:szCs w:val="21"/>
        </w:rPr>
        <w:t>【</w:t>
      </w:r>
      <w:r w:rsidR="004401BB">
        <w:rPr>
          <w:rFonts w:hint="eastAsia"/>
          <w:szCs w:val="21"/>
        </w:rPr>
        <w:t>去审核</w:t>
      </w:r>
      <w:r w:rsidR="004401BB">
        <w:rPr>
          <w:szCs w:val="21"/>
        </w:rPr>
        <w:t>】</w:t>
      </w:r>
      <w:r w:rsidR="004401BB">
        <w:rPr>
          <w:rFonts w:hint="eastAsia"/>
          <w:szCs w:val="21"/>
        </w:rPr>
        <w:t>，</w:t>
      </w:r>
      <w:r w:rsidR="004401BB">
        <w:rPr>
          <w:szCs w:val="21"/>
        </w:rPr>
        <w:t>或</w:t>
      </w:r>
      <w:r w:rsidR="004401BB">
        <w:rPr>
          <w:rFonts w:hint="eastAsia"/>
          <w:szCs w:val="21"/>
        </w:rPr>
        <w:t>进入网页端</w:t>
      </w:r>
      <w:r w:rsidR="004401BB">
        <w:rPr>
          <w:szCs w:val="21"/>
        </w:rPr>
        <w:t>，</w:t>
      </w:r>
      <w:r w:rsidR="004401BB">
        <w:rPr>
          <w:rFonts w:hint="eastAsia"/>
          <w:szCs w:val="21"/>
        </w:rPr>
        <w:t>审核</w:t>
      </w:r>
      <w:r w:rsidR="004401BB">
        <w:rPr>
          <w:szCs w:val="21"/>
        </w:rPr>
        <w:t>他人的流程申请。</w:t>
      </w:r>
    </w:p>
    <w:p w14:paraId="398430CE" w14:textId="77777777" w:rsidR="0053177F" w:rsidRPr="004401BB" w:rsidRDefault="0053177F" w:rsidP="004401BB">
      <w:pPr>
        <w:spacing w:after="156"/>
        <w:ind w:firstLine="420"/>
        <w:rPr>
          <w:szCs w:val="21"/>
        </w:rPr>
      </w:pPr>
      <w:r w:rsidRPr="004401BB">
        <w:rPr>
          <w:rFonts w:hint="eastAsia"/>
          <w:szCs w:val="21"/>
        </w:rPr>
        <w:t>审核员审核后，普通用户也会收到一则审核消息，</w:t>
      </w:r>
      <w:r w:rsidRPr="004401BB">
        <w:rPr>
          <w:szCs w:val="21"/>
        </w:rPr>
        <w:t>告知审核结果</w:t>
      </w:r>
      <w:r w:rsidRPr="004401BB">
        <w:rPr>
          <w:rFonts w:hint="eastAsia"/>
          <w:szCs w:val="21"/>
        </w:rPr>
        <w:t>。</w:t>
      </w:r>
    </w:p>
    <w:p w14:paraId="1F5115DF" w14:textId="747B361B" w:rsidR="00C2042D" w:rsidRDefault="00C2042D" w:rsidP="005266C3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14:paraId="35D7ADD5" w14:textId="21132E58" w:rsidR="006A1E83" w:rsidRDefault="006A1E83" w:rsidP="005266C3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lastRenderedPageBreak/>
        <w:t>您可以对多个文件或文件夹发起流程；</w:t>
      </w:r>
    </w:p>
    <w:p w14:paraId="04C0C6FC" w14:textId="77777777" w:rsidR="00C2042D" w:rsidRDefault="00C2042D" w:rsidP="005266C3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您只能</w:t>
      </w:r>
      <w:r>
        <w:rPr>
          <w:color w:val="FF0000"/>
        </w:rPr>
        <w:t>对</w:t>
      </w:r>
      <w:r>
        <w:rPr>
          <w:rFonts w:hint="eastAsia"/>
          <w:color w:val="FF0000"/>
        </w:rPr>
        <w:t>低于</w:t>
      </w:r>
      <w:r>
        <w:rPr>
          <w:color w:val="FF0000"/>
        </w:rPr>
        <w:t>或等于自身密级的文件或文件发起流程；</w:t>
      </w:r>
    </w:p>
    <w:p w14:paraId="729E6326" w14:textId="77777777" w:rsidR="002B51C9" w:rsidRPr="002B51C9" w:rsidRDefault="00C2042D" w:rsidP="005266C3">
      <w:pPr>
        <w:spacing w:after="156"/>
        <w:ind w:firstLineChars="0" w:firstLine="0"/>
        <w:rPr>
          <w:color w:val="FF0000"/>
        </w:rPr>
      </w:pPr>
      <w:r>
        <w:rPr>
          <w:color w:val="FF0000"/>
        </w:rPr>
        <w:t>您</w:t>
      </w:r>
      <w:r>
        <w:rPr>
          <w:rFonts w:hint="eastAsia"/>
          <w:color w:val="FF0000"/>
        </w:rPr>
        <w:t>只能</w:t>
      </w:r>
      <w:r>
        <w:rPr>
          <w:color w:val="FF0000"/>
        </w:rPr>
        <w:t>对具有修改权限的文件或文件夹发起流程；</w:t>
      </w:r>
    </w:p>
    <w:p w14:paraId="414E8C16" w14:textId="77777777" w:rsidR="00F4149E" w:rsidRDefault="00CA028C" w:rsidP="00EE721F">
      <w:pPr>
        <w:pStyle w:val="2"/>
      </w:pPr>
      <w:bookmarkStart w:id="77" w:name="_3.8_团队协作"/>
      <w:bookmarkStart w:id="78" w:name="_3.6_消息通知"/>
      <w:bookmarkStart w:id="79" w:name="_Toc534879889"/>
      <w:bookmarkEnd w:id="77"/>
      <w:bookmarkEnd w:id="78"/>
      <w:r>
        <w:rPr>
          <w:rFonts w:hint="eastAsia"/>
        </w:rPr>
        <w:t>3.</w:t>
      </w:r>
      <w:r w:rsidR="00C2042D">
        <w:t>7</w:t>
      </w:r>
      <w:r>
        <w:rPr>
          <w:rFonts w:hint="eastAsia"/>
        </w:rPr>
        <w:t xml:space="preserve"> </w:t>
      </w:r>
      <w:r>
        <w:rPr>
          <w:rFonts w:hint="eastAsia"/>
        </w:rPr>
        <w:t>团队协作</w:t>
      </w:r>
      <w:bookmarkEnd w:id="79"/>
    </w:p>
    <w:p w14:paraId="7D60F564" w14:textId="20618DF9" w:rsidR="00F4149E" w:rsidRDefault="00B749E4">
      <w:pPr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BA3B32">
        <w:rPr>
          <w:rFonts w:hint="eastAsia"/>
        </w:rPr>
        <w:t>提供</w:t>
      </w:r>
      <w:proofErr w:type="gramEnd"/>
      <w:r w:rsidR="00BA3B32">
        <w:rPr>
          <w:rFonts w:hint="eastAsia"/>
        </w:rPr>
        <w:t>【群组共享】和【文档库】</w:t>
      </w:r>
      <w:r w:rsidR="00CA028C">
        <w:rPr>
          <w:rFonts w:hint="eastAsia"/>
        </w:rPr>
        <w:t>共享方式，实现团队间的文档灵活共享与协作。</w:t>
      </w:r>
    </w:p>
    <w:p w14:paraId="0BB2EF86" w14:textId="77777777" w:rsidR="00F4149E" w:rsidRDefault="00CA028C">
      <w:pPr>
        <w:pStyle w:val="3"/>
      </w:pPr>
      <w:bookmarkStart w:id="80" w:name="_3.7.1_群组共享"/>
      <w:bookmarkStart w:id="81" w:name="_Toc534879890"/>
      <w:bookmarkEnd w:id="80"/>
      <w:r w:rsidRPr="00EB40F6">
        <w:rPr>
          <w:rFonts w:hint="eastAsia"/>
        </w:rPr>
        <w:t>3.</w:t>
      </w:r>
      <w:r w:rsidR="00C2042D" w:rsidRPr="00EB40F6">
        <w:t>7</w:t>
      </w:r>
      <w:r w:rsidRPr="00EB40F6">
        <w:rPr>
          <w:rFonts w:hint="eastAsia"/>
        </w:rPr>
        <w:t>.1 群组共享</w:t>
      </w:r>
      <w:bookmarkEnd w:id="81"/>
    </w:p>
    <w:p w14:paraId="0684FD1A" w14:textId="77777777" w:rsidR="0057793F" w:rsidRDefault="0057793F" w:rsidP="0057793F">
      <w:pPr>
        <w:spacing w:after="156"/>
        <w:ind w:firstLineChars="0" w:firstLine="420"/>
      </w:pPr>
      <w:r>
        <w:rPr>
          <w:rFonts w:hint="eastAsia"/>
        </w:rPr>
        <w:t xml:space="preserve">  您可以根据需要，为一些</w:t>
      </w:r>
      <w:r w:rsidR="00CA028C">
        <w:rPr>
          <w:rFonts w:hint="eastAsia"/>
        </w:rPr>
        <w:t>需要与</w:t>
      </w:r>
      <w:r w:rsidR="00CA028C">
        <w:t>不同</w:t>
      </w:r>
      <w:r w:rsidR="00CA028C">
        <w:rPr>
          <w:rFonts w:hint="eastAsia"/>
        </w:rPr>
        <w:t>部门的</w:t>
      </w:r>
      <w:r w:rsidR="00CA028C">
        <w:t>成员</w:t>
      </w:r>
      <w:r w:rsidR="00CA028C">
        <w:rPr>
          <w:rFonts w:hint="eastAsia"/>
        </w:rPr>
        <w:t>协作</w:t>
      </w:r>
      <w:r w:rsidR="00752FEE">
        <w:rPr>
          <w:rFonts w:hint="eastAsia"/>
        </w:rPr>
        <w:t>的临时性项目，</w:t>
      </w:r>
      <w:r w:rsidR="00CA028C">
        <w:rPr>
          <w:rFonts w:hint="eastAsia"/>
        </w:rPr>
        <w:t xml:space="preserve">创建群组文档。 </w:t>
      </w:r>
      <w:r w:rsidRPr="003732F4">
        <w:rPr>
          <w:rFonts w:hint="eastAsia"/>
        </w:rPr>
        <w:t>同时，您也可为其他群组成员配置访问权限，使其能访问、操作</w:t>
      </w:r>
      <w:r w:rsidRPr="003732F4">
        <w:t>、分享</w:t>
      </w:r>
      <w:r w:rsidRPr="003732F4">
        <w:rPr>
          <w:rFonts w:hint="eastAsia"/>
        </w:rPr>
        <w:t>相关群组文档。</w:t>
      </w:r>
    </w:p>
    <w:p w14:paraId="619A5A4D" w14:textId="03A7D167" w:rsidR="0057793F" w:rsidRPr="002D0D56" w:rsidRDefault="0057793F" w:rsidP="0057793F">
      <w:pPr>
        <w:spacing w:after="156"/>
        <w:ind w:firstLineChars="0" w:firstLine="420"/>
      </w:pPr>
      <w:r>
        <w:rPr>
          <w:rFonts w:hint="eastAsia"/>
        </w:rPr>
        <w:t>点击</w:t>
      </w:r>
      <w:proofErr w:type="gramStart"/>
      <w:r>
        <w:rPr>
          <w:rFonts w:hint="eastAsia"/>
        </w:rPr>
        <w:t>侧边栏【群组管理】</w:t>
      </w:r>
      <w:proofErr w:type="gramEnd"/>
      <w:r>
        <w:rPr>
          <w:rFonts w:hint="eastAsia"/>
        </w:rPr>
        <w:t>图标，跳转到W</w:t>
      </w:r>
      <w:r>
        <w:t>eb</w:t>
      </w:r>
      <w:r>
        <w:rPr>
          <w:rFonts w:hint="eastAsia"/>
        </w:rPr>
        <w:t>客户端的群组管理，您可以在此进行群组设置（详情参见4</w:t>
      </w:r>
      <w:r>
        <w:t>.7.1</w:t>
      </w:r>
      <w:r>
        <w:rPr>
          <w:rFonts w:hint="eastAsia"/>
        </w:rPr>
        <w:t>）。</w:t>
      </w:r>
    </w:p>
    <w:p w14:paraId="47D11842" w14:textId="77777777" w:rsidR="00F4149E" w:rsidRDefault="00CA028C">
      <w:pPr>
        <w:pStyle w:val="3"/>
      </w:pPr>
      <w:bookmarkStart w:id="82" w:name="_Toc534879891"/>
      <w:r>
        <w:rPr>
          <w:rFonts w:hint="eastAsia"/>
        </w:rPr>
        <w:t>3.</w:t>
      </w:r>
      <w:r w:rsidR="00C2042D">
        <w:t>7</w:t>
      </w:r>
      <w:r>
        <w:rPr>
          <w:rFonts w:hint="eastAsia"/>
        </w:rPr>
        <w:t>.2 文档库协作</w:t>
      </w:r>
      <w:bookmarkEnd w:id="82"/>
    </w:p>
    <w:p w14:paraId="3B9C88A0" w14:textId="0DFFC8AE" w:rsidR="00F4149E" w:rsidRDefault="00B749E4">
      <w:pPr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支持</w:t>
      </w:r>
      <w:proofErr w:type="gramEnd"/>
      <w:r w:rsidR="00CA028C">
        <w:rPr>
          <w:rFonts w:hint="eastAsia"/>
        </w:rPr>
        <w:t>管理员在控制台，为企业或部门创建文档库，并可指定文档库所有者来管理文档库资料及访问权限，实现企业或部门内的共享协作。</w:t>
      </w:r>
    </w:p>
    <w:p w14:paraId="7F322422" w14:textId="47003D64" w:rsidR="00F4149E" w:rsidRDefault="00CA028C">
      <w:pPr>
        <w:spacing w:after="156"/>
        <w:ind w:firstLine="420"/>
      </w:pPr>
      <w:r>
        <w:rPr>
          <w:rFonts w:hint="eastAsia"/>
        </w:rP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 xml:space="preserve"> PC</w:t>
      </w:r>
      <w:r>
        <w:t>客户端，</w:t>
      </w:r>
      <w:r>
        <w:rPr>
          <w:rFonts w:hint="eastAsia"/>
        </w:rPr>
        <w:t>您</w:t>
      </w:r>
      <w:r>
        <w:t>可以基于权限</w:t>
      </w:r>
      <w:r>
        <w:rPr>
          <w:rFonts w:hint="eastAsia"/>
        </w:rPr>
        <w:t>访问</w:t>
      </w:r>
      <w:r>
        <w:t>文档库资料</w:t>
      </w:r>
      <w:r>
        <w:rPr>
          <w:rFonts w:hint="eastAsia"/>
        </w:rPr>
        <w:t>。如果您是文档库所有者，可以管理</w:t>
      </w:r>
      <w:r>
        <w:t>文档库资料</w:t>
      </w:r>
      <w:r>
        <w:rPr>
          <w:rFonts w:hint="eastAsia"/>
        </w:rPr>
        <w:t>、为其他用户配置访问权限、或者将文档库</w:t>
      </w:r>
      <w:r>
        <w:t>所有者的权限</w:t>
      </w:r>
      <w:r>
        <w:rPr>
          <w:rFonts w:hint="eastAsia"/>
        </w:rPr>
        <w:t>授权给</w:t>
      </w:r>
      <w:r>
        <w:t>其他用户</w:t>
      </w:r>
      <w:r>
        <w:rPr>
          <w:rFonts w:hint="eastAsia"/>
        </w:rPr>
        <w:t>。</w:t>
      </w:r>
    </w:p>
    <w:p w14:paraId="41A12D87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7FB5C909" wp14:editId="7BEE697C">
            <wp:extent cx="5278120" cy="2807335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C7393" w14:textId="0884F41D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</w:t>
      </w:r>
      <w:r w:rsidR="001B71E6">
        <w:rPr>
          <w:rFonts w:hint="eastAsia"/>
          <w:sz w:val="16"/>
          <w:szCs w:val="16"/>
        </w:rPr>
        <w:t>46</w:t>
      </w:r>
      <w:r>
        <w:rPr>
          <w:rFonts w:hint="eastAsia"/>
          <w:sz w:val="16"/>
          <w:szCs w:val="16"/>
        </w:rPr>
        <w:t xml:space="preserve"> 文档库协作</w:t>
      </w:r>
    </w:p>
    <w:p w14:paraId="02C93413" w14:textId="66C8F9DB" w:rsidR="001422B7" w:rsidRDefault="001422B7" w:rsidP="001422B7">
      <w:pPr>
        <w:pStyle w:val="3"/>
      </w:pPr>
      <w:bookmarkStart w:id="83" w:name="_Toc534879892"/>
      <w:r>
        <w:rPr>
          <w:rFonts w:hint="eastAsia"/>
        </w:rPr>
        <w:t>3.</w:t>
      </w:r>
      <w:r>
        <w:t>7</w:t>
      </w:r>
      <w:r>
        <w:rPr>
          <w:rFonts w:hint="eastAsia"/>
        </w:rPr>
        <w:t>.</w:t>
      </w:r>
      <w:r>
        <w:t>3</w:t>
      </w:r>
      <w:r>
        <w:rPr>
          <w:rFonts w:hint="eastAsia"/>
        </w:rPr>
        <w:t xml:space="preserve"> 文件编辑锁定</w:t>
      </w:r>
      <w:bookmarkEnd w:id="83"/>
    </w:p>
    <w:p w14:paraId="6F95C2F7" w14:textId="021C14BE" w:rsidR="001422B7" w:rsidRDefault="001422B7" w:rsidP="001422B7">
      <w:pPr>
        <w:spacing w:after="156"/>
        <w:ind w:firstLine="420"/>
        <w:rPr>
          <w:rFonts w:ascii="Arial" w:hAnsi="Arial" w:cs="Arial"/>
          <w:color w:val="333333"/>
          <w:szCs w:val="21"/>
          <w:lang w:eastAsia="zh-Hans"/>
        </w:rPr>
      </w:pPr>
      <w:r>
        <w:rPr>
          <w:rFonts w:ascii="Arial" w:hAnsi="Arial" w:cs="Arial"/>
          <w:color w:val="333333"/>
          <w:szCs w:val="21"/>
          <w:lang w:eastAsia="zh-Hans"/>
        </w:rPr>
        <w:t>当</w:t>
      </w:r>
      <w:r>
        <w:rPr>
          <w:rFonts w:ascii="Arial" w:hAnsi="Arial" w:cs="Arial" w:hint="eastAsia"/>
          <w:color w:val="333333"/>
          <w:szCs w:val="21"/>
          <w:lang w:eastAsia="zh-Hans"/>
        </w:rPr>
        <w:t>您在</w:t>
      </w:r>
      <w:r>
        <w:rPr>
          <w:rFonts w:ascii="Arial" w:hAnsi="Arial" w:cs="Arial"/>
          <w:color w:val="333333"/>
          <w:szCs w:val="21"/>
          <w:lang w:eastAsia="zh-Hans"/>
        </w:rPr>
        <w:t>PC</w:t>
      </w:r>
      <w:r>
        <w:rPr>
          <w:rFonts w:ascii="Arial" w:hAnsi="Arial" w:cs="Arial"/>
          <w:color w:val="333333"/>
          <w:szCs w:val="21"/>
          <w:lang w:eastAsia="zh-Hans"/>
        </w:rPr>
        <w:t>客户端</w:t>
      </w:r>
      <w:r>
        <w:rPr>
          <w:rFonts w:ascii="Arial" w:hAnsi="Arial" w:cs="Arial" w:hint="eastAsia"/>
          <w:color w:val="333333"/>
          <w:szCs w:val="21"/>
          <w:lang w:eastAsia="zh-Hans"/>
        </w:rPr>
        <w:t>编辑文件时，</w:t>
      </w:r>
      <w:r>
        <w:rPr>
          <w:rFonts w:ascii="Arial" w:hAnsi="Arial" w:cs="Arial"/>
          <w:color w:val="333333"/>
          <w:szCs w:val="21"/>
          <w:lang w:eastAsia="zh-Hans"/>
        </w:rPr>
        <w:t>文件</w:t>
      </w:r>
      <w:r>
        <w:rPr>
          <w:rFonts w:ascii="Arial" w:hAnsi="Arial" w:cs="Arial" w:hint="eastAsia"/>
          <w:color w:val="333333"/>
          <w:szCs w:val="21"/>
          <w:lang w:eastAsia="zh-Hans"/>
        </w:rPr>
        <w:t>自动</w:t>
      </w:r>
      <w:r>
        <w:rPr>
          <w:rFonts w:ascii="Arial" w:hAnsi="Arial" w:cs="Arial"/>
          <w:color w:val="333333"/>
          <w:szCs w:val="21"/>
          <w:lang w:eastAsia="zh-Hans"/>
        </w:rPr>
        <w:t>锁定，</w:t>
      </w:r>
      <w:r>
        <w:rPr>
          <w:rFonts w:ascii="Arial" w:hAnsi="Arial" w:cs="Arial" w:hint="eastAsia"/>
          <w:color w:val="333333"/>
          <w:szCs w:val="21"/>
          <w:lang w:eastAsia="zh-Hans"/>
        </w:rPr>
        <w:t>其余</w:t>
      </w:r>
      <w:r>
        <w:rPr>
          <w:rFonts w:ascii="Arial" w:hAnsi="Arial" w:cs="Arial"/>
          <w:color w:val="333333"/>
          <w:szCs w:val="21"/>
          <w:lang w:eastAsia="zh-Hans"/>
        </w:rPr>
        <w:t>客户端也将文件锁定，</w:t>
      </w:r>
      <w:r>
        <w:rPr>
          <w:rFonts w:ascii="Arial" w:hAnsi="Arial" w:cs="Arial" w:hint="eastAsia"/>
          <w:color w:val="333333"/>
          <w:szCs w:val="21"/>
          <w:lang w:eastAsia="zh-Hans"/>
        </w:rPr>
        <w:t>其它用户不能对该文件进行</w:t>
      </w:r>
      <w:r>
        <w:rPr>
          <w:rFonts w:ascii="Arial" w:hAnsi="Arial" w:cs="Arial"/>
          <w:color w:val="333333"/>
          <w:szCs w:val="21"/>
          <w:lang w:eastAsia="zh-Hans"/>
        </w:rPr>
        <w:t>修改、重命名、删除等</w:t>
      </w:r>
      <w:r>
        <w:rPr>
          <w:rFonts w:ascii="Arial" w:hAnsi="Arial" w:cs="Arial" w:hint="eastAsia"/>
          <w:color w:val="333333"/>
          <w:szCs w:val="21"/>
          <w:lang w:eastAsia="zh-Hans"/>
        </w:rPr>
        <w:t>操作</w:t>
      </w:r>
      <w:r>
        <w:rPr>
          <w:rFonts w:ascii="Arial" w:hAnsi="Arial" w:cs="Arial"/>
          <w:color w:val="333333"/>
          <w:szCs w:val="21"/>
          <w:lang w:eastAsia="zh-Hans"/>
        </w:rPr>
        <w:t>。</w:t>
      </w:r>
    </w:p>
    <w:p w14:paraId="313CF8EB" w14:textId="24A44F03" w:rsidR="001422B7" w:rsidRDefault="001422B7" w:rsidP="001422B7">
      <w:pPr>
        <w:spacing w:after="156" w:line="240" w:lineRule="auto"/>
        <w:ind w:firstLine="320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 wp14:anchorId="73DFD333" wp14:editId="683B51D4">
            <wp:extent cx="3109951" cy="2000916"/>
            <wp:effectExtent l="0" t="0" r="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文件锁-编辑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422" cy="200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C1DF4" w14:textId="7D6AB263" w:rsidR="0010779E" w:rsidRPr="00601BA6" w:rsidRDefault="001422B7" w:rsidP="00F66C7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图46 文件锁定</w:t>
      </w:r>
    </w:p>
    <w:p w14:paraId="78CABEF1" w14:textId="77777777" w:rsidR="00F4149E" w:rsidRDefault="00CA028C" w:rsidP="00EE721F">
      <w:pPr>
        <w:pStyle w:val="2"/>
      </w:pPr>
      <w:bookmarkStart w:id="84" w:name="_3.9_搜索文档"/>
      <w:bookmarkStart w:id="85" w:name="_Toc534879893"/>
      <w:bookmarkEnd w:id="84"/>
      <w:r>
        <w:rPr>
          <w:rFonts w:hint="eastAsia"/>
        </w:rPr>
        <w:t>3.</w:t>
      </w:r>
      <w:r w:rsidR="00C2042D">
        <w:t>8</w:t>
      </w:r>
      <w:r>
        <w:rPr>
          <w:rFonts w:hint="eastAsia"/>
        </w:rPr>
        <w:t xml:space="preserve"> </w:t>
      </w:r>
      <w:r>
        <w:rPr>
          <w:rFonts w:hint="eastAsia"/>
        </w:rPr>
        <w:t>搜索文档</w:t>
      </w:r>
      <w:bookmarkEnd w:id="85"/>
    </w:p>
    <w:p w14:paraId="150C1D03" w14:textId="080FA50F" w:rsidR="00F4149E" w:rsidRDefault="00CA028C">
      <w:pPr>
        <w:spacing w:after="156"/>
        <w:ind w:firstLineChars="0" w:firstLine="0"/>
      </w:pPr>
      <w:r>
        <w:rPr>
          <w:rFonts w:hint="eastAsia"/>
        </w:rPr>
        <w:t xml:space="preserve">   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提供</w:t>
      </w:r>
      <w:proofErr w:type="gramEnd"/>
      <w:r>
        <w:rPr>
          <w:rFonts w:hint="eastAsia"/>
        </w:rPr>
        <w:t>全文检索和快速定位，帮助用户快速准确地搜索</w:t>
      </w:r>
      <w:r>
        <w:t>到有</w:t>
      </w:r>
      <w:r>
        <w:rPr>
          <w:rFonts w:hint="eastAsia"/>
        </w:rPr>
        <w:t>访问</w:t>
      </w:r>
      <w:r>
        <w:t>权限的</w:t>
      </w:r>
      <w:r>
        <w:rPr>
          <w:rFonts w:hint="eastAsia"/>
        </w:rPr>
        <w:t>目标文件或文件夹。</w:t>
      </w:r>
    </w:p>
    <w:p w14:paraId="0CC1C081" w14:textId="77777777" w:rsidR="00F4149E" w:rsidRDefault="00CA028C" w:rsidP="00EE721F">
      <w:pPr>
        <w:pStyle w:val="3"/>
      </w:pPr>
      <w:bookmarkStart w:id="86" w:name="_Toc534879894"/>
      <w:r>
        <w:rPr>
          <w:rFonts w:hint="eastAsia"/>
        </w:rPr>
        <w:t>3.</w:t>
      </w:r>
      <w:r w:rsidR="00C2042D">
        <w:t>8</w:t>
      </w:r>
      <w:r>
        <w:rPr>
          <w:rFonts w:hint="eastAsia"/>
        </w:rPr>
        <w:t>.1 快速定位</w:t>
      </w:r>
      <w:bookmarkEnd w:id="86"/>
    </w:p>
    <w:p w14:paraId="0002C220" w14:textId="77777777" w:rsidR="00F4149E" w:rsidRDefault="00CA028C">
      <w:pPr>
        <w:spacing w:after="156"/>
        <w:ind w:firstLineChars="195" w:firstLine="409"/>
      </w:pPr>
      <w:r>
        <w:rPr>
          <w:rFonts w:hint="eastAsia"/>
        </w:rPr>
        <w:t>您可以通过以下</w:t>
      </w:r>
      <w:r>
        <w:t>两种方式，快速</w:t>
      </w:r>
      <w:r>
        <w:rPr>
          <w:rFonts w:hint="eastAsia"/>
        </w:rPr>
        <w:t>定位</w:t>
      </w:r>
      <w:r>
        <w:t>到</w:t>
      </w:r>
      <w:r>
        <w:rPr>
          <w:rFonts w:hint="eastAsia"/>
        </w:rPr>
        <w:t>目标文件或文件夹：</w:t>
      </w:r>
    </w:p>
    <w:p w14:paraId="04DDEE04" w14:textId="77777777" w:rsidR="00F4149E" w:rsidRDefault="00CA028C">
      <w:pPr>
        <w:pStyle w:val="22"/>
        <w:numPr>
          <w:ilvl w:val="0"/>
          <w:numId w:val="22"/>
        </w:numPr>
        <w:spacing w:after="156"/>
        <w:ind w:firstLineChars="0"/>
      </w:pPr>
      <w:r>
        <w:rPr>
          <w:rFonts w:hint="eastAsia"/>
        </w:rPr>
        <w:t>在右下角的悬浮搜索框</w:t>
      </w:r>
      <w:r>
        <w:t>中，</w:t>
      </w:r>
      <w:r>
        <w:rPr>
          <w:rFonts w:hint="eastAsia"/>
        </w:rPr>
        <w:t>输入文件或文件夹名称</w:t>
      </w:r>
      <w:r>
        <w:t>或关键字</w:t>
      </w:r>
    </w:p>
    <w:p w14:paraId="5100BF42" w14:textId="77777777" w:rsidR="00F4149E" w:rsidRDefault="00CA028C">
      <w:pPr>
        <w:pStyle w:val="42"/>
        <w:numPr>
          <w:ilvl w:val="0"/>
          <w:numId w:val="22"/>
        </w:numPr>
        <w:spacing w:after="156"/>
        <w:ind w:firstLineChars="0"/>
      </w:pPr>
      <w:r>
        <w:rPr>
          <w:rFonts w:hint="eastAsia"/>
        </w:rPr>
        <w:t>在右下角的悬浮搜索框</w:t>
      </w:r>
      <w:r>
        <w:t>中</w:t>
      </w:r>
      <w:r>
        <w:rPr>
          <w:rFonts w:hint="eastAsia"/>
        </w:rPr>
        <w:t>，输入文件或文件夹名称拼音的</w:t>
      </w:r>
      <w:r>
        <w:t>首字母</w:t>
      </w:r>
    </w:p>
    <w:p w14:paraId="24B62A4E" w14:textId="77777777" w:rsidR="00F4149E" w:rsidRDefault="00CA028C">
      <w:pPr>
        <w:spacing w:after="156"/>
        <w:ind w:firstLine="420"/>
      </w:pPr>
      <w:r>
        <w:rPr>
          <w:rFonts w:hint="eastAsia"/>
        </w:rPr>
        <w:t>您可以直接双击打开搜索到的文件，如果是文件夹，可以直接跳转到文件夹所在的目录。</w:t>
      </w:r>
    </w:p>
    <w:p w14:paraId="7B81BF36" w14:textId="77777777" w:rsidR="00F4149E" w:rsidRDefault="00CA028C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 wp14:anchorId="0451A6C6" wp14:editId="4B779C9F">
            <wp:extent cx="5278120" cy="280733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16265" w14:textId="77777777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1B71E6">
        <w:rPr>
          <w:rFonts w:hint="eastAsia"/>
          <w:sz w:val="16"/>
          <w:szCs w:val="16"/>
        </w:rPr>
        <w:t>47</w:t>
      </w:r>
      <w:r>
        <w:rPr>
          <w:rFonts w:hint="eastAsia"/>
          <w:sz w:val="16"/>
          <w:szCs w:val="16"/>
        </w:rPr>
        <w:t xml:space="preserve"> 快速定位</w:t>
      </w:r>
    </w:p>
    <w:p w14:paraId="53788632" w14:textId="77777777" w:rsidR="00F4149E" w:rsidRDefault="00CA028C" w:rsidP="00EE721F">
      <w:pPr>
        <w:pStyle w:val="3"/>
      </w:pPr>
      <w:bookmarkStart w:id="87" w:name="_Toc534879895"/>
      <w:r>
        <w:rPr>
          <w:rFonts w:hint="eastAsia"/>
        </w:rPr>
        <w:t>3.</w:t>
      </w:r>
      <w:r w:rsidR="00C2042D">
        <w:t>8</w:t>
      </w:r>
      <w:r>
        <w:rPr>
          <w:rFonts w:hint="eastAsia"/>
        </w:rPr>
        <w:t>.2 全文检索</w:t>
      </w:r>
      <w:bookmarkEnd w:id="87"/>
    </w:p>
    <w:p w14:paraId="51C10D45" w14:textId="77777777" w:rsidR="00F4149E" w:rsidRDefault="00CA028C">
      <w:pPr>
        <w:spacing w:after="156"/>
        <w:ind w:firstLine="420"/>
      </w:pPr>
      <w:r>
        <w:rPr>
          <w:rFonts w:hint="eastAsia"/>
        </w:rPr>
        <w:t>在快速</w:t>
      </w:r>
      <w:r>
        <w:t>定位</w:t>
      </w:r>
      <w:r>
        <w:rPr>
          <w:rFonts w:hint="eastAsia"/>
        </w:rPr>
        <w:t>搜索框中，输入文件或文件夹名称或关键字，点击【在全文检索中查看更多结果】，可跳转进入全文检索页面。</w:t>
      </w:r>
    </w:p>
    <w:p w14:paraId="7626F97D" w14:textId="77777777" w:rsidR="00F4149E" w:rsidRDefault="00CA028C">
      <w:pPr>
        <w:spacing w:after="156"/>
        <w:ind w:firstLine="420"/>
      </w:pPr>
      <w:r>
        <w:rPr>
          <w:rFonts w:hint="eastAsia"/>
        </w:rPr>
        <w:t>进入全文检索页面，您可根据文件标签、搜索</w:t>
      </w:r>
      <w:r>
        <w:t>范围</w:t>
      </w:r>
      <w:r>
        <w:rPr>
          <w:rFonts w:hint="eastAsia"/>
        </w:rPr>
        <w:t>、匹配</w:t>
      </w:r>
      <w:r>
        <w:t>内容</w:t>
      </w:r>
      <w:r>
        <w:rPr>
          <w:rFonts w:hint="eastAsia"/>
        </w:rPr>
        <w:t>范围等，快速获取目标文件。</w:t>
      </w:r>
    </w:p>
    <w:p w14:paraId="503E200D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46C05D6C" wp14:editId="5CCCD405">
            <wp:extent cx="5278120" cy="262064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0856F" w14:textId="7777777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0F4CF9">
        <w:rPr>
          <w:rFonts w:hint="eastAsia"/>
          <w:sz w:val="16"/>
          <w:szCs w:val="16"/>
        </w:rPr>
        <w:t>48</w:t>
      </w:r>
      <w:r>
        <w:rPr>
          <w:rFonts w:hint="eastAsia"/>
          <w:sz w:val="16"/>
          <w:szCs w:val="16"/>
        </w:rPr>
        <w:t xml:space="preserve"> 全文检索</w:t>
      </w:r>
    </w:p>
    <w:p w14:paraId="63EBF70C" w14:textId="77777777" w:rsidR="00F4149E" w:rsidRDefault="00CA028C">
      <w:pPr>
        <w:spacing w:after="156"/>
        <w:ind w:firstLineChars="0" w:firstLine="420"/>
        <w:rPr>
          <w:color w:val="0070C0"/>
        </w:rPr>
      </w:pPr>
      <w:r>
        <w:rPr>
          <w:rFonts w:hint="eastAsia"/>
        </w:rPr>
        <w:t>关于</w:t>
      </w:r>
      <w:r>
        <w:t>全文</w:t>
      </w:r>
      <w:r>
        <w:rPr>
          <w:rFonts w:hint="eastAsia"/>
        </w:rPr>
        <w:t>检索</w:t>
      </w:r>
      <w:r>
        <w:t>的详细</w:t>
      </w:r>
      <w:r>
        <w:rPr>
          <w:rFonts w:hint="eastAsia"/>
        </w:rPr>
        <w:t>操作</w:t>
      </w:r>
      <w:r>
        <w:t>步骤，请参考网页端</w:t>
      </w:r>
      <w:hyperlink w:anchor="_4.7 搜索文档" w:history="1">
        <w:r>
          <w:rPr>
            <w:rStyle w:val="af0"/>
            <w:rFonts w:hint="eastAsia"/>
            <w:color w:val="0070C0"/>
          </w:rPr>
          <w:t>全文检索</w:t>
        </w:r>
      </w:hyperlink>
    </w:p>
    <w:p w14:paraId="6E716DC9" w14:textId="77777777" w:rsidR="00F4149E" w:rsidRDefault="00CA028C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14:paraId="108D9D7A" w14:textId="77777777" w:rsidR="00F4149E" w:rsidRDefault="00CA028C">
      <w:pPr>
        <w:pStyle w:val="22"/>
        <w:numPr>
          <w:ilvl w:val="0"/>
          <w:numId w:val="23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lastRenderedPageBreak/>
        <w:t>您</w:t>
      </w:r>
      <w:r>
        <w:rPr>
          <w:color w:val="FF0000"/>
        </w:rPr>
        <w:t>只能搜索到</w:t>
      </w:r>
      <w:r>
        <w:rPr>
          <w:rFonts w:hint="eastAsia"/>
          <w:color w:val="FF0000"/>
        </w:rPr>
        <w:t>具有</w:t>
      </w:r>
      <w:r>
        <w:rPr>
          <w:color w:val="FF0000"/>
        </w:rPr>
        <w:t>访问</w:t>
      </w:r>
      <w:r>
        <w:rPr>
          <w:rFonts w:hint="eastAsia"/>
          <w:color w:val="FF0000"/>
        </w:rPr>
        <w:t>权限的文件或文件夹</w:t>
      </w:r>
      <w:r>
        <w:rPr>
          <w:color w:val="FF0000"/>
        </w:rPr>
        <w:t>。</w:t>
      </w:r>
    </w:p>
    <w:p w14:paraId="23DF02B3" w14:textId="77777777" w:rsidR="00F4149E" w:rsidRDefault="00CA028C">
      <w:pPr>
        <w:pStyle w:val="22"/>
        <w:numPr>
          <w:ilvl w:val="0"/>
          <w:numId w:val="23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如果系统开启了密级体系，您只能搜索到小于等于自身密级的文件。</w:t>
      </w:r>
    </w:p>
    <w:p w14:paraId="3D775B67" w14:textId="77777777" w:rsidR="00F4149E" w:rsidRDefault="00CA028C" w:rsidP="00EE721F">
      <w:pPr>
        <w:pStyle w:val="2"/>
      </w:pPr>
      <w:bookmarkStart w:id="88" w:name="_3.10_找回文档"/>
      <w:bookmarkStart w:id="89" w:name="_Toc534879896"/>
      <w:bookmarkEnd w:id="88"/>
      <w:r>
        <w:rPr>
          <w:rFonts w:hint="eastAsia"/>
        </w:rPr>
        <w:t>3.</w:t>
      </w:r>
      <w:r w:rsidR="00C2042D">
        <w:t>9</w:t>
      </w:r>
      <w:r>
        <w:rPr>
          <w:rFonts w:hint="eastAsia"/>
        </w:rPr>
        <w:t xml:space="preserve"> </w:t>
      </w:r>
      <w:r>
        <w:rPr>
          <w:rFonts w:hint="eastAsia"/>
        </w:rPr>
        <w:t>找回文档</w:t>
      </w:r>
      <w:bookmarkEnd w:id="89"/>
    </w:p>
    <w:p w14:paraId="26FA581C" w14:textId="25D7336C" w:rsidR="00F4149E" w:rsidRDefault="00B749E4">
      <w:pPr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提供</w:t>
      </w:r>
      <w:proofErr w:type="gramEnd"/>
      <w:r w:rsidR="00CA028C">
        <w:rPr>
          <w:rFonts w:hint="eastAsia"/>
        </w:rPr>
        <w:t>历史版本</w:t>
      </w:r>
      <w:r w:rsidR="00E523E8">
        <w:rPr>
          <w:rFonts w:hint="eastAsia"/>
        </w:rPr>
        <w:t>和</w:t>
      </w:r>
      <w:r w:rsidR="00E523E8">
        <w:t>回收站两种方式</w:t>
      </w:r>
      <w:r w:rsidR="00CA028C">
        <w:rPr>
          <w:rFonts w:hint="eastAsia"/>
        </w:rPr>
        <w:t>，</w:t>
      </w:r>
      <w:r w:rsidR="00E523E8">
        <w:rPr>
          <w:rFonts w:hint="eastAsia"/>
        </w:rPr>
        <w:t>协助您找回</w:t>
      </w:r>
      <w:r w:rsidR="00CA028C">
        <w:rPr>
          <w:rFonts w:hint="eastAsia"/>
        </w:rPr>
        <w:t>文件。</w:t>
      </w:r>
    </w:p>
    <w:p w14:paraId="6D12EDE8" w14:textId="77777777" w:rsidR="00F4149E" w:rsidRDefault="00CA028C" w:rsidP="00EE721F">
      <w:pPr>
        <w:pStyle w:val="3"/>
      </w:pPr>
      <w:bookmarkStart w:id="90" w:name="_Toc534879897"/>
      <w:r>
        <w:rPr>
          <w:rFonts w:hint="eastAsia"/>
        </w:rPr>
        <w:t>3.</w:t>
      </w:r>
      <w:r w:rsidR="00C2042D">
        <w:t>9</w:t>
      </w:r>
      <w:r>
        <w:rPr>
          <w:rFonts w:hint="eastAsia"/>
        </w:rPr>
        <w:t>.1 历史版本</w:t>
      </w:r>
      <w:bookmarkEnd w:id="90"/>
    </w:p>
    <w:p w14:paraId="0A3DBEEB" w14:textId="77777777" w:rsidR="00F4149E" w:rsidRDefault="00CA028C">
      <w:pPr>
        <w:spacing w:after="156"/>
        <w:ind w:firstLine="420"/>
      </w:pPr>
      <w:r>
        <w:rPr>
          <w:rFonts w:hint="eastAsia"/>
        </w:rPr>
        <w:t>文件被修改之后，将会自动生成新的版本，生成版本的时间间隔和数量取决于管理员所设置的策略。您可以点击</w:t>
      </w:r>
      <w:proofErr w:type="gramStart"/>
      <w:r>
        <w:rPr>
          <w:rFonts w:hint="eastAsia"/>
        </w:rPr>
        <w:t>侧边栏【版本】</w:t>
      </w:r>
      <w:proofErr w:type="gramEnd"/>
      <w:r>
        <w:rPr>
          <w:rFonts w:hint="eastAsia"/>
        </w:rPr>
        <w:t>按钮，还原和查看文件的</w:t>
      </w:r>
      <w:r>
        <w:t>历史版本</w:t>
      </w:r>
      <w:r>
        <w:rPr>
          <w:rFonts w:hint="eastAsia"/>
        </w:rPr>
        <w:t>。</w:t>
      </w:r>
    </w:p>
    <w:p w14:paraId="7DD1E48E" w14:textId="77777777" w:rsidR="00F4149E" w:rsidRDefault="00CA028C">
      <w:pPr>
        <w:pStyle w:val="22"/>
        <w:numPr>
          <w:ilvl w:val="0"/>
          <w:numId w:val="22"/>
        </w:numPr>
        <w:spacing w:after="156"/>
        <w:ind w:firstLineChars="0"/>
      </w:pPr>
      <w:r>
        <w:rPr>
          <w:rFonts w:hint="eastAsia"/>
        </w:rPr>
        <w:t>选中文件，点击历史版本</w:t>
      </w:r>
      <w:r>
        <w:t>对应</w:t>
      </w:r>
      <w:r>
        <w:rPr>
          <w:rFonts w:hint="eastAsia"/>
        </w:rPr>
        <w:t>的【查看】按钮，可直接预览历史文件；</w:t>
      </w:r>
    </w:p>
    <w:p w14:paraId="783A1BB6" w14:textId="77777777" w:rsidR="00F4149E" w:rsidRDefault="00CA028C">
      <w:pPr>
        <w:pStyle w:val="22"/>
        <w:numPr>
          <w:ilvl w:val="0"/>
          <w:numId w:val="22"/>
        </w:numPr>
        <w:spacing w:after="156"/>
        <w:ind w:firstLineChars="0"/>
      </w:pPr>
      <w:r>
        <w:rPr>
          <w:rFonts w:hint="eastAsia"/>
        </w:rPr>
        <w:t>选中文件，点击历史版本</w:t>
      </w:r>
      <w:r>
        <w:t>对应</w:t>
      </w:r>
      <w:r>
        <w:rPr>
          <w:rFonts w:hint="eastAsia"/>
        </w:rPr>
        <w:t>的【还原】按钮，便可还原到该时间点的版本。</w:t>
      </w:r>
    </w:p>
    <w:p w14:paraId="68460655" w14:textId="77777777" w:rsidR="00F4149E" w:rsidRDefault="00CA028C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38EEB136" wp14:editId="381145F3">
            <wp:extent cx="5278120" cy="280416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DD666" w14:textId="77777777" w:rsidR="00F4149E" w:rsidRDefault="00CA028C">
      <w:pPr>
        <w:spacing w:after="156"/>
        <w:ind w:firstLine="32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0F4CF9">
        <w:rPr>
          <w:rFonts w:hint="eastAsia"/>
          <w:sz w:val="16"/>
          <w:szCs w:val="16"/>
        </w:rPr>
        <w:t>49</w:t>
      </w:r>
      <w:r>
        <w:rPr>
          <w:rFonts w:hint="eastAsia"/>
          <w:sz w:val="16"/>
          <w:szCs w:val="16"/>
        </w:rPr>
        <w:t>历史版本</w:t>
      </w:r>
    </w:p>
    <w:p w14:paraId="4DC6F9FF" w14:textId="77777777" w:rsidR="00F4149E" w:rsidRDefault="00CA028C">
      <w:pPr>
        <w:spacing w:after="156"/>
        <w:ind w:firstLine="42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14:paraId="6571778A" w14:textId="77777777" w:rsidR="00F4149E" w:rsidRDefault="00CA028C">
      <w:pPr>
        <w:pStyle w:val="22"/>
        <w:numPr>
          <w:ilvl w:val="0"/>
          <w:numId w:val="23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您</w:t>
      </w:r>
      <w:r>
        <w:rPr>
          <w:color w:val="FF0000"/>
        </w:rPr>
        <w:t>只有</w:t>
      </w:r>
      <w:r>
        <w:rPr>
          <w:rFonts w:hint="eastAsia"/>
          <w:color w:val="FF0000"/>
        </w:rPr>
        <w:t>对</w:t>
      </w:r>
      <w:r>
        <w:rPr>
          <w:color w:val="FF0000"/>
        </w:rPr>
        <w:t>文件具有修改权限，才可以还原文件历史版本</w:t>
      </w:r>
      <w:r>
        <w:rPr>
          <w:rFonts w:hint="eastAsia"/>
          <w:color w:val="FF0000"/>
        </w:rPr>
        <w:t xml:space="preserve">。 </w:t>
      </w:r>
    </w:p>
    <w:p w14:paraId="4D03C30C" w14:textId="77777777" w:rsidR="00F4149E" w:rsidRDefault="00CA028C" w:rsidP="00EE721F">
      <w:pPr>
        <w:pStyle w:val="3"/>
      </w:pPr>
      <w:bookmarkStart w:id="91" w:name="_Toc534879898"/>
      <w:r>
        <w:rPr>
          <w:rFonts w:hint="eastAsia"/>
        </w:rPr>
        <w:t>3.</w:t>
      </w:r>
      <w:r w:rsidR="00C2042D">
        <w:t>9</w:t>
      </w:r>
      <w:r>
        <w:rPr>
          <w:rFonts w:hint="eastAsia"/>
        </w:rPr>
        <w:t>.2 回收站</w:t>
      </w:r>
      <w:bookmarkEnd w:id="91"/>
    </w:p>
    <w:p w14:paraId="245E7C00" w14:textId="77777777" w:rsidR="00F4149E" w:rsidRDefault="00CA028C">
      <w:pPr>
        <w:spacing w:after="156"/>
        <w:ind w:firstLine="420"/>
      </w:pPr>
      <w:r>
        <w:rPr>
          <w:rFonts w:hint="eastAsia"/>
        </w:rPr>
        <w:t>您可以点击</w:t>
      </w:r>
      <w:proofErr w:type="gramStart"/>
      <w:r>
        <w:rPr>
          <w:rFonts w:hint="eastAsia"/>
        </w:rPr>
        <w:t>侧边栏【回收站】</w:t>
      </w:r>
      <w:proofErr w:type="gramEnd"/>
      <w:r>
        <w:rPr>
          <w:rFonts w:hint="eastAsia"/>
        </w:rPr>
        <w:t>图标，进入云端回收站，找回之前删除或误删除的文件或文件夹。</w:t>
      </w:r>
    </w:p>
    <w:p w14:paraId="57C7E144" w14:textId="1B66727F" w:rsidR="00F4149E" w:rsidRDefault="00037D33">
      <w:pPr>
        <w:spacing w:after="156" w:line="240" w:lineRule="auto"/>
        <w:ind w:firstLineChars="0" w:firstLine="0"/>
        <w:rPr>
          <w:highlight w:val="cyan"/>
        </w:rPr>
      </w:pPr>
      <w:r>
        <w:rPr>
          <w:noProof/>
        </w:rPr>
        <w:lastRenderedPageBreak/>
        <w:drawing>
          <wp:inline distT="0" distB="0" distL="0" distR="0" wp14:anchorId="44433293" wp14:editId="0B366896">
            <wp:extent cx="5278120" cy="2294255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回收站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9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9E2AB" w14:textId="77777777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0F4CF9">
        <w:rPr>
          <w:rFonts w:hint="eastAsia"/>
          <w:sz w:val="16"/>
          <w:szCs w:val="16"/>
        </w:rPr>
        <w:t>50</w:t>
      </w:r>
      <w:r>
        <w:rPr>
          <w:rFonts w:hint="eastAsia"/>
          <w:sz w:val="16"/>
          <w:szCs w:val="16"/>
        </w:rPr>
        <w:t xml:space="preserve"> 回收站</w:t>
      </w:r>
    </w:p>
    <w:p w14:paraId="3E19825A" w14:textId="77777777" w:rsidR="00F4149E" w:rsidRDefault="00CA028C">
      <w:pPr>
        <w:spacing w:after="156"/>
        <w:ind w:firstLine="420"/>
      </w:pPr>
      <w:r>
        <w:rPr>
          <w:rFonts w:hint="eastAsia"/>
        </w:rPr>
        <w:t>详细步骤</w:t>
      </w:r>
      <w:r>
        <w:t>，请参考网页端</w:t>
      </w:r>
      <w:hyperlink w:anchor="_4.8.1 回收站" w:history="1">
        <w:r>
          <w:rPr>
            <w:rStyle w:val="af0"/>
          </w:rPr>
          <w:t>回收站</w:t>
        </w:r>
      </w:hyperlink>
    </w:p>
    <w:p w14:paraId="720D22B7" w14:textId="40047891" w:rsidR="00F4149E" w:rsidRDefault="00CA028C" w:rsidP="003F1214">
      <w:pPr>
        <w:spacing w:after="156"/>
        <w:ind w:firstLine="420"/>
        <w:rPr>
          <w:color w:val="FF0000"/>
        </w:rPr>
      </w:pPr>
      <w:r>
        <w:rPr>
          <w:rFonts w:hint="eastAsia"/>
          <w:color w:val="FF0000"/>
        </w:rPr>
        <w:t>注意：</w:t>
      </w:r>
    </w:p>
    <w:p w14:paraId="7CF9AFE7" w14:textId="77777777" w:rsidR="00F4149E" w:rsidRDefault="00CA028C">
      <w:pPr>
        <w:pStyle w:val="22"/>
        <w:numPr>
          <w:ilvl w:val="0"/>
          <w:numId w:val="23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文档删除后会被删除到所有者的回收站里，所有者可以彻底删除或还原文件。</w:t>
      </w:r>
    </w:p>
    <w:p w14:paraId="11DE20A4" w14:textId="77777777" w:rsidR="00F4149E" w:rsidRDefault="00CA028C" w:rsidP="00EE721F">
      <w:pPr>
        <w:pStyle w:val="2"/>
      </w:pPr>
      <w:bookmarkStart w:id="92" w:name="_3.11_文档管理"/>
      <w:bookmarkStart w:id="93" w:name="_Toc534879899"/>
      <w:bookmarkEnd w:id="92"/>
      <w:r>
        <w:rPr>
          <w:rFonts w:hint="eastAsia"/>
        </w:rPr>
        <w:t>3.</w:t>
      </w:r>
      <w:r w:rsidR="00C2042D">
        <w:t>10</w:t>
      </w:r>
      <w:r>
        <w:rPr>
          <w:rFonts w:hint="eastAsia"/>
        </w:rPr>
        <w:t xml:space="preserve"> </w:t>
      </w:r>
      <w:r>
        <w:rPr>
          <w:rFonts w:hint="eastAsia"/>
        </w:rPr>
        <w:t>文档管理</w:t>
      </w:r>
      <w:bookmarkEnd w:id="93"/>
    </w:p>
    <w:p w14:paraId="1196E077" w14:textId="77777777" w:rsidR="00F4149E" w:rsidRDefault="00CA028C" w:rsidP="00EE721F">
      <w:pPr>
        <w:pStyle w:val="3"/>
      </w:pPr>
      <w:bookmarkStart w:id="94" w:name="_3.11.1_文档密级管理"/>
      <w:bookmarkStart w:id="95" w:name="_Toc534879900"/>
      <w:bookmarkEnd w:id="94"/>
      <w:r>
        <w:rPr>
          <w:rFonts w:hint="eastAsia"/>
        </w:rPr>
        <w:t>3.</w:t>
      </w:r>
      <w:r w:rsidR="00C2042D">
        <w:t>10</w:t>
      </w:r>
      <w:r>
        <w:rPr>
          <w:rFonts w:hint="eastAsia"/>
        </w:rPr>
        <w:t>.1 文档密级管理</w:t>
      </w:r>
      <w:bookmarkEnd w:id="95"/>
    </w:p>
    <w:p w14:paraId="642DE123" w14:textId="672E3EF8" w:rsidR="00F4149E" w:rsidRDefault="00CA028C">
      <w:pPr>
        <w:spacing w:after="156"/>
        <w:ind w:firstLine="420"/>
      </w:pPr>
      <w:r w:rsidRPr="003732F4">
        <w:t>目前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Pr="003732F4">
        <w:rPr>
          <w:rFonts w:hint="eastAsia"/>
        </w:rPr>
        <w:t>包含 非密、内部、秘密、机密及绝密 五种文档密级等级，文档所有者可以根据</w:t>
      </w:r>
      <w:r w:rsidRPr="003732F4">
        <w:t>需要</w:t>
      </w:r>
      <w:r w:rsidRPr="003732F4">
        <w:rPr>
          <w:rFonts w:hint="eastAsia"/>
        </w:rPr>
        <w:t>，设置文档密级，保证特定文档的机密性。</w:t>
      </w:r>
      <w:r>
        <w:rPr>
          <w:rFonts w:hint="eastAsia"/>
        </w:rPr>
        <w:t>若系统开启了密级体系，您只能查看等于或低于自身密级等级的文档。</w:t>
      </w:r>
    </w:p>
    <w:p w14:paraId="4F22E67D" w14:textId="55913D14" w:rsidR="00F4149E" w:rsidRDefault="00B749E4">
      <w:pPr>
        <w:spacing w:after="156"/>
        <w:ind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文档密级规则如下：</w:t>
      </w:r>
    </w:p>
    <w:p w14:paraId="08F11D09" w14:textId="77777777" w:rsidR="00F4149E" w:rsidRDefault="00CA028C">
      <w:pPr>
        <w:pStyle w:val="22"/>
        <w:numPr>
          <w:ilvl w:val="0"/>
          <w:numId w:val="24"/>
        </w:numPr>
        <w:spacing w:after="156"/>
        <w:ind w:firstLineChars="0"/>
      </w:pPr>
      <w:r>
        <w:t>默认</w:t>
      </w:r>
      <w:r>
        <w:rPr>
          <w:rFonts w:hint="eastAsia"/>
        </w:rPr>
        <w:t>情况下，</w:t>
      </w:r>
      <w:proofErr w:type="gramStart"/>
      <w:r>
        <w:rPr>
          <w:rFonts w:hint="eastAsia"/>
        </w:rPr>
        <w:t>您创建</w:t>
      </w:r>
      <w:proofErr w:type="gramEnd"/>
      <w:r>
        <w:rPr>
          <w:rFonts w:hint="eastAsia"/>
        </w:rPr>
        <w:t>的文档</w:t>
      </w:r>
      <w:r>
        <w:t>密级</w:t>
      </w:r>
      <w:r>
        <w:rPr>
          <w:rFonts w:hint="eastAsia"/>
        </w:rPr>
        <w:t>与您的用户密级一致的，您</w:t>
      </w:r>
      <w:r>
        <w:t>也可以</w:t>
      </w:r>
      <w:r>
        <w:rPr>
          <w:rFonts w:hint="eastAsia"/>
        </w:rPr>
        <w:t>将</w:t>
      </w:r>
      <w:r>
        <w:t>文档密级</w:t>
      </w:r>
      <w:r>
        <w:rPr>
          <w:rFonts w:hint="eastAsia"/>
        </w:rPr>
        <w:t>修改为</w:t>
      </w:r>
      <w:r>
        <w:t>低于自身</w:t>
      </w:r>
      <w:r>
        <w:rPr>
          <w:rFonts w:hint="eastAsia"/>
        </w:rPr>
        <w:t>密级</w:t>
      </w:r>
      <w:r>
        <w:t>。</w:t>
      </w:r>
    </w:p>
    <w:p w14:paraId="24F38AA8" w14:textId="77777777" w:rsidR="00F4149E" w:rsidRDefault="00CA028C">
      <w:pPr>
        <w:pStyle w:val="22"/>
        <w:numPr>
          <w:ilvl w:val="0"/>
          <w:numId w:val="24"/>
        </w:numPr>
        <w:spacing w:after="156"/>
        <w:ind w:firstLineChars="0"/>
      </w:pPr>
      <w:r>
        <w:rPr>
          <w:rFonts w:hint="eastAsia"/>
        </w:rPr>
        <w:t>如果您给某用户分享了高于其用户密级的文件，该用户将无法</w:t>
      </w:r>
      <w:proofErr w:type="gramStart"/>
      <w:r>
        <w:rPr>
          <w:rFonts w:hint="eastAsia"/>
        </w:rPr>
        <w:t>访问此</w:t>
      </w:r>
      <w:proofErr w:type="gramEnd"/>
      <w:r>
        <w:rPr>
          <w:rFonts w:hint="eastAsia"/>
        </w:rPr>
        <w:t>文件。</w:t>
      </w:r>
    </w:p>
    <w:p w14:paraId="2E1B2533" w14:textId="77777777" w:rsidR="00F4149E" w:rsidRDefault="00CA028C">
      <w:pPr>
        <w:pStyle w:val="22"/>
        <w:numPr>
          <w:ilvl w:val="0"/>
          <w:numId w:val="24"/>
        </w:numPr>
        <w:spacing w:after="156"/>
        <w:ind w:firstLineChars="0"/>
      </w:pPr>
      <w:r>
        <w:rPr>
          <w:rFonts w:hint="eastAsia"/>
        </w:rPr>
        <w:t>您可以批量设置多个文件或文件夹的密级。您也</w:t>
      </w:r>
      <w:r>
        <w:t>可以</w:t>
      </w:r>
      <w:r>
        <w:rPr>
          <w:rFonts w:hint="eastAsia"/>
        </w:rPr>
        <w:t>通过</w:t>
      </w:r>
      <w:r>
        <w:t>为文件夹设置密级，批量设置该文件夹下的所有文件</w:t>
      </w:r>
      <w:r>
        <w:rPr>
          <w:rFonts w:hint="eastAsia"/>
        </w:rPr>
        <w:t>的</w:t>
      </w:r>
      <w:r>
        <w:t>密级。</w:t>
      </w:r>
    </w:p>
    <w:p w14:paraId="626EEB05" w14:textId="77777777" w:rsidR="00F4149E" w:rsidRDefault="00CA028C">
      <w:pPr>
        <w:spacing w:after="156"/>
        <w:ind w:left="420" w:firstLineChars="150" w:firstLine="315"/>
      </w:pPr>
      <w:r>
        <w:rPr>
          <w:rFonts w:hint="eastAsia"/>
        </w:rPr>
        <w:t>选中文件或文件夹，进入</w:t>
      </w:r>
      <w:proofErr w:type="gramStart"/>
      <w:r>
        <w:t>侧边栏</w:t>
      </w:r>
      <w:r>
        <w:rPr>
          <w:rFonts w:hint="eastAsia"/>
        </w:rPr>
        <w:t>【属性】</w:t>
      </w:r>
      <w:proofErr w:type="gramEnd"/>
      <w:r>
        <w:rPr>
          <w:rFonts w:hint="eastAsia"/>
        </w:rPr>
        <w:t>标签页，点击【密级设置】按钮，便可以查看设置文件或文件夹密级。</w:t>
      </w:r>
    </w:p>
    <w:p w14:paraId="543B0252" w14:textId="77777777" w:rsidR="00F4149E" w:rsidRDefault="00CA028C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 wp14:anchorId="278D302A" wp14:editId="6E7D801D">
            <wp:extent cx="5278120" cy="281368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4E604" w14:textId="77777777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0F4CF9">
        <w:rPr>
          <w:rFonts w:hint="eastAsia"/>
          <w:sz w:val="16"/>
          <w:szCs w:val="16"/>
        </w:rPr>
        <w:t>51</w:t>
      </w:r>
      <w:r>
        <w:rPr>
          <w:rFonts w:hint="eastAsia"/>
          <w:sz w:val="16"/>
          <w:szCs w:val="16"/>
        </w:rPr>
        <w:t xml:space="preserve"> 文档密级管理</w:t>
      </w:r>
    </w:p>
    <w:p w14:paraId="60892CAD" w14:textId="77777777" w:rsidR="00F4149E" w:rsidRDefault="00CA028C" w:rsidP="00EE721F">
      <w:pPr>
        <w:pStyle w:val="3"/>
      </w:pPr>
      <w:bookmarkStart w:id="96" w:name="_3.11.2_设置文档标签"/>
      <w:bookmarkStart w:id="97" w:name="_Toc534879901"/>
      <w:bookmarkEnd w:id="96"/>
      <w:r>
        <w:rPr>
          <w:rFonts w:hint="eastAsia"/>
        </w:rPr>
        <w:t>3.</w:t>
      </w:r>
      <w:r w:rsidR="00C2042D">
        <w:t>10</w:t>
      </w:r>
      <w:r>
        <w:rPr>
          <w:rFonts w:hint="eastAsia"/>
        </w:rPr>
        <w:t>.2 设置文档标签</w:t>
      </w:r>
      <w:bookmarkEnd w:id="97"/>
    </w:p>
    <w:p w14:paraId="0983C131" w14:textId="34B62785" w:rsidR="008B4793" w:rsidRDefault="00B749E4">
      <w:pPr>
        <w:spacing w:after="156"/>
        <w:ind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8B4793" w:rsidRPr="003732F4">
        <w:t xml:space="preserve"> </w:t>
      </w:r>
      <w:r w:rsidR="008B4793" w:rsidRPr="003732F4">
        <w:rPr>
          <w:rFonts w:hint="eastAsia"/>
        </w:rPr>
        <w:t>提供标签</w:t>
      </w:r>
      <w:r w:rsidR="008B4793" w:rsidRPr="003732F4">
        <w:t>功能，</w:t>
      </w:r>
      <w:r w:rsidR="008B4793" w:rsidRPr="003732F4">
        <w:rPr>
          <w:rFonts w:hint="eastAsia"/>
        </w:rPr>
        <w:t>使用户</w:t>
      </w:r>
      <w:r w:rsidR="008B4793" w:rsidRPr="003732F4">
        <w:t>可以按照</w:t>
      </w:r>
      <w:r w:rsidR="008B4793" w:rsidRPr="003732F4">
        <w:rPr>
          <w:rFonts w:hint="eastAsia"/>
        </w:rPr>
        <w:t>某些</w:t>
      </w:r>
      <w:r w:rsidR="008B4793" w:rsidRPr="003732F4">
        <w:t>特性</w:t>
      </w:r>
      <w:r w:rsidR="008B4793" w:rsidRPr="003732F4">
        <w:rPr>
          <w:rFonts w:hint="eastAsia"/>
        </w:rPr>
        <w:t>，对海量</w:t>
      </w:r>
      <w:r w:rsidR="008B4793" w:rsidRPr="003732F4">
        <w:t>的</w:t>
      </w:r>
      <w:r w:rsidR="008B4793" w:rsidRPr="003732F4">
        <w:rPr>
          <w:rFonts w:hint="eastAsia"/>
        </w:rPr>
        <w:t>文件</w:t>
      </w:r>
      <w:r w:rsidR="008B4793" w:rsidRPr="003732F4">
        <w:t>进行</w:t>
      </w:r>
      <w:r w:rsidR="008B4793" w:rsidRPr="003732F4">
        <w:rPr>
          <w:rFonts w:hint="eastAsia"/>
        </w:rPr>
        <w:t>归类</w:t>
      </w:r>
      <w:r w:rsidR="008B4793" w:rsidRPr="003732F4">
        <w:t>。</w:t>
      </w:r>
    </w:p>
    <w:p w14:paraId="1E972E33" w14:textId="77777777" w:rsidR="00F4149E" w:rsidRDefault="00CA028C">
      <w:pPr>
        <w:spacing w:after="156"/>
        <w:ind w:firstLine="420"/>
      </w:pPr>
      <w:r>
        <w:rPr>
          <w:rFonts w:hint="eastAsia"/>
        </w:rPr>
        <w:t>您</w:t>
      </w:r>
      <w:r>
        <w:t>可通过以下步骤，</w:t>
      </w:r>
      <w:r>
        <w:rPr>
          <w:rFonts w:hint="eastAsia"/>
        </w:rPr>
        <w:t>为具有修改权限的文件，设置标签：</w:t>
      </w:r>
      <w:r>
        <w:t xml:space="preserve"> </w:t>
      </w:r>
    </w:p>
    <w:p w14:paraId="28D41340" w14:textId="77777777" w:rsidR="00F4149E" w:rsidRDefault="00CA028C">
      <w:pPr>
        <w:pStyle w:val="22"/>
        <w:numPr>
          <w:ilvl w:val="0"/>
          <w:numId w:val="25"/>
        </w:numPr>
        <w:spacing w:after="156"/>
        <w:ind w:firstLineChars="0"/>
      </w:pPr>
      <w:r>
        <w:rPr>
          <w:rFonts w:hint="eastAsia"/>
        </w:rPr>
        <w:t>选中具有修改权限的文件；</w:t>
      </w:r>
    </w:p>
    <w:p w14:paraId="6AF344FB" w14:textId="77777777" w:rsidR="00F4149E" w:rsidRDefault="00CA028C">
      <w:pPr>
        <w:pStyle w:val="22"/>
        <w:numPr>
          <w:ilvl w:val="0"/>
          <w:numId w:val="25"/>
        </w:numPr>
        <w:spacing w:after="156"/>
        <w:ind w:firstLineChars="0"/>
      </w:pPr>
      <w:r>
        <w:rPr>
          <w:rFonts w:hint="eastAsia"/>
        </w:rPr>
        <w:t>进入</w:t>
      </w:r>
      <w:proofErr w:type="gramStart"/>
      <w:r>
        <w:rPr>
          <w:rFonts w:hint="eastAsia"/>
        </w:rPr>
        <w:t>侧边栏【属性】</w:t>
      </w:r>
      <w:proofErr w:type="gramEnd"/>
      <w:r>
        <w:rPr>
          <w:rFonts w:hint="eastAsia"/>
        </w:rPr>
        <w:t>标签页，点击【标签】栏【编辑】按钮；</w:t>
      </w:r>
    </w:p>
    <w:p w14:paraId="11AA3D02" w14:textId="77777777" w:rsidR="00F4149E" w:rsidRDefault="00CA028C">
      <w:pPr>
        <w:pStyle w:val="22"/>
        <w:numPr>
          <w:ilvl w:val="0"/>
          <w:numId w:val="25"/>
        </w:numPr>
        <w:spacing w:after="156"/>
        <w:ind w:firstLineChars="0"/>
      </w:pPr>
      <w:r>
        <w:rPr>
          <w:rFonts w:hint="eastAsia"/>
        </w:rPr>
        <w:t>在弹出的【标签编辑】窗口，点击【添加】按钮，手动添加文件标签；同时，您也可点击【删除】按钮，删除该文件已有的标签。</w:t>
      </w:r>
    </w:p>
    <w:p w14:paraId="4AF337E3" w14:textId="77777777" w:rsidR="00F4149E" w:rsidRDefault="00CA028C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5FA8D5F7" wp14:editId="6B254144">
            <wp:extent cx="5278120" cy="2810510"/>
            <wp:effectExtent l="0" t="0" r="0" b="889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3E836" w14:textId="77777777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</w:t>
      </w:r>
      <w:r w:rsidR="000F4CF9">
        <w:rPr>
          <w:rFonts w:hint="eastAsia"/>
          <w:sz w:val="16"/>
          <w:szCs w:val="16"/>
        </w:rPr>
        <w:t>52</w:t>
      </w:r>
      <w:r>
        <w:rPr>
          <w:rFonts w:hint="eastAsia"/>
          <w:sz w:val="16"/>
          <w:szCs w:val="16"/>
        </w:rPr>
        <w:t xml:space="preserve"> 设置文档标签</w:t>
      </w:r>
    </w:p>
    <w:p w14:paraId="63E05D45" w14:textId="77777777" w:rsidR="009358EA" w:rsidRPr="004045C9" w:rsidRDefault="004045C9" w:rsidP="009358EA">
      <w:pPr>
        <w:spacing w:after="156"/>
        <w:ind w:firstLine="420"/>
        <w:rPr>
          <w:szCs w:val="21"/>
        </w:rPr>
      </w:pPr>
      <w:r w:rsidRPr="00A2434B">
        <w:rPr>
          <w:rFonts w:hint="eastAsia"/>
          <w:szCs w:val="21"/>
        </w:rPr>
        <w:t>如果管理员</w:t>
      </w:r>
      <w:r w:rsidRPr="00A2434B">
        <w:rPr>
          <w:szCs w:val="21"/>
        </w:rPr>
        <w:t>在控制台</w:t>
      </w:r>
      <w:r w:rsidRPr="00A2434B">
        <w:rPr>
          <w:rFonts w:hint="eastAsia"/>
          <w:szCs w:val="21"/>
        </w:rPr>
        <w:t>添加</w:t>
      </w:r>
      <w:r w:rsidRPr="00A2434B">
        <w:rPr>
          <w:szCs w:val="21"/>
        </w:rPr>
        <w:t>了</w:t>
      </w:r>
      <w:r w:rsidRPr="00A2434B">
        <w:rPr>
          <w:rFonts w:hint="eastAsia"/>
          <w:szCs w:val="21"/>
        </w:rPr>
        <w:t>文档</w:t>
      </w:r>
      <w:r w:rsidRPr="00A2434B">
        <w:rPr>
          <w:szCs w:val="21"/>
        </w:rPr>
        <w:t>自动分析选件</w:t>
      </w:r>
      <w:r w:rsidRPr="00A2434B">
        <w:rPr>
          <w:rFonts w:hint="eastAsia"/>
          <w:szCs w:val="21"/>
        </w:rPr>
        <w:t>，系统</w:t>
      </w:r>
      <w:r w:rsidRPr="00A2434B">
        <w:rPr>
          <w:szCs w:val="21"/>
        </w:rPr>
        <w:t>将会</w:t>
      </w:r>
      <w:r w:rsidRPr="00A2434B">
        <w:rPr>
          <w:rFonts w:hint="eastAsia"/>
          <w:szCs w:val="21"/>
        </w:rPr>
        <w:t>自动</w:t>
      </w:r>
      <w:r w:rsidRPr="00A2434B">
        <w:rPr>
          <w:szCs w:val="21"/>
        </w:rPr>
        <w:t>根据</w:t>
      </w:r>
      <w:r w:rsidRPr="00A2434B">
        <w:rPr>
          <w:rFonts w:hint="eastAsia"/>
          <w:szCs w:val="21"/>
        </w:rPr>
        <w:t>文件</w:t>
      </w:r>
      <w:r w:rsidRPr="00A2434B">
        <w:rPr>
          <w:szCs w:val="21"/>
        </w:rPr>
        <w:t>内容、名称等</w:t>
      </w:r>
      <w:r w:rsidRPr="00A2434B">
        <w:rPr>
          <w:rFonts w:hint="eastAsia"/>
          <w:szCs w:val="21"/>
        </w:rPr>
        <w:t>，为</w:t>
      </w:r>
      <w:r w:rsidRPr="00A2434B">
        <w:rPr>
          <w:szCs w:val="21"/>
        </w:rPr>
        <w:t>文件</w:t>
      </w:r>
      <w:r w:rsidRPr="00A2434B">
        <w:rPr>
          <w:rFonts w:hint="eastAsia"/>
          <w:szCs w:val="21"/>
        </w:rPr>
        <w:t>添加标签</w:t>
      </w:r>
      <w:r w:rsidR="009358EA">
        <w:rPr>
          <w:rFonts w:hint="eastAsia"/>
          <w:szCs w:val="21"/>
        </w:rPr>
        <w:t>。</w:t>
      </w:r>
    </w:p>
    <w:p w14:paraId="3167116F" w14:textId="468184FC" w:rsidR="00F4149E" w:rsidRDefault="006867D5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同时</w:t>
      </w:r>
      <w:r>
        <w:rPr>
          <w:szCs w:val="21"/>
        </w:rPr>
        <w:t>，</w:t>
      </w:r>
      <w:r w:rsidR="009358EA">
        <w:rPr>
          <w:rFonts w:hint="eastAsia"/>
          <w:szCs w:val="21"/>
        </w:rPr>
        <w:t>在</w:t>
      </w:r>
      <w:r w:rsidR="00B749E4">
        <w:rPr>
          <w:rFonts w:hint="eastAsia"/>
          <w:szCs w:val="21"/>
        </w:rPr>
        <w:t>南京水利</w:t>
      </w:r>
      <w:proofErr w:type="gramStart"/>
      <w:r w:rsidR="00B749E4">
        <w:rPr>
          <w:rFonts w:hint="eastAsia"/>
          <w:szCs w:val="21"/>
        </w:rPr>
        <w:t>科学研究院云盘</w:t>
      </w:r>
      <w:r w:rsidR="009358EA">
        <w:rPr>
          <w:szCs w:val="21"/>
        </w:rPr>
        <w:t>中</w:t>
      </w:r>
      <w:proofErr w:type="gramEnd"/>
      <w:r w:rsidR="009358EA">
        <w:rPr>
          <w:szCs w:val="21"/>
        </w:rPr>
        <w:t>，</w:t>
      </w:r>
      <w:r w:rsidR="00CA028C">
        <w:rPr>
          <w:rFonts w:hint="eastAsia"/>
          <w:szCs w:val="21"/>
        </w:rPr>
        <w:t>您可以通过以下</w:t>
      </w:r>
      <w:r w:rsidR="00CA028C">
        <w:rPr>
          <w:szCs w:val="21"/>
        </w:rPr>
        <w:t>两种方式，</w:t>
      </w:r>
      <w:r w:rsidR="009358EA">
        <w:rPr>
          <w:rFonts w:hint="eastAsia"/>
          <w:szCs w:val="21"/>
        </w:rPr>
        <w:t>对</w:t>
      </w:r>
      <w:r w:rsidR="009358EA">
        <w:rPr>
          <w:szCs w:val="21"/>
        </w:rPr>
        <w:t>标签</w:t>
      </w:r>
      <w:r w:rsidR="009358EA">
        <w:rPr>
          <w:rFonts w:hint="eastAsia"/>
          <w:szCs w:val="21"/>
        </w:rPr>
        <w:t>进行</w:t>
      </w:r>
      <w:r w:rsidR="009358EA">
        <w:rPr>
          <w:szCs w:val="21"/>
        </w:rPr>
        <w:t>搜索，</w:t>
      </w:r>
      <w:r w:rsidR="00CA028C">
        <w:rPr>
          <w:szCs w:val="21"/>
        </w:rPr>
        <w:t>搜索到具有</w:t>
      </w:r>
      <w:r w:rsidR="00CA028C">
        <w:rPr>
          <w:rFonts w:hint="eastAsia"/>
          <w:szCs w:val="21"/>
        </w:rPr>
        <w:t>同一个</w:t>
      </w:r>
      <w:r w:rsidR="00CA028C">
        <w:rPr>
          <w:szCs w:val="21"/>
        </w:rPr>
        <w:t>标签的所有文件。</w:t>
      </w:r>
    </w:p>
    <w:p w14:paraId="5A14A258" w14:textId="76085399" w:rsidR="00F4149E" w:rsidRDefault="00CA028C">
      <w:pPr>
        <w:pStyle w:val="70"/>
        <w:numPr>
          <w:ilvl w:val="0"/>
          <w:numId w:val="26"/>
        </w:numPr>
        <w:spacing w:after="156"/>
        <w:ind w:firstLineChars="0"/>
      </w:pPr>
      <w:r>
        <w:rPr>
          <w:rFonts w:hint="eastAsia"/>
        </w:rP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 xml:space="preserve"> </w:t>
      </w:r>
      <w:r>
        <w:rPr>
          <w:rFonts w:hint="eastAsia"/>
        </w:rPr>
        <w:t>PC客户端，选中</w:t>
      </w:r>
      <w:r>
        <w:t>文件，点击其标签，</w:t>
      </w:r>
      <w:r>
        <w:rPr>
          <w:rFonts w:hint="eastAsia"/>
        </w:rPr>
        <w:t>系统将</w:t>
      </w:r>
      <w:r>
        <w:t>跳转到【</w:t>
      </w:r>
      <w:r>
        <w:rPr>
          <w:rFonts w:hint="eastAsia"/>
        </w:rPr>
        <w:t>全文检索</w:t>
      </w:r>
      <w:r>
        <w:t>】</w:t>
      </w:r>
      <w:r>
        <w:rPr>
          <w:rFonts w:hint="eastAsia"/>
        </w:rPr>
        <w:t>网页，列出具有此类标签的所有文件。</w:t>
      </w:r>
    </w:p>
    <w:p w14:paraId="64A4EDB2" w14:textId="0BF9ABFA" w:rsidR="00F4149E" w:rsidRDefault="00CA028C">
      <w:pPr>
        <w:pStyle w:val="70"/>
        <w:numPr>
          <w:ilvl w:val="0"/>
          <w:numId w:val="26"/>
        </w:numPr>
        <w:spacing w:after="156"/>
        <w:ind w:firstLineChars="0"/>
        <w:rPr>
          <w:szCs w:val="21"/>
        </w:rPr>
      </w:pPr>
      <w:r>
        <w:rPr>
          <w:rFonts w:hint="eastAsia"/>
        </w:rP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网页端全文</w:t>
      </w:r>
      <w:r>
        <w:t>检索页面，输入标签，</w:t>
      </w:r>
      <w:r>
        <w:rPr>
          <w:rFonts w:hint="eastAsia"/>
        </w:rPr>
        <w:t>即可</w:t>
      </w:r>
      <w:r>
        <w:t>搜索到具有该标签的所有文件。</w:t>
      </w:r>
    </w:p>
    <w:p w14:paraId="263FBCCD" w14:textId="77777777" w:rsidR="00F4149E" w:rsidRDefault="00CA028C">
      <w:pPr>
        <w:spacing w:after="156"/>
        <w:ind w:firstLineChars="0" w:firstLine="0"/>
        <w:rPr>
          <w:color w:val="FF0000"/>
          <w:szCs w:val="21"/>
        </w:rPr>
      </w:pPr>
      <w:r>
        <w:rPr>
          <w:rFonts w:hint="eastAsia"/>
          <w:szCs w:val="21"/>
        </w:rPr>
        <w:t>详细步骤</w:t>
      </w:r>
      <w:r>
        <w:rPr>
          <w:szCs w:val="21"/>
        </w:rPr>
        <w:t>，请参照网页端</w:t>
      </w:r>
      <w:hyperlink w:anchor="_4.7_搜索文档_1" w:history="1">
        <w:r>
          <w:rPr>
            <w:rStyle w:val="af0"/>
            <w:rFonts w:hint="eastAsia"/>
            <w:szCs w:val="21"/>
          </w:rPr>
          <w:t xml:space="preserve"> 全文检索</w:t>
        </w:r>
      </w:hyperlink>
    </w:p>
    <w:p w14:paraId="763AD6F7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0F45B40F" wp14:editId="00195BB9">
            <wp:extent cx="5278120" cy="2611120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5C168" w14:textId="7777777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0F4CF9">
        <w:rPr>
          <w:rFonts w:hint="eastAsia"/>
          <w:sz w:val="16"/>
          <w:szCs w:val="16"/>
        </w:rPr>
        <w:t>53</w:t>
      </w:r>
      <w:r>
        <w:rPr>
          <w:rFonts w:hint="eastAsia"/>
          <w:sz w:val="16"/>
          <w:szCs w:val="16"/>
        </w:rPr>
        <w:t xml:space="preserve"> 标签</w:t>
      </w:r>
      <w:r>
        <w:rPr>
          <w:sz w:val="16"/>
          <w:szCs w:val="16"/>
        </w:rPr>
        <w:t>搜索</w:t>
      </w:r>
    </w:p>
    <w:p w14:paraId="56E9A066" w14:textId="77777777" w:rsidR="00F4149E" w:rsidRDefault="00CA028C">
      <w:pPr>
        <w:spacing w:after="156"/>
        <w:ind w:firstLineChars="0" w:firstLine="0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注意</w:t>
      </w:r>
      <w:r>
        <w:rPr>
          <w:color w:val="FF0000"/>
          <w:szCs w:val="21"/>
        </w:rPr>
        <w:t>：</w:t>
      </w:r>
    </w:p>
    <w:p w14:paraId="5BBB5F4A" w14:textId="77777777" w:rsidR="00F4149E" w:rsidRDefault="00CA028C">
      <w:pPr>
        <w:pStyle w:val="22"/>
        <w:numPr>
          <w:ilvl w:val="0"/>
          <w:numId w:val="27"/>
        </w:numPr>
        <w:spacing w:after="156"/>
        <w:ind w:firstLineChars="0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您不能为文件夹设置</w:t>
      </w:r>
      <w:r>
        <w:rPr>
          <w:color w:val="FF0000"/>
          <w:szCs w:val="21"/>
        </w:rPr>
        <w:t>标签</w:t>
      </w:r>
    </w:p>
    <w:p w14:paraId="3E438BD9" w14:textId="77777777" w:rsidR="00F4149E" w:rsidRDefault="005A02B0">
      <w:pPr>
        <w:pStyle w:val="22"/>
        <w:numPr>
          <w:ilvl w:val="0"/>
          <w:numId w:val="27"/>
        </w:numPr>
        <w:spacing w:after="156"/>
        <w:ind w:firstLineChars="0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您最多只能为同一个文件，设置五个</w:t>
      </w:r>
      <w:r w:rsidR="00CA028C">
        <w:rPr>
          <w:rFonts w:hint="eastAsia"/>
          <w:color w:val="FF0000"/>
          <w:szCs w:val="21"/>
        </w:rPr>
        <w:t>标签。</w:t>
      </w:r>
    </w:p>
    <w:p w14:paraId="4058E83C" w14:textId="2E16A573" w:rsidR="00F4149E" w:rsidRDefault="00CA028C">
      <w:pPr>
        <w:pStyle w:val="22"/>
        <w:numPr>
          <w:ilvl w:val="0"/>
          <w:numId w:val="27"/>
        </w:numPr>
        <w:spacing w:after="156"/>
        <w:ind w:firstLineChars="0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通过</w:t>
      </w:r>
      <w:r>
        <w:rPr>
          <w:color w:val="FF0000"/>
          <w:szCs w:val="21"/>
        </w:rPr>
        <w:t>标签全文</w:t>
      </w:r>
      <w:r>
        <w:rPr>
          <w:rFonts w:hint="eastAsia"/>
          <w:color w:val="FF0000"/>
          <w:szCs w:val="21"/>
        </w:rPr>
        <w:t>搜索时</w:t>
      </w:r>
      <w:r>
        <w:rPr>
          <w:color w:val="FF0000"/>
          <w:szCs w:val="21"/>
        </w:rPr>
        <w:t>，您只能看到具有访问权限的文件</w:t>
      </w:r>
      <w:r>
        <w:rPr>
          <w:rFonts w:hint="eastAsia"/>
          <w:color w:val="FF0000"/>
          <w:szCs w:val="21"/>
        </w:rPr>
        <w:t>。</w:t>
      </w:r>
    </w:p>
    <w:p w14:paraId="35D60352" w14:textId="77777777" w:rsidR="007D037F" w:rsidRPr="007D037F" w:rsidRDefault="007D037F" w:rsidP="007D037F">
      <w:pPr>
        <w:pStyle w:val="22"/>
        <w:spacing w:after="156"/>
        <w:ind w:firstLineChars="0" w:firstLine="0"/>
        <w:rPr>
          <w:color w:val="FF0000"/>
          <w:szCs w:val="21"/>
        </w:rPr>
      </w:pPr>
    </w:p>
    <w:p w14:paraId="2DD22EEC" w14:textId="77777777" w:rsidR="00F4149E" w:rsidRDefault="00CA028C" w:rsidP="00EE721F">
      <w:pPr>
        <w:pStyle w:val="2"/>
      </w:pPr>
      <w:bookmarkStart w:id="98" w:name="_Toc534879902"/>
      <w:r>
        <w:rPr>
          <w:rFonts w:hint="eastAsia"/>
        </w:rPr>
        <w:t>3.</w:t>
      </w:r>
      <w:r w:rsidR="00C2042D">
        <w:t>11</w:t>
      </w:r>
      <w:r>
        <w:rPr>
          <w:rFonts w:hint="eastAsia"/>
        </w:rPr>
        <w:t xml:space="preserve"> </w:t>
      </w:r>
      <w:r>
        <w:rPr>
          <w:rFonts w:hint="eastAsia"/>
        </w:rPr>
        <w:t>消息通知</w:t>
      </w:r>
      <w:bookmarkEnd w:id="98"/>
      <w:r>
        <w:rPr>
          <w:rFonts w:hint="eastAsia"/>
        </w:rPr>
        <w:t xml:space="preserve"> </w:t>
      </w:r>
    </w:p>
    <w:p w14:paraId="735EE780" w14:textId="3D0D6335" w:rsidR="00F4149E" w:rsidRDefault="00CA028C">
      <w:pPr>
        <w:spacing w:after="156"/>
        <w:ind w:firstLineChars="0" w:firstLine="420"/>
        <w:rPr>
          <w:highlight w:val="yellow"/>
        </w:rPr>
      </w:pPr>
      <w:bookmarkStart w:id="99" w:name="OLE_LINK19"/>
      <w:bookmarkStart w:id="100" w:name="OLE_LINK20"/>
      <w:bookmarkStart w:id="101" w:name="OLE_LINK21"/>
      <w:bookmarkStart w:id="102" w:name="OLE_LINK22"/>
      <w:r>
        <w:rPr>
          <w:rFonts w:hint="eastAsia"/>
        </w:rPr>
        <w:t>目前</w:t>
      </w:r>
      <w:r>
        <w:t>，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 w:rsidR="007F59A7">
        <w:rPr>
          <w:rFonts w:hint="eastAsia"/>
        </w:rPr>
        <w:t>消息</w:t>
      </w:r>
      <w:proofErr w:type="gramEnd"/>
      <w:r w:rsidR="007F59A7">
        <w:rPr>
          <w:rFonts w:hint="eastAsia"/>
        </w:rPr>
        <w:t>通知包括</w:t>
      </w:r>
      <w:r>
        <w:rPr>
          <w:rFonts w:hint="eastAsia"/>
        </w:rPr>
        <w:t>【消息中心】</w:t>
      </w:r>
      <w:r w:rsidR="007F59A7">
        <w:rPr>
          <w:rFonts w:hint="eastAsia"/>
        </w:rPr>
        <w:t>和【邮件通知】。【消息中心】</w:t>
      </w:r>
      <w:r>
        <w:rPr>
          <w:rFonts w:hint="eastAsia"/>
        </w:rPr>
        <w:t>包括【共享消息】</w:t>
      </w:r>
      <w:r w:rsidR="00DD68B9">
        <w:rPr>
          <w:rFonts w:hint="eastAsia"/>
        </w:rPr>
        <w:t>、</w:t>
      </w:r>
      <w:r>
        <w:rPr>
          <w:rFonts w:hint="eastAsia"/>
        </w:rPr>
        <w:t>【审核消息】</w:t>
      </w:r>
      <w:r w:rsidR="00DD68B9">
        <w:rPr>
          <w:rFonts w:hint="eastAsia"/>
        </w:rPr>
        <w:t>和【安全消息】</w:t>
      </w:r>
      <w:r w:rsidR="007F59A7">
        <w:rPr>
          <w:rFonts w:hint="eastAsia"/>
        </w:rPr>
        <w:t>。</w:t>
      </w:r>
    </w:p>
    <w:p w14:paraId="1AE41C8D" w14:textId="77777777" w:rsidR="00F4149E" w:rsidRDefault="00CA028C">
      <w:pPr>
        <w:spacing w:after="156"/>
        <w:ind w:firstLineChars="0" w:firstLine="420"/>
      </w:pPr>
      <w:r>
        <w:rPr>
          <w:rFonts w:hint="eastAsia"/>
          <w:b/>
        </w:rPr>
        <w:t>共享消息</w:t>
      </w:r>
      <w:r>
        <w:rPr>
          <w:rFonts w:hint="eastAsia"/>
        </w:rPr>
        <w:t>：如果其他用户给您分享或撤销共享了</w:t>
      </w:r>
      <w:r>
        <w:t>某文件或文件夹</w:t>
      </w:r>
      <w:r>
        <w:rPr>
          <w:rFonts w:hint="eastAsia"/>
        </w:rPr>
        <w:t>，</w:t>
      </w:r>
      <w:r>
        <w:t>您</w:t>
      </w:r>
      <w:r>
        <w:rPr>
          <w:rFonts w:hint="eastAsia"/>
        </w:rPr>
        <w:t>将</w:t>
      </w:r>
      <w:r>
        <w:t>会收到一则共享</w:t>
      </w:r>
      <w:r>
        <w:lastRenderedPageBreak/>
        <w:t>消息</w:t>
      </w:r>
      <w:r>
        <w:rPr>
          <w:rFonts w:hint="eastAsia"/>
        </w:rPr>
        <w:t>。</w:t>
      </w:r>
    </w:p>
    <w:p w14:paraId="3C281B39" w14:textId="32E76C18" w:rsidR="00F4149E" w:rsidRDefault="00CA028C">
      <w:pPr>
        <w:pStyle w:val="22"/>
        <w:numPr>
          <w:ilvl w:val="0"/>
          <w:numId w:val="28"/>
        </w:numPr>
        <w:spacing w:after="156"/>
        <w:ind w:firstLineChars="0"/>
      </w:pPr>
      <w:r>
        <w:rPr>
          <w:rFonts w:hint="eastAsia"/>
        </w:rPr>
        <w:t xml:space="preserve">客户端在线时， 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客户端右下角会自动显示共享消息提示；</w:t>
      </w:r>
    </w:p>
    <w:p w14:paraId="69A936EA" w14:textId="77777777" w:rsidR="00F4149E" w:rsidRDefault="00CA028C">
      <w:pPr>
        <w:pStyle w:val="22"/>
        <w:numPr>
          <w:ilvl w:val="0"/>
          <w:numId w:val="28"/>
        </w:numPr>
        <w:spacing w:after="156"/>
        <w:ind w:firstLineChars="0"/>
      </w:pPr>
      <w:r>
        <w:rPr>
          <w:rFonts w:hint="eastAsia"/>
        </w:rPr>
        <w:t>客户端离线时，您将会在下次在线时，收到共享消息提示。</w:t>
      </w:r>
    </w:p>
    <w:p w14:paraId="1BACADB7" w14:textId="2F51E9A7" w:rsidR="00F4149E" w:rsidRDefault="00CA028C">
      <w:pPr>
        <w:spacing w:after="156"/>
        <w:ind w:firstLineChars="0" w:firstLine="420"/>
      </w:pPr>
      <w:r>
        <w:rPr>
          <w:rFonts w:hint="eastAsia"/>
          <w:b/>
        </w:rPr>
        <w:t>审核消息</w:t>
      </w:r>
      <w:r>
        <w:rPr>
          <w:rFonts w:hint="eastAsia"/>
        </w:rPr>
        <w:t>：如果您的审核申请已经过审核，或者您有新的审核申请时，您将会</w:t>
      </w:r>
      <w:r>
        <w:t>收到一则审核消息</w:t>
      </w:r>
      <w:r>
        <w:rPr>
          <w:rFonts w:hint="eastAsia"/>
        </w:rPr>
        <w:t>。</w:t>
      </w:r>
    </w:p>
    <w:p w14:paraId="747D87E7" w14:textId="7BB6B9A8" w:rsidR="003E27A6" w:rsidRPr="003E27A6" w:rsidRDefault="003E27A6" w:rsidP="003E27A6">
      <w:pPr>
        <w:spacing w:after="156"/>
        <w:ind w:firstLineChars="0" w:firstLine="420"/>
      </w:pPr>
      <w:r>
        <w:rPr>
          <w:rFonts w:hint="eastAsia"/>
          <w:b/>
        </w:rPr>
        <w:t>安全消息</w:t>
      </w:r>
      <w:r>
        <w:rPr>
          <w:rFonts w:hint="eastAsia"/>
        </w:rPr>
        <w:t>：如果您的文件有病毒或因非法内容被隔离，您将会</w:t>
      </w:r>
      <w:r>
        <w:t>收到一则</w:t>
      </w:r>
      <w:r>
        <w:rPr>
          <w:rFonts w:hint="eastAsia"/>
        </w:rPr>
        <w:t>安全</w:t>
      </w:r>
      <w:r>
        <w:t>消息</w:t>
      </w:r>
      <w:r>
        <w:rPr>
          <w:rFonts w:hint="eastAsia"/>
        </w:rPr>
        <w:t>。</w:t>
      </w:r>
    </w:p>
    <w:p w14:paraId="4A90FEE0" w14:textId="77777777" w:rsidR="00F4149E" w:rsidRDefault="00CA028C">
      <w:pPr>
        <w:spacing w:after="156"/>
        <w:ind w:firstLineChars="0" w:firstLine="420"/>
      </w:pPr>
      <w:r>
        <w:t>点击</w:t>
      </w:r>
      <w:proofErr w:type="gramStart"/>
      <w:r>
        <w:rPr>
          <w:rFonts w:hint="eastAsia"/>
        </w:rPr>
        <w:t>侧边栏【消息中心】</w:t>
      </w:r>
      <w:proofErr w:type="gramEnd"/>
      <w:r>
        <w:rPr>
          <w:rFonts w:hint="eastAsia"/>
        </w:rPr>
        <w:t>按钮，在弹出窗口中，可以查看历史消息。</w:t>
      </w:r>
    </w:p>
    <w:bookmarkEnd w:id="99"/>
    <w:bookmarkEnd w:id="100"/>
    <w:bookmarkEnd w:id="101"/>
    <w:bookmarkEnd w:id="102"/>
    <w:p w14:paraId="378EB676" w14:textId="57D1F3CC" w:rsidR="00F4149E" w:rsidRDefault="003E27A6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2C82CE39" wp14:editId="77C126F1">
            <wp:extent cx="5278120" cy="2814955"/>
            <wp:effectExtent l="0" t="0" r="0" b="4445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用户手册-消息中心（共享消息）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A9399" w14:textId="18B9701F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0F4CF9">
        <w:rPr>
          <w:rFonts w:hint="eastAsia"/>
          <w:sz w:val="16"/>
          <w:szCs w:val="16"/>
        </w:rPr>
        <w:t>54</w:t>
      </w:r>
      <w:r>
        <w:rPr>
          <w:rFonts w:hint="eastAsia"/>
          <w:sz w:val="16"/>
          <w:szCs w:val="16"/>
        </w:rPr>
        <w:t xml:space="preserve"> 消息中心</w:t>
      </w:r>
    </w:p>
    <w:p w14:paraId="0A6C0FC3" w14:textId="591A3F9F" w:rsidR="007F59A7" w:rsidRDefault="007F59A7" w:rsidP="007F59A7">
      <w:pPr>
        <w:spacing w:after="156"/>
        <w:ind w:firstLineChars="0" w:firstLine="420"/>
      </w:pPr>
      <w:r>
        <w:rPr>
          <w:rFonts w:hint="eastAsia"/>
          <w:b/>
        </w:rPr>
        <w:t>邮件通知</w:t>
      </w:r>
      <w:r>
        <w:rPr>
          <w:rFonts w:hint="eastAsia"/>
        </w:rPr>
        <w:t>：如果其他用户给您权限配置了</w:t>
      </w:r>
      <w:r>
        <w:t>某文件或文件夹</w:t>
      </w:r>
      <w:r>
        <w:rPr>
          <w:rFonts w:hint="eastAsia"/>
        </w:rPr>
        <w:t>，</w:t>
      </w:r>
      <w:r>
        <w:t>您</w:t>
      </w:r>
      <w:r>
        <w:rPr>
          <w:rFonts w:hint="eastAsia"/>
        </w:rPr>
        <w:t>将</w:t>
      </w:r>
      <w:r>
        <w:t>会收到一则</w:t>
      </w:r>
      <w:r>
        <w:rPr>
          <w:rFonts w:hint="eastAsia"/>
        </w:rPr>
        <w:t>邮件</w:t>
      </w:r>
      <w:r>
        <w:t>消息</w:t>
      </w:r>
      <w:r>
        <w:rPr>
          <w:rFonts w:hint="eastAsia"/>
        </w:rPr>
        <w:t>通知。</w:t>
      </w:r>
    </w:p>
    <w:p w14:paraId="5F078EBA" w14:textId="007FF04F" w:rsidR="007F59A7" w:rsidRDefault="007F59A7" w:rsidP="007F59A7">
      <w:pPr>
        <w:spacing w:after="156" w:line="240" w:lineRule="auto"/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4732C291" wp14:editId="5CD8EB2B">
            <wp:extent cx="5278120" cy="2817495"/>
            <wp:effectExtent l="0" t="0" r="0" b="190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邮件-收到邮件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C43BD" w14:textId="751537F8" w:rsidR="007F59A7" w:rsidRDefault="007F59A7" w:rsidP="007F59A7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图5</w:t>
      </w:r>
      <w:r>
        <w:rPr>
          <w:sz w:val="16"/>
          <w:szCs w:val="16"/>
        </w:rPr>
        <w:t>5</w:t>
      </w:r>
      <w:r>
        <w:rPr>
          <w:rFonts w:hint="eastAsia"/>
          <w:sz w:val="16"/>
          <w:szCs w:val="16"/>
        </w:rPr>
        <w:t xml:space="preserve"> 邮件通知</w:t>
      </w:r>
    </w:p>
    <w:p w14:paraId="1D0F2506" w14:textId="7DFAE97B" w:rsidR="007F59A7" w:rsidRPr="00081488" w:rsidRDefault="00081488" w:rsidP="007F59A7">
      <w:pPr>
        <w:spacing w:after="156"/>
        <w:ind w:firstLineChars="0" w:firstLine="0"/>
        <w:jc w:val="left"/>
      </w:pPr>
      <w:r w:rsidRPr="00081488">
        <w:rPr>
          <w:rFonts w:hint="eastAsia"/>
          <w:color w:val="FF0000"/>
        </w:rPr>
        <w:t>注意：如果管理员关闭了消息中心，您将看不到消息中心和消息提醒。</w:t>
      </w:r>
    </w:p>
    <w:p w14:paraId="1E4AD8B5" w14:textId="77777777" w:rsidR="00D7367A" w:rsidRPr="00D7367A" w:rsidRDefault="00D7367A" w:rsidP="00D7367A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</w:p>
    <w:p w14:paraId="3FFD4067" w14:textId="77777777" w:rsidR="00F4149E" w:rsidRDefault="00CA028C" w:rsidP="00EE721F">
      <w:pPr>
        <w:pStyle w:val="2"/>
      </w:pPr>
      <w:bookmarkStart w:id="103" w:name="_3.7_联系人管理"/>
      <w:bookmarkStart w:id="104" w:name="_Toc534879903"/>
      <w:bookmarkEnd w:id="103"/>
      <w:r>
        <w:rPr>
          <w:rFonts w:hint="eastAsia"/>
        </w:rPr>
        <w:t>3.</w:t>
      </w:r>
      <w:r w:rsidR="00C2042D">
        <w:t>12</w:t>
      </w:r>
      <w:r>
        <w:rPr>
          <w:rFonts w:hint="eastAsia"/>
        </w:rPr>
        <w:t xml:space="preserve"> </w:t>
      </w:r>
      <w:r>
        <w:rPr>
          <w:rFonts w:hint="eastAsia"/>
        </w:rPr>
        <w:t>联系人管理</w:t>
      </w:r>
      <w:bookmarkEnd w:id="104"/>
    </w:p>
    <w:p w14:paraId="719C97F1" w14:textId="7CC4722E" w:rsidR="00F4149E" w:rsidRDefault="00CA028C">
      <w:pPr>
        <w:spacing w:after="156"/>
        <w:ind w:firstLineChars="0" w:firstLine="0"/>
      </w:pPr>
      <w:r>
        <w:rPr>
          <w:rFonts w:hint="eastAsia"/>
        </w:rPr>
        <w:t xml:space="preserve">    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客户端，您可以设置常用联系人分组，在进行权限共享时，可快速便</w:t>
      </w:r>
      <w:r w:rsidR="00B908D1">
        <w:rPr>
          <w:rFonts w:hint="eastAsia"/>
        </w:rPr>
        <w:t>捷地添加常用联系人。同时，您可通过输入邮箱或用户名，将其他组织的</w:t>
      </w:r>
      <w:r>
        <w:rPr>
          <w:rFonts w:hint="eastAsia"/>
        </w:rPr>
        <w:t>人员添加到联系人列表中，实现跨组织的分享与协作。</w:t>
      </w:r>
    </w:p>
    <w:p w14:paraId="1F7DE14E" w14:textId="732A676C" w:rsidR="00F4149E" w:rsidRDefault="00CA028C">
      <w:pPr>
        <w:spacing w:after="156"/>
        <w:ind w:firstLineChars="0" w:firstLine="420"/>
      </w:pPr>
      <w:r>
        <w:rPr>
          <w:rFonts w:hint="eastAsia"/>
        </w:rPr>
        <w:t>点击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rPr>
          <w:rFonts w:hint="eastAsia"/>
        </w:rPr>
        <w:t>侧边栏【联系人】</w:t>
      </w:r>
      <w:proofErr w:type="gramEnd"/>
      <w:r>
        <w:rPr>
          <w:rFonts w:hint="eastAsia"/>
        </w:rPr>
        <w:t>图标，便可在【联系人】页面，添加、编辑及删除联系人。</w:t>
      </w:r>
    </w:p>
    <w:p w14:paraId="3B391E6A" w14:textId="77777777" w:rsidR="00F4149E" w:rsidRDefault="00CA028C">
      <w:pPr>
        <w:spacing w:after="156"/>
        <w:ind w:firstLineChars="0" w:firstLine="420"/>
      </w:pPr>
      <w:r>
        <w:rPr>
          <w:rFonts w:hint="eastAsia"/>
        </w:rPr>
        <w:t>详细</w:t>
      </w:r>
      <w:r>
        <w:t>操作步骤，请</w:t>
      </w:r>
      <w:r>
        <w:rPr>
          <w:rFonts w:hint="eastAsia"/>
        </w:rPr>
        <w:t>参考</w:t>
      </w:r>
      <w:r>
        <w:t>网页端</w:t>
      </w:r>
      <w:r>
        <w:rPr>
          <w:rFonts w:hint="eastAsia"/>
        </w:rPr>
        <w:t xml:space="preserve"> </w:t>
      </w:r>
      <w:hyperlink w:anchor="_4.10 联系人管理" w:history="1">
        <w:r>
          <w:rPr>
            <w:rStyle w:val="af0"/>
            <w:rFonts w:hint="eastAsia"/>
          </w:rPr>
          <w:t>【联系人】</w:t>
        </w:r>
      </w:hyperlink>
    </w:p>
    <w:p w14:paraId="1950A160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370030D8" wp14:editId="1D5EA144">
            <wp:extent cx="5008880" cy="2457450"/>
            <wp:effectExtent l="0" t="0" r="127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044" cy="2461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BA3AF" w14:textId="77777777" w:rsidR="00F4149E" w:rsidRDefault="00CA028C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</w:t>
      </w:r>
      <w:r w:rsidR="000F4CF9">
        <w:rPr>
          <w:rFonts w:hint="eastAsia"/>
          <w:sz w:val="16"/>
          <w:szCs w:val="16"/>
        </w:rPr>
        <w:t>55</w:t>
      </w:r>
      <w:r>
        <w:rPr>
          <w:rFonts w:hint="eastAsia"/>
          <w:sz w:val="16"/>
          <w:szCs w:val="16"/>
        </w:rPr>
        <w:t xml:space="preserve"> 联系人管理</w:t>
      </w:r>
    </w:p>
    <w:p w14:paraId="01D3592E" w14:textId="77777777" w:rsidR="001B0629" w:rsidRDefault="001B0629">
      <w:pPr>
        <w:spacing w:after="156"/>
        <w:ind w:firstLineChars="0" w:firstLine="0"/>
        <w:jc w:val="center"/>
        <w:rPr>
          <w:sz w:val="16"/>
          <w:szCs w:val="16"/>
        </w:rPr>
      </w:pPr>
    </w:p>
    <w:p w14:paraId="2410DCB4" w14:textId="77777777" w:rsidR="00E52661" w:rsidRDefault="001B0629" w:rsidP="00EE721F">
      <w:pPr>
        <w:pStyle w:val="2"/>
      </w:pPr>
      <w:bookmarkStart w:id="105" w:name="_3.13_个人账号管理"/>
      <w:bookmarkStart w:id="106" w:name="_Toc534879904"/>
      <w:bookmarkEnd w:id="105"/>
      <w:r>
        <w:t xml:space="preserve">3.13 </w:t>
      </w:r>
      <w:r>
        <w:rPr>
          <w:rFonts w:hint="eastAsia"/>
        </w:rPr>
        <w:t>个人</w:t>
      </w:r>
      <w:r>
        <w:t>账号</w:t>
      </w:r>
      <w:r>
        <w:rPr>
          <w:rFonts w:hint="eastAsia"/>
        </w:rPr>
        <w:t>管理</w:t>
      </w:r>
      <w:bookmarkEnd w:id="106"/>
    </w:p>
    <w:p w14:paraId="35EFB890" w14:textId="5BBCFB3B" w:rsidR="00112288" w:rsidRDefault="00B749E4" w:rsidP="001B0629">
      <w:pPr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112288">
        <w:t>支持</w:t>
      </w:r>
      <w:proofErr w:type="gramEnd"/>
      <w:r w:rsidR="00112288">
        <w:t>用户</w:t>
      </w:r>
      <w:r w:rsidR="00112288">
        <w:rPr>
          <w:rFonts w:hint="eastAsia"/>
        </w:rPr>
        <w:t>登录PC客户端，</w:t>
      </w:r>
      <w:r w:rsidR="00112288">
        <w:t>修改个人账号密码，</w:t>
      </w:r>
      <w:r w:rsidR="00112288">
        <w:rPr>
          <w:rFonts w:hint="eastAsia"/>
        </w:rPr>
        <w:t>确保</w:t>
      </w:r>
      <w:r w:rsidR="00112288" w:rsidRPr="00291CF2">
        <w:t>个人账号</w:t>
      </w:r>
      <w:r w:rsidR="00112288">
        <w:rPr>
          <w:rFonts w:hint="eastAsia"/>
        </w:rPr>
        <w:t>信息</w:t>
      </w:r>
      <w:r w:rsidR="00112288">
        <w:t>的快速</w:t>
      </w:r>
      <w:r w:rsidR="00112288">
        <w:rPr>
          <w:rFonts w:hint="eastAsia"/>
        </w:rPr>
        <w:t>安全</w:t>
      </w:r>
      <w:r w:rsidR="00112288">
        <w:t>管控</w:t>
      </w:r>
      <w:r w:rsidR="00112288">
        <w:rPr>
          <w:rFonts w:hint="eastAsia"/>
        </w:rPr>
        <w:t>。</w:t>
      </w:r>
    </w:p>
    <w:p w14:paraId="48884E9E" w14:textId="7DE5B877" w:rsidR="00112288" w:rsidRDefault="00112288" w:rsidP="00112288">
      <w:pPr>
        <w:spacing w:after="156"/>
        <w:ind w:firstLine="420"/>
      </w:pPr>
      <w:r>
        <w:t>您可以</w:t>
      </w:r>
      <w:r>
        <w:rPr>
          <w:rFonts w:hint="eastAsia"/>
        </w:rPr>
        <w:t>右击菜单</w:t>
      </w:r>
      <w:r>
        <w:t>栏中的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托盘后，</w:t>
      </w:r>
      <w:r>
        <w:t>点击【</w:t>
      </w:r>
      <w:r>
        <w:rPr>
          <w:rFonts w:hint="eastAsia"/>
        </w:rPr>
        <w:t>修改</w:t>
      </w:r>
      <w:r>
        <w:t>密码】</w:t>
      </w:r>
      <w:r>
        <w:rPr>
          <w:rFonts w:hint="eastAsia"/>
        </w:rPr>
        <w:t>，修改</w:t>
      </w:r>
      <w:r>
        <w:t>个人账号密码。</w:t>
      </w:r>
    </w:p>
    <w:p w14:paraId="303CE93A" w14:textId="77777777" w:rsidR="0075461E" w:rsidRDefault="0075461E" w:rsidP="0075461E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525D7C87" wp14:editId="677F242D">
            <wp:extent cx="2438095" cy="2561905"/>
            <wp:effectExtent l="0" t="0" r="635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438095" cy="2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C2A24" w14:textId="77777777" w:rsidR="0075461E" w:rsidRPr="0075461E" w:rsidRDefault="00112288" w:rsidP="00112288">
      <w:pPr>
        <w:spacing w:after="156"/>
        <w:ind w:firstLineChars="0" w:firstLine="0"/>
        <w:rPr>
          <w:b/>
          <w:color w:val="FF0000"/>
        </w:rPr>
      </w:pPr>
      <w:r w:rsidRPr="0075461E">
        <w:rPr>
          <w:rFonts w:hint="eastAsia"/>
          <w:b/>
          <w:color w:val="FF0000"/>
        </w:rPr>
        <w:t>注意：</w:t>
      </w:r>
    </w:p>
    <w:p w14:paraId="52797946" w14:textId="77777777" w:rsidR="00112288" w:rsidRPr="008B43A3" w:rsidRDefault="00112288" w:rsidP="009909FE">
      <w:pPr>
        <w:pStyle w:val="af4"/>
        <w:numPr>
          <w:ilvl w:val="0"/>
          <w:numId w:val="52"/>
        </w:numPr>
        <w:spacing w:after="156"/>
        <w:ind w:firstLineChars="0"/>
        <w:rPr>
          <w:color w:val="FF0000"/>
        </w:rPr>
      </w:pPr>
      <w:r w:rsidRPr="008B43A3">
        <w:rPr>
          <w:rFonts w:hint="eastAsia"/>
          <w:color w:val="FF0000"/>
        </w:rPr>
        <w:t>只有本地</w:t>
      </w:r>
      <w:r w:rsidRPr="008B43A3">
        <w:rPr>
          <w:color w:val="FF0000"/>
        </w:rPr>
        <w:t>用户才能修改个人账号密码</w:t>
      </w:r>
      <w:r w:rsidR="0075461E" w:rsidRPr="008B43A3">
        <w:rPr>
          <w:rFonts w:hint="eastAsia"/>
          <w:color w:val="FF0000"/>
        </w:rPr>
        <w:t>；</w:t>
      </w:r>
    </w:p>
    <w:p w14:paraId="192E563D" w14:textId="77777777" w:rsidR="0075461E" w:rsidRPr="008B43A3" w:rsidRDefault="0075461E" w:rsidP="009909FE">
      <w:pPr>
        <w:pStyle w:val="af4"/>
        <w:numPr>
          <w:ilvl w:val="0"/>
          <w:numId w:val="52"/>
        </w:numPr>
        <w:spacing w:after="156"/>
        <w:ind w:firstLineChars="0"/>
        <w:rPr>
          <w:color w:val="FF0000"/>
        </w:rPr>
      </w:pPr>
      <w:r w:rsidRPr="008B43A3">
        <w:rPr>
          <w:rFonts w:hint="eastAsia"/>
          <w:color w:val="FF0000"/>
        </w:rPr>
        <w:t>如果</w:t>
      </w:r>
      <w:r w:rsidRPr="008B43A3">
        <w:rPr>
          <w:color w:val="FF0000"/>
        </w:rPr>
        <w:t>管理员在</w:t>
      </w:r>
      <w:r w:rsidRPr="008B43A3">
        <w:rPr>
          <w:rFonts w:hint="eastAsia"/>
          <w:color w:val="FF0000"/>
        </w:rPr>
        <w:t>控制台</w:t>
      </w:r>
      <w:r w:rsidRPr="008B43A3">
        <w:rPr>
          <w:color w:val="FF0000"/>
        </w:rPr>
        <w:t>设置了</w:t>
      </w:r>
      <w:r w:rsidRPr="008B43A3">
        <w:rPr>
          <w:rFonts w:hint="eastAsia"/>
          <w:color w:val="FF0000"/>
        </w:rPr>
        <w:t>“不允许</w:t>
      </w:r>
      <w:r w:rsidRPr="008B43A3">
        <w:rPr>
          <w:color w:val="FF0000"/>
        </w:rPr>
        <w:t>用户</w:t>
      </w:r>
      <w:r w:rsidRPr="008B43A3">
        <w:rPr>
          <w:rFonts w:hint="eastAsia"/>
          <w:color w:val="FF0000"/>
        </w:rPr>
        <w:t>自主修改密码”，</w:t>
      </w:r>
      <w:r w:rsidRPr="008B43A3">
        <w:rPr>
          <w:color w:val="FF0000"/>
        </w:rPr>
        <w:t>您将无法修改个人账号密码；</w:t>
      </w:r>
    </w:p>
    <w:p w14:paraId="21AF138A" w14:textId="77777777" w:rsidR="00F4149E" w:rsidRDefault="00CA028C" w:rsidP="00EE721F">
      <w:pPr>
        <w:pStyle w:val="1"/>
      </w:pPr>
      <w:bookmarkStart w:id="107" w:name="_Toc534879905"/>
      <w:r>
        <w:rPr>
          <w:rFonts w:hint="eastAsia"/>
        </w:rPr>
        <w:t>第四章 网页访问</w:t>
      </w:r>
      <w:bookmarkEnd w:id="107"/>
    </w:p>
    <w:p w14:paraId="548D6382" w14:textId="7A165466" w:rsidR="00F4149E" w:rsidRDefault="00CA028C">
      <w:pPr>
        <w:spacing w:after="156"/>
        <w:ind w:firstLine="420"/>
      </w:pPr>
      <w:r>
        <w:rPr>
          <w:rFonts w:hint="eastAsia"/>
        </w:rPr>
        <w:t>本章节旨在指导用户如何网页</w:t>
      </w:r>
      <w:r>
        <w:t>访问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，以及如何在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网页端对文档进行同步、分享、搜索、管理等操作。</w:t>
      </w:r>
    </w:p>
    <w:p w14:paraId="4F2F4BEA" w14:textId="77777777" w:rsidR="00F4149E" w:rsidRDefault="00CA028C">
      <w:pPr>
        <w:spacing w:after="156"/>
        <w:ind w:firstLineChars="0" w:firstLine="360"/>
      </w:pPr>
      <w:r>
        <w:rPr>
          <w:rFonts w:hint="eastAsia"/>
        </w:rPr>
        <w:t>本章主要包含的常用问题列表，如下：</w:t>
      </w:r>
    </w:p>
    <w:p w14:paraId="64803A1B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3.2 上传文档" w:history="1">
        <w:r w:rsidR="00CA028C">
          <w:rPr>
            <w:rStyle w:val="af0"/>
            <w:rFonts w:hint="eastAsia"/>
          </w:rPr>
          <w:t>如何</w:t>
        </w:r>
        <w:r w:rsidR="00CA028C">
          <w:rPr>
            <w:rStyle w:val="af0"/>
          </w:rPr>
          <w:t>将文档同步备份</w:t>
        </w:r>
        <w:r w:rsidR="00CA028C">
          <w:rPr>
            <w:rStyle w:val="af0"/>
          </w:rPr>
          <w:t>到</w:t>
        </w:r>
        <w:r w:rsidR="00CA028C">
          <w:rPr>
            <w:rStyle w:val="af0"/>
          </w:rPr>
          <w:t>云端</w:t>
        </w:r>
        <w:r w:rsidR="00CA028C">
          <w:rPr>
            <w:rStyle w:val="af0"/>
            <w:rFonts w:hint="eastAsia"/>
          </w:rPr>
          <w:t>？</w:t>
        </w:r>
      </w:hyperlink>
    </w:p>
    <w:p w14:paraId="2641FF71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4 文档分享" w:history="1">
        <w:r w:rsidR="00CA028C">
          <w:rPr>
            <w:rStyle w:val="af0"/>
            <w:rFonts w:hint="eastAsia"/>
          </w:rPr>
          <w:t>如何</w:t>
        </w:r>
        <w:r w:rsidR="00CA028C">
          <w:rPr>
            <w:rStyle w:val="af0"/>
          </w:rPr>
          <w:t>将文档分享给他人？</w:t>
        </w:r>
      </w:hyperlink>
    </w:p>
    <w:p w14:paraId="4CF15F87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7 搜索文档" w:history="1">
        <w:r w:rsidR="00CA028C">
          <w:rPr>
            <w:rStyle w:val="af0"/>
            <w:rFonts w:hint="eastAsia"/>
          </w:rPr>
          <w:t>如何搜索</w:t>
        </w:r>
        <w:r w:rsidR="00CA028C">
          <w:rPr>
            <w:rStyle w:val="af0"/>
          </w:rPr>
          <w:t>文档？</w:t>
        </w:r>
      </w:hyperlink>
    </w:p>
    <w:p w14:paraId="62EA90D6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8 找回文档" w:history="1">
        <w:r w:rsidR="00CA028C">
          <w:rPr>
            <w:rStyle w:val="af0"/>
            <w:rFonts w:hint="eastAsia"/>
          </w:rPr>
          <w:t>如何找回</w:t>
        </w:r>
        <w:r w:rsidR="00CA028C">
          <w:rPr>
            <w:rStyle w:val="af0"/>
          </w:rPr>
          <w:t>文档？</w:t>
        </w:r>
      </w:hyperlink>
    </w:p>
    <w:p w14:paraId="5BC356EE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4.4 屏蔽共享" w:history="1">
        <w:r w:rsidR="00CA028C">
          <w:rPr>
            <w:rStyle w:val="af0"/>
            <w:rFonts w:hint="eastAsia"/>
          </w:rPr>
          <w:t>如何</w:t>
        </w:r>
        <w:r w:rsidR="00CA028C">
          <w:rPr>
            <w:rStyle w:val="af0"/>
          </w:rPr>
          <w:t>找回</w:t>
        </w:r>
        <w:r w:rsidR="00CA028C">
          <w:rPr>
            <w:rStyle w:val="af0"/>
            <w:rFonts w:hint="eastAsia"/>
          </w:rPr>
          <w:t>屏蔽</w:t>
        </w:r>
        <w:r w:rsidR="00CA028C">
          <w:rPr>
            <w:rStyle w:val="af0"/>
          </w:rPr>
          <w:t>共享的文档？</w:t>
        </w:r>
      </w:hyperlink>
    </w:p>
    <w:p w14:paraId="6FEAC598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9.1 设置文档标签" w:history="1">
        <w:r w:rsidR="00CA028C">
          <w:rPr>
            <w:rStyle w:val="af0"/>
            <w:rFonts w:hint="eastAsia"/>
          </w:rPr>
          <w:t>如何添加</w:t>
        </w:r>
        <w:r w:rsidR="00CA028C">
          <w:rPr>
            <w:rStyle w:val="af0"/>
          </w:rPr>
          <w:t>文档标签？</w:t>
        </w:r>
      </w:hyperlink>
    </w:p>
    <w:p w14:paraId="1CAB4FF5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6 团队协作" w:history="1">
        <w:r w:rsidR="00CA028C">
          <w:rPr>
            <w:rStyle w:val="af0"/>
            <w:rFonts w:hint="eastAsia"/>
          </w:rPr>
          <w:t>如何实现</w:t>
        </w:r>
        <w:r w:rsidR="00CA028C">
          <w:rPr>
            <w:rStyle w:val="af0"/>
          </w:rPr>
          <w:t>部门</w:t>
        </w:r>
        <w:r w:rsidR="00CB0426">
          <w:rPr>
            <w:rStyle w:val="af0"/>
            <w:rFonts w:hint="eastAsia"/>
          </w:rPr>
          <w:t>间</w:t>
        </w:r>
        <w:r w:rsidR="00CA028C">
          <w:rPr>
            <w:rStyle w:val="af0"/>
          </w:rPr>
          <w:t>的文档团队</w:t>
        </w:r>
        <w:r w:rsidR="00CA028C">
          <w:rPr>
            <w:rStyle w:val="af0"/>
            <w:rFonts w:hint="eastAsia"/>
          </w:rPr>
          <w:t>协作</w:t>
        </w:r>
        <w:r w:rsidR="00CA028C">
          <w:rPr>
            <w:rStyle w:val="af0"/>
          </w:rPr>
          <w:t>？</w:t>
        </w:r>
      </w:hyperlink>
    </w:p>
    <w:p w14:paraId="732727AB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5 共享审核" w:history="1">
        <w:r w:rsidR="00CA028C">
          <w:rPr>
            <w:rStyle w:val="af0"/>
            <w:rFonts w:hint="eastAsia"/>
          </w:rPr>
          <w:t>如何</w:t>
        </w:r>
        <w:r w:rsidR="00CA028C">
          <w:rPr>
            <w:rStyle w:val="af0"/>
          </w:rPr>
          <w:t>审核他人共享的文档？</w:t>
        </w:r>
      </w:hyperlink>
    </w:p>
    <w:p w14:paraId="4029B7C4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10 联系人管理" w:history="1">
        <w:r w:rsidR="00CA028C">
          <w:rPr>
            <w:rStyle w:val="af0"/>
            <w:rFonts w:hint="eastAsia"/>
          </w:rPr>
          <w:t>如何添加</w:t>
        </w:r>
        <w:r w:rsidR="00CA028C">
          <w:rPr>
            <w:rStyle w:val="af0"/>
          </w:rPr>
          <w:t>联系人？</w:t>
        </w:r>
      </w:hyperlink>
    </w:p>
    <w:p w14:paraId="1B7BC2BB" w14:textId="77777777" w:rsidR="00F4149E" w:rsidRDefault="00DB725E">
      <w:pPr>
        <w:pStyle w:val="42"/>
        <w:numPr>
          <w:ilvl w:val="0"/>
          <w:numId w:val="29"/>
        </w:numPr>
        <w:spacing w:after="156"/>
        <w:ind w:firstLineChars="0"/>
      </w:pPr>
      <w:hyperlink w:anchor="_4.11 移动设备管理" w:history="1">
        <w:r w:rsidR="00CA028C">
          <w:rPr>
            <w:rStyle w:val="af0"/>
            <w:rFonts w:hint="eastAsia"/>
          </w:rPr>
          <w:t>如何远程擦拭</w:t>
        </w:r>
        <w:r w:rsidR="00CA028C">
          <w:rPr>
            <w:rStyle w:val="af0"/>
          </w:rPr>
          <w:t>移动设备</w:t>
        </w:r>
        <w:r w:rsidR="00CA028C">
          <w:rPr>
            <w:rStyle w:val="af0"/>
            <w:rFonts w:hint="eastAsia"/>
          </w:rPr>
          <w:t>数据</w:t>
        </w:r>
        <w:r w:rsidR="00CA028C">
          <w:rPr>
            <w:rStyle w:val="af0"/>
          </w:rPr>
          <w:t>？</w:t>
        </w:r>
      </w:hyperlink>
    </w:p>
    <w:p w14:paraId="75EA4251" w14:textId="77777777" w:rsidR="00F4149E" w:rsidRDefault="00CA028C">
      <w:pPr>
        <w:widowControl/>
        <w:spacing w:afterLines="0" w:line="240" w:lineRule="auto"/>
        <w:ind w:firstLineChars="0" w:firstLine="0"/>
        <w:jc w:val="left"/>
      </w:pPr>
      <w:r>
        <w:br w:type="page"/>
      </w:r>
    </w:p>
    <w:p w14:paraId="36FF1B15" w14:textId="77777777" w:rsidR="00F4149E" w:rsidRDefault="00CA028C" w:rsidP="00EE721F">
      <w:pPr>
        <w:pStyle w:val="2"/>
      </w:pPr>
      <w:bookmarkStart w:id="108" w:name="_Toc534879906"/>
      <w:r>
        <w:rPr>
          <w:rFonts w:hint="eastAsia"/>
        </w:rPr>
        <w:lastRenderedPageBreak/>
        <w:t xml:space="preserve">4.1 </w:t>
      </w:r>
      <w:r>
        <w:rPr>
          <w:rFonts w:hint="eastAsia"/>
        </w:rPr>
        <w:t>网页登录</w:t>
      </w:r>
      <w:bookmarkEnd w:id="108"/>
    </w:p>
    <w:p w14:paraId="73BEBFA1" w14:textId="3CE78F48" w:rsidR="00F4149E" w:rsidRDefault="00CA028C">
      <w:pPr>
        <w:spacing w:after="156"/>
        <w:ind w:firstLine="420"/>
      </w:pPr>
      <w:r>
        <w:rPr>
          <w:rFonts w:hint="eastAsia"/>
        </w:rPr>
        <w:t>在浏览器中，输入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156E8D">
        <w:rPr>
          <w:rFonts w:hint="eastAsia"/>
        </w:rPr>
        <w:t>服务器地址（http://pan.</w:t>
      </w:r>
      <w:r w:rsidR="00156E8D">
        <w:t>nhri.</w:t>
      </w:r>
      <w:r>
        <w:rPr>
          <w:rFonts w:hint="eastAsia"/>
        </w:rPr>
        <w:t>），即跳转到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网页登录页面。</w:t>
      </w:r>
    </w:p>
    <w:p w14:paraId="77CA7CDE" w14:textId="1C69B820" w:rsidR="00F4149E" w:rsidRDefault="00CA028C">
      <w:pPr>
        <w:spacing w:after="156"/>
        <w:ind w:firstLine="420"/>
      </w:pPr>
      <w:r>
        <w:rPr>
          <w:rFonts w:hint="eastAsia"/>
        </w:rPr>
        <w:t>输入</w:t>
      </w:r>
      <w:r>
        <w:t>用户名</w:t>
      </w:r>
      <w:r>
        <w:rPr>
          <w:rFonts w:hint="eastAsia"/>
        </w:rPr>
        <w:t>和</w:t>
      </w:r>
      <w:r>
        <w:t>密码后，即可</w:t>
      </w:r>
      <w:r>
        <w:rPr>
          <w:rFonts w:hint="eastAsia"/>
        </w:rPr>
        <w:t>通过</w:t>
      </w:r>
      <w:r>
        <w:t>网页</w:t>
      </w:r>
      <w:r>
        <w:rPr>
          <w:rFonts w:hint="eastAsia"/>
        </w:rPr>
        <w:t>访问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t>中</w:t>
      </w:r>
      <w:proofErr w:type="gramEnd"/>
      <w:r>
        <w:t>的文档</w:t>
      </w:r>
      <w:r>
        <w:rPr>
          <w:rFonts w:hint="eastAsia"/>
        </w:rPr>
        <w:t>。</w:t>
      </w:r>
    </w:p>
    <w:p w14:paraId="1B169DFD" w14:textId="2E642381" w:rsidR="005B2C36" w:rsidRPr="005B2C36" w:rsidRDefault="005B2C36" w:rsidP="005B2C36">
      <w:pPr>
        <w:spacing w:after="156"/>
        <w:ind w:firstLine="420"/>
      </w:pPr>
      <w:bookmarkStart w:id="109" w:name="_Hlk494556367"/>
      <w:r>
        <w:rPr>
          <w:rFonts w:hint="eastAsia"/>
        </w:rPr>
        <w:t>如果管理员启用验证码策略，您在用网页访问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时还需要输入验证码来提高账号的安全性。</w:t>
      </w:r>
    </w:p>
    <w:bookmarkEnd w:id="109"/>
    <w:p w14:paraId="2E255ABE" w14:textId="664CADEE" w:rsidR="00F4149E" w:rsidRDefault="0005629D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26B96984" wp14:editId="4E125A1D">
            <wp:extent cx="5278120" cy="2487930"/>
            <wp:effectExtent l="0" t="0" r="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登录验证码-WEB端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6FBDE" w14:textId="2BCC331E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</w:t>
      </w:r>
      <w:r>
        <w:rPr>
          <w:rFonts w:hint="eastAsia"/>
          <w:sz w:val="16"/>
          <w:szCs w:val="16"/>
        </w:rPr>
        <w:t xml:space="preserve"> 网页</w:t>
      </w:r>
      <w:r>
        <w:rPr>
          <w:sz w:val="16"/>
          <w:szCs w:val="16"/>
        </w:rPr>
        <w:t>访问</w:t>
      </w:r>
    </w:p>
    <w:p w14:paraId="0EC9737B" w14:textId="5B40ACFF" w:rsidR="00F4149E" w:rsidRDefault="00CA028C">
      <w:pPr>
        <w:spacing w:after="156"/>
        <w:ind w:firstLine="420"/>
      </w:pPr>
      <w:r>
        <w:rPr>
          <w:rFonts w:hint="eastAsia"/>
        </w:rPr>
        <w:t>目前</w:t>
      </w:r>
      <w:r>
        <w:t>，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可以</w:t>
      </w:r>
      <w:r>
        <w:t>兼容</w:t>
      </w:r>
      <w:r>
        <w:rPr>
          <w:rFonts w:hint="eastAsia"/>
        </w:rPr>
        <w:t>主流的浏览器，例如IE、F</w:t>
      </w:r>
      <w:r>
        <w:t xml:space="preserve">irefox </w:t>
      </w:r>
      <w:r>
        <w:rPr>
          <w:rFonts w:hint="eastAsia"/>
        </w:rPr>
        <w:t>及Chrome等。</w:t>
      </w:r>
    </w:p>
    <w:p w14:paraId="615FE483" w14:textId="45BC8BB3" w:rsidR="00F4149E" w:rsidRDefault="00CA028C">
      <w:pPr>
        <w:spacing w:after="156"/>
        <w:ind w:firstLine="420"/>
      </w:pPr>
      <w:r>
        <w:rPr>
          <w:rFonts w:hint="eastAsia"/>
        </w:rPr>
        <w:t>关于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与其他浏览器的兼容性，请参考《</w:t>
      </w:r>
      <w:r w:rsidR="00B749E4">
        <w:rPr>
          <w:rFonts w:hint="eastAsia"/>
        </w:rPr>
        <w:t>南京水利科学研究院云盘云盘</w:t>
      </w:r>
      <w:r w:rsidR="00034BB4">
        <w:rPr>
          <w:rFonts w:hint="eastAsia"/>
        </w:rPr>
        <w:t>.</w:t>
      </w:r>
      <w:r w:rsidR="007E5C6B">
        <w:t>2</w:t>
      </w:r>
      <w:r w:rsidR="004A5583">
        <w:t>8</w:t>
      </w:r>
      <w:r w:rsidR="008F7734">
        <w:rPr>
          <w:rFonts w:hint="eastAsia"/>
        </w:rPr>
        <w:t xml:space="preserve"> </w:t>
      </w:r>
      <w:r>
        <w:rPr>
          <w:rFonts w:hint="eastAsia"/>
        </w:rPr>
        <w:t>兼容性列表》</w:t>
      </w:r>
    </w:p>
    <w:p w14:paraId="36CE6396" w14:textId="39B18E89" w:rsidR="00F4149E" w:rsidRDefault="00CA028C" w:rsidP="00EE721F">
      <w:pPr>
        <w:pStyle w:val="2"/>
      </w:pPr>
      <w:bookmarkStart w:id="110" w:name="_Toc534879907"/>
      <w:r>
        <w:rPr>
          <w:rFonts w:hint="eastAsia"/>
        </w:rPr>
        <w:t>4.2</w:t>
      </w:r>
      <w:r w:rsidR="00B02F6A">
        <w:t xml:space="preserve"> </w:t>
      </w:r>
      <w:r>
        <w:rPr>
          <w:rFonts w:hint="eastAsia"/>
        </w:rPr>
        <w:t>网页简介</w:t>
      </w:r>
      <w:bookmarkEnd w:id="110"/>
    </w:p>
    <w:p w14:paraId="26CF3DD9" w14:textId="77777777" w:rsidR="00F4149E" w:rsidRDefault="00E375DE" w:rsidP="00EE721F">
      <w:pPr>
        <w:pStyle w:val="3"/>
      </w:pPr>
      <w:bookmarkStart w:id="111" w:name="_Toc534879908"/>
      <w:r>
        <w:rPr>
          <w:rFonts w:hint="eastAsia"/>
        </w:rPr>
        <w:t>4.2</w:t>
      </w:r>
      <w:r w:rsidR="00CA028C">
        <w:rPr>
          <w:rFonts w:hint="eastAsia"/>
        </w:rPr>
        <w:t>.1 界面</w:t>
      </w:r>
      <w:r w:rsidR="00CA028C">
        <w:t>简介</w:t>
      </w:r>
      <w:bookmarkEnd w:id="111"/>
    </w:p>
    <w:p w14:paraId="778464D4" w14:textId="02B3ED40" w:rsidR="00F4149E" w:rsidRDefault="00CA028C">
      <w:pPr>
        <w:spacing w:after="156"/>
        <w:ind w:firstLine="420"/>
      </w:pPr>
      <w:r>
        <w:rPr>
          <w:rFonts w:hint="eastAsia"/>
        </w:rPr>
        <w:t>网页</w:t>
      </w:r>
      <w:r>
        <w:t>访问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，</w:t>
      </w:r>
      <w:r>
        <w:rPr>
          <w:rFonts w:hint="eastAsia"/>
        </w:rPr>
        <w:t>您</w:t>
      </w:r>
      <w:r>
        <w:t>将</w:t>
      </w:r>
      <w:r>
        <w:rPr>
          <w:rFonts w:hint="eastAsia"/>
        </w:rPr>
        <w:t>看到与PC客户端一样</w:t>
      </w:r>
      <w:r>
        <w:t>的</w:t>
      </w:r>
      <w:r>
        <w:rPr>
          <w:rFonts w:hint="eastAsia"/>
        </w:rPr>
        <w:t>文档</w:t>
      </w:r>
      <w:proofErr w:type="gramStart"/>
      <w:r>
        <w:rPr>
          <w:rFonts w:hint="eastAsia"/>
        </w:rPr>
        <w:t>库</w:t>
      </w:r>
      <w:r>
        <w:t>类型</w:t>
      </w:r>
      <w:proofErr w:type="gramEnd"/>
      <w:r>
        <w:t>和</w:t>
      </w:r>
      <w:r>
        <w:rPr>
          <w:rFonts w:hint="eastAsia"/>
        </w:rPr>
        <w:t>文档</w:t>
      </w:r>
      <w:r>
        <w:t>内容</w:t>
      </w:r>
      <w:r>
        <w:rPr>
          <w:rFonts w:hint="eastAsia"/>
        </w:rPr>
        <w:t>，</w:t>
      </w:r>
      <w:r>
        <w:t>如下图所示：</w:t>
      </w:r>
    </w:p>
    <w:p w14:paraId="2D1CFF4B" w14:textId="77777777" w:rsidR="00F4149E" w:rsidRPr="00CD21E2" w:rsidRDefault="00F4149E">
      <w:pPr>
        <w:spacing w:after="156"/>
        <w:ind w:firstLine="420"/>
      </w:pPr>
    </w:p>
    <w:p w14:paraId="4C7AB7D6" w14:textId="23060BC9" w:rsidR="00F4149E" w:rsidRDefault="00512C17">
      <w:pPr>
        <w:spacing w:after="156" w:line="240" w:lineRule="auto"/>
        <w:ind w:firstLineChars="0" w:firstLine="0"/>
      </w:pPr>
      <w:r>
        <w:rPr>
          <w:noProof/>
        </w:rPr>
        <w:lastRenderedPageBreak/>
        <w:drawing>
          <wp:inline distT="0" distB="0" distL="0" distR="0" wp14:anchorId="39FEE9FF" wp14:editId="6E299F79">
            <wp:extent cx="5278120" cy="2588260"/>
            <wp:effectExtent l="0" t="0" r="0" b="254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常见问题2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B738C" w14:textId="2411EAB3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4-2</w:t>
      </w:r>
      <w:r>
        <w:rPr>
          <w:rFonts w:hint="eastAsia"/>
          <w:sz w:val="16"/>
          <w:szCs w:val="16"/>
        </w:rPr>
        <w:t xml:space="preserve"> W</w:t>
      </w:r>
      <w:r>
        <w:rPr>
          <w:sz w:val="16"/>
          <w:szCs w:val="16"/>
        </w:rPr>
        <w:t>eb</w:t>
      </w:r>
      <w:r>
        <w:rPr>
          <w:rFonts w:hint="eastAsia"/>
          <w:sz w:val="16"/>
          <w:szCs w:val="16"/>
        </w:rPr>
        <w:t>界面</w:t>
      </w:r>
      <w:r>
        <w:rPr>
          <w:sz w:val="16"/>
          <w:szCs w:val="16"/>
        </w:rPr>
        <w:t>简介</w:t>
      </w:r>
    </w:p>
    <w:p w14:paraId="55BC7D6D" w14:textId="08B2714D" w:rsidR="00F4149E" w:rsidRDefault="00B749E4">
      <w:pPr>
        <w:spacing w:after="156"/>
        <w:ind w:firstLineChars="0" w:firstLine="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网页</w:t>
      </w:r>
      <w:r w:rsidR="00CA028C">
        <w:t>界面</w:t>
      </w:r>
      <w:r w:rsidR="00CA028C">
        <w:rPr>
          <w:rFonts w:hint="eastAsia"/>
        </w:rPr>
        <w:t>主要</w:t>
      </w:r>
      <w:r w:rsidR="00CA028C">
        <w:t>包括</w:t>
      </w:r>
      <w:r w:rsidR="00CA028C">
        <w:rPr>
          <w:rFonts w:hint="eastAsia"/>
        </w:rPr>
        <w:t>三个</w:t>
      </w:r>
      <w:r w:rsidR="00CA028C">
        <w:t>部分</w:t>
      </w:r>
      <w:r w:rsidR="00CA028C">
        <w:rPr>
          <w:rFonts w:hint="eastAsia"/>
        </w:rPr>
        <w:t>：</w:t>
      </w:r>
    </w:p>
    <w:p w14:paraId="3B24A7F3" w14:textId="77777777" w:rsidR="00F4149E" w:rsidRDefault="00CA028C">
      <w:pPr>
        <w:pStyle w:val="42"/>
        <w:numPr>
          <w:ilvl w:val="0"/>
          <w:numId w:val="5"/>
        </w:numPr>
        <w:spacing w:after="156"/>
        <w:ind w:firstLineChars="0"/>
      </w:pPr>
      <w:r>
        <w:rPr>
          <w:rFonts w:hint="eastAsia"/>
        </w:rPr>
        <w:t>左侧区域</w:t>
      </w:r>
      <w:r>
        <w:t>为</w:t>
      </w:r>
      <w:r>
        <w:rPr>
          <w:rFonts w:hint="eastAsia"/>
        </w:rPr>
        <w:t>导航栏，分为</w:t>
      </w:r>
      <w:r>
        <w:t>【</w:t>
      </w:r>
      <w:r>
        <w:rPr>
          <w:rFonts w:hint="eastAsia"/>
        </w:rPr>
        <w:t>文档</w:t>
      </w:r>
      <w:r>
        <w:t>访问】</w:t>
      </w:r>
      <w:r>
        <w:rPr>
          <w:rFonts w:hint="eastAsia"/>
        </w:rPr>
        <w:t>、</w:t>
      </w:r>
      <w:r>
        <w:t>【</w:t>
      </w:r>
      <w:r>
        <w:rPr>
          <w:rFonts w:hint="eastAsia"/>
        </w:rPr>
        <w:t>共享</w:t>
      </w:r>
      <w:r>
        <w:t>管理】</w:t>
      </w:r>
      <w:r>
        <w:rPr>
          <w:rFonts w:hint="eastAsia"/>
        </w:rPr>
        <w:t>、</w:t>
      </w:r>
      <w:r>
        <w:t>【</w:t>
      </w:r>
      <w:r>
        <w:rPr>
          <w:rFonts w:hint="eastAsia"/>
        </w:rPr>
        <w:t>审核</w:t>
      </w:r>
      <w:r>
        <w:t>管理】</w:t>
      </w:r>
      <w:r>
        <w:rPr>
          <w:rFonts w:hint="eastAsia"/>
        </w:rPr>
        <w:t>及</w:t>
      </w:r>
      <w:r>
        <w:t>【</w:t>
      </w:r>
      <w:r>
        <w:rPr>
          <w:rFonts w:hint="eastAsia"/>
        </w:rPr>
        <w:t>个人中心</w:t>
      </w:r>
      <w:r>
        <w:t>】</w:t>
      </w:r>
      <w:r>
        <w:rPr>
          <w:rFonts w:hint="eastAsia"/>
        </w:rPr>
        <w:t>四个</w:t>
      </w:r>
      <w:r>
        <w:t>功能模块</w:t>
      </w:r>
      <w:r>
        <w:rPr>
          <w:rFonts w:hint="eastAsia"/>
        </w:rPr>
        <w:t>。您在此可以</w:t>
      </w:r>
      <w:r>
        <w:t>点击进入</w:t>
      </w:r>
      <w:r>
        <w:rPr>
          <w:rFonts w:hint="eastAsia"/>
        </w:rPr>
        <w:t>各</w:t>
      </w:r>
      <w:r>
        <w:t>文档目录，</w:t>
      </w:r>
      <w:r>
        <w:rPr>
          <w:rFonts w:hint="eastAsia"/>
        </w:rPr>
        <w:t>对各目录下的文档进行分享</w:t>
      </w:r>
      <w:r>
        <w:t>、</w:t>
      </w:r>
      <w:r>
        <w:rPr>
          <w:rFonts w:hint="eastAsia"/>
        </w:rPr>
        <w:t>操作、管理等</w:t>
      </w:r>
      <w:r>
        <w:t>操作</w:t>
      </w:r>
      <w:r>
        <w:rPr>
          <w:rFonts w:hint="eastAsia"/>
        </w:rPr>
        <w:t>。</w:t>
      </w:r>
    </w:p>
    <w:p w14:paraId="084BD798" w14:textId="77777777" w:rsidR="00F4149E" w:rsidRDefault="00CA028C">
      <w:pPr>
        <w:pStyle w:val="32"/>
        <w:numPr>
          <w:ilvl w:val="0"/>
          <w:numId w:val="5"/>
        </w:numPr>
        <w:spacing w:after="156"/>
        <w:ind w:firstLineChars="0"/>
      </w:pPr>
      <w:r>
        <w:rPr>
          <w:rFonts w:hint="eastAsia"/>
        </w:rPr>
        <w:t>中间区域</w:t>
      </w:r>
      <w:r>
        <w:t>为</w:t>
      </w:r>
      <w:r>
        <w:rPr>
          <w:rFonts w:hint="eastAsia"/>
        </w:rPr>
        <w:t>操作面板</w:t>
      </w:r>
      <w:r>
        <w:t>，</w:t>
      </w:r>
      <w:r>
        <w:rPr>
          <w:rFonts w:hint="eastAsia"/>
        </w:rPr>
        <w:t>您可以在此对</w:t>
      </w:r>
      <w:r>
        <w:t>文件</w:t>
      </w:r>
      <w:r>
        <w:rPr>
          <w:rFonts w:hint="eastAsia"/>
        </w:rPr>
        <w:t>，进行上传</w:t>
      </w:r>
      <w:r>
        <w:t>、下载、共享、删除</w:t>
      </w:r>
      <w:r>
        <w:rPr>
          <w:rFonts w:hint="eastAsia"/>
        </w:rPr>
        <w:t>等操作</w:t>
      </w:r>
      <w:r>
        <w:t>。</w:t>
      </w:r>
    </w:p>
    <w:p w14:paraId="609A8C2D" w14:textId="49258647" w:rsidR="00F4149E" w:rsidRDefault="00CA028C">
      <w:pPr>
        <w:pStyle w:val="32"/>
        <w:numPr>
          <w:ilvl w:val="0"/>
          <w:numId w:val="5"/>
        </w:numPr>
        <w:spacing w:after="156"/>
        <w:ind w:firstLineChars="0"/>
      </w:pPr>
      <w:r w:rsidRPr="00A01DFB">
        <w:rPr>
          <w:rFonts w:hint="eastAsia"/>
        </w:rPr>
        <w:t>右侧区域为</w:t>
      </w:r>
      <w:r w:rsidR="009543E7" w:rsidRPr="00A01DFB">
        <w:rPr>
          <w:rFonts w:hint="eastAsia"/>
        </w:rPr>
        <w:t>侧边栏</w:t>
      </w:r>
      <w:r w:rsidRPr="00A01DFB">
        <w:rPr>
          <w:rFonts w:hint="eastAsia"/>
        </w:rPr>
        <w:t>，您</w:t>
      </w:r>
      <w:r w:rsidRPr="00A01DFB">
        <w:t>可</w:t>
      </w:r>
      <w:r>
        <w:t>以在此</w:t>
      </w:r>
      <w:r>
        <w:rPr>
          <w:rFonts w:hint="eastAsia"/>
        </w:rPr>
        <w:t>设置</w:t>
      </w:r>
      <w:r>
        <w:t>文件标签，</w:t>
      </w:r>
      <w:r>
        <w:rPr>
          <w:rFonts w:hint="eastAsia"/>
        </w:rPr>
        <w:t>查看</w:t>
      </w:r>
      <w:r>
        <w:t>文件属性</w:t>
      </w:r>
      <w:r w:rsidR="009543E7">
        <w:rPr>
          <w:rFonts w:hint="eastAsia"/>
        </w:rPr>
        <w:t>及</w:t>
      </w:r>
      <w:r w:rsidR="009543E7">
        <w:t>文件密级</w:t>
      </w:r>
      <w:r>
        <w:t>。</w:t>
      </w:r>
    </w:p>
    <w:p w14:paraId="3F9D3D04" w14:textId="64AAC83C" w:rsidR="00512C17" w:rsidRPr="00512C17" w:rsidRDefault="00512C17" w:rsidP="00512C17">
      <w:pPr>
        <w:pStyle w:val="32"/>
        <w:spacing w:after="156"/>
        <w:ind w:firstLineChars="0" w:firstLine="0"/>
        <w:rPr>
          <w:color w:val="FF0000"/>
        </w:rPr>
      </w:pPr>
      <w:bookmarkStart w:id="112" w:name="_Hlk502865676"/>
      <w:r w:rsidRPr="00512C17">
        <w:rPr>
          <w:rFonts w:hint="eastAsia"/>
          <w:color w:val="FF0000"/>
        </w:rPr>
        <w:t>注意：您在页面顶端的【帮助】里，可以点击【常见问题】查看对您有帮助的解答。</w:t>
      </w:r>
    </w:p>
    <w:p w14:paraId="24008FC3" w14:textId="396415F8" w:rsidR="00F4149E" w:rsidRDefault="00CA028C" w:rsidP="00EE721F">
      <w:pPr>
        <w:pStyle w:val="3"/>
      </w:pPr>
      <w:bookmarkStart w:id="113" w:name="_Toc534879909"/>
      <w:bookmarkEnd w:id="112"/>
      <w:r>
        <w:rPr>
          <w:rFonts w:hint="eastAsia"/>
        </w:rPr>
        <w:t>4.</w:t>
      </w:r>
      <w:r w:rsidR="00512C17">
        <w:t>2</w:t>
      </w:r>
      <w:r>
        <w:rPr>
          <w:rFonts w:hint="eastAsia"/>
        </w:rPr>
        <w:t>.2 文档</w:t>
      </w:r>
      <w:r>
        <w:t>简介</w:t>
      </w:r>
      <w:bookmarkEnd w:id="113"/>
    </w:p>
    <w:p w14:paraId="4497F784" w14:textId="6D200855" w:rsidR="00F4149E" w:rsidRDefault="00B749E4">
      <w:pPr>
        <w:spacing w:after="156" w:line="240" w:lineRule="auto"/>
        <w:ind w:rightChars="-94" w:right="-197" w:firstLineChars="0"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网页端包含以下五类文档：</w:t>
      </w:r>
    </w:p>
    <w:p w14:paraId="14FF6E54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个人</w:t>
      </w:r>
      <w:r>
        <w:rPr>
          <w:b/>
        </w:rPr>
        <w:t>文档</w:t>
      </w:r>
      <w:r>
        <w:rPr>
          <w:rFonts w:hint="eastAsia"/>
        </w:rPr>
        <w:t>：</w:t>
      </w:r>
      <w:r>
        <w:t>用于</w:t>
      </w:r>
      <w:r>
        <w:rPr>
          <w:rFonts w:hint="eastAsia"/>
        </w:rPr>
        <w:t>存放您个人的办公文档，默认情况下，他人无法查看，您的个人办公文档。</w:t>
      </w:r>
      <w:r>
        <w:t xml:space="preserve"> </w:t>
      </w:r>
    </w:p>
    <w:p w14:paraId="26384B28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  <w:rPr>
          <w:b/>
          <w:bCs/>
        </w:rPr>
      </w:pPr>
      <w:r>
        <w:rPr>
          <w:rFonts w:hint="eastAsia"/>
          <w:b/>
          <w:bCs/>
        </w:rPr>
        <w:t>共享文档</w:t>
      </w:r>
      <w:r>
        <w:rPr>
          <w:rFonts w:hint="eastAsia"/>
          <w:bCs/>
        </w:rPr>
        <w:t>：</w:t>
      </w:r>
      <w:r>
        <w:rPr>
          <w:rFonts w:hint="eastAsia"/>
        </w:rPr>
        <w:t>用于存放他人共享给您的文档，您可以根据权限，访问、操作或</w:t>
      </w:r>
      <w:r>
        <w:t>分享</w:t>
      </w:r>
      <w:r>
        <w:rPr>
          <w:rFonts w:hint="eastAsia"/>
        </w:rPr>
        <w:t>此共享文档。</w:t>
      </w:r>
    </w:p>
    <w:p w14:paraId="58A811AD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群组</w:t>
      </w:r>
      <w:r>
        <w:rPr>
          <w:b/>
        </w:rPr>
        <w:t>文档</w:t>
      </w:r>
      <w:r>
        <w:rPr>
          <w:rFonts w:hint="eastAsia"/>
        </w:rPr>
        <w:t>：您或他人创建的文档共享协作空间，您可根据权限访问群组文档，或为其他用户配置对群组文档的访问权限。</w:t>
      </w:r>
    </w:p>
    <w:p w14:paraId="42BAF303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文档库</w:t>
      </w:r>
      <w:r>
        <w:rPr>
          <w:rFonts w:hint="eastAsia"/>
        </w:rPr>
        <w:t>：用于存放企业或部门内部资料。文档库由管理员创建，并指定所有者。文档库</w:t>
      </w:r>
      <w:r>
        <w:t>所有者</w:t>
      </w:r>
      <w:r>
        <w:rPr>
          <w:rFonts w:hint="eastAsia"/>
        </w:rPr>
        <w:t>，负责管理文档库及配置访问权限；普通用户可根据权限，访问、</w:t>
      </w:r>
      <w:r>
        <w:t>操作</w:t>
      </w:r>
      <w:r>
        <w:rPr>
          <w:rFonts w:hint="eastAsia"/>
        </w:rPr>
        <w:t>或分享文档库。文档库可以是部门文档库、企业知识库、教学资源库等。</w:t>
      </w:r>
    </w:p>
    <w:p w14:paraId="190999C7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lastRenderedPageBreak/>
        <w:t>归档库</w:t>
      </w:r>
      <w:r>
        <w:rPr>
          <w:rFonts w:hint="eastAsia"/>
        </w:rPr>
        <w:t>：用于存放企业内部的归档资料，是一种特殊的</w:t>
      </w:r>
      <w:r>
        <w:t>文档</w:t>
      </w:r>
      <w:r>
        <w:rPr>
          <w:rFonts w:hint="eastAsia"/>
        </w:rPr>
        <w:t>库。管理员根据内部资料固化要求创建归档库，归档库一旦创建便不可被删除和编辑，管理员可指定归档库所有者，负责管理归档库，并为普通用户配置归档</w:t>
      </w:r>
      <w:proofErr w:type="gramStart"/>
      <w:r>
        <w:rPr>
          <w:rFonts w:hint="eastAsia"/>
        </w:rPr>
        <w:t>库访问</w:t>
      </w:r>
      <w:proofErr w:type="gramEnd"/>
      <w:r>
        <w:rPr>
          <w:rFonts w:hint="eastAsia"/>
        </w:rPr>
        <w:t>权限。</w:t>
      </w:r>
    </w:p>
    <w:p w14:paraId="205D190C" w14:textId="77777777" w:rsidR="00F4149E" w:rsidRDefault="00CA028C" w:rsidP="00EE721F">
      <w:pPr>
        <w:pStyle w:val="2"/>
      </w:pPr>
      <w:bookmarkStart w:id="114" w:name="_Toc534879910"/>
      <w:r>
        <w:rPr>
          <w:rFonts w:hint="eastAsia"/>
        </w:rPr>
        <w:t xml:space="preserve">4.3 </w:t>
      </w:r>
      <w:r>
        <w:rPr>
          <w:rFonts w:hint="eastAsia"/>
        </w:rPr>
        <w:t>文档同步</w:t>
      </w:r>
      <w:bookmarkEnd w:id="114"/>
    </w:p>
    <w:p w14:paraId="2E96AC37" w14:textId="77777777" w:rsidR="00F4149E" w:rsidRDefault="00CA028C">
      <w:pPr>
        <w:pStyle w:val="3"/>
      </w:pPr>
      <w:bookmarkStart w:id="115" w:name="_Toc534879911"/>
      <w:r>
        <w:rPr>
          <w:rFonts w:hint="eastAsia"/>
        </w:rPr>
        <w:t>4.3.1 基本操作</w:t>
      </w:r>
      <w:bookmarkEnd w:id="115"/>
    </w:p>
    <w:p w14:paraId="65597F10" w14:textId="11FBC300" w:rsidR="00F4149E" w:rsidRDefault="00CA028C">
      <w:pPr>
        <w:spacing w:after="156"/>
        <w:ind w:firstLine="420"/>
      </w:pPr>
      <w:r>
        <w:rPr>
          <w:rFonts w:hint="eastAsia"/>
        </w:rPr>
        <w:t>网页访问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，您不仅可以查看所有具有访问权限的文件，而且可以新建文件夹、移动或复制文件或文件夹，对文件或</w:t>
      </w:r>
      <w:r>
        <w:t>文件夹</w:t>
      </w:r>
      <w:r>
        <w:rPr>
          <w:rFonts w:hint="eastAsia"/>
        </w:rPr>
        <w:t>进行重新名、删除等操作。</w:t>
      </w:r>
    </w:p>
    <w:p w14:paraId="356C74C9" w14:textId="77777777" w:rsidR="00F4149E" w:rsidRDefault="00CA028C">
      <w:pPr>
        <w:spacing w:after="156"/>
        <w:ind w:firstLine="420"/>
      </w:pPr>
      <w:r>
        <w:rPr>
          <w:rFonts w:hint="eastAsia"/>
        </w:rPr>
        <w:t>您还可以通过【权限配置】或【外链】的形式，将文件或文件夹共享给他人。</w:t>
      </w:r>
    </w:p>
    <w:p w14:paraId="1CC9130C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3762DE31" wp14:editId="66F2C4FB">
            <wp:extent cx="5278120" cy="259588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C6689" w14:textId="773F0C33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4-3</w:t>
      </w:r>
      <w:r>
        <w:rPr>
          <w:rFonts w:hint="eastAsia"/>
          <w:sz w:val="16"/>
          <w:szCs w:val="16"/>
        </w:rPr>
        <w:t xml:space="preserve"> 基本操作</w:t>
      </w:r>
    </w:p>
    <w:p w14:paraId="502671EE" w14:textId="77777777" w:rsidR="00F4149E" w:rsidRDefault="00CA028C">
      <w:pPr>
        <w:pStyle w:val="32"/>
        <w:spacing w:after="156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</w:t>
      </w:r>
      <w:r>
        <w:rPr>
          <w:rFonts w:hint="eastAsia"/>
        </w:rPr>
        <w:t>对</w:t>
      </w:r>
      <w:r>
        <w:t>文件或文件夹进行删除、复制、移动等</w:t>
      </w:r>
      <w:r>
        <w:rPr>
          <w:rFonts w:hint="eastAsia"/>
        </w:rPr>
        <w:t>一系列项</w:t>
      </w:r>
      <w:r>
        <w:t>基本操作：</w:t>
      </w:r>
    </w:p>
    <w:p w14:paraId="6DEDA155" w14:textId="77777777" w:rsidR="00F4149E" w:rsidRDefault="00CA028C">
      <w:pPr>
        <w:pStyle w:val="32"/>
        <w:numPr>
          <w:ilvl w:val="0"/>
          <w:numId w:val="30"/>
        </w:numPr>
        <w:spacing w:after="156"/>
        <w:ind w:firstLineChars="0"/>
      </w:pPr>
      <w:r>
        <w:rPr>
          <w:rFonts w:hint="eastAsia"/>
        </w:rPr>
        <w:t>选择</w:t>
      </w:r>
      <w:r>
        <w:t>点击</w:t>
      </w:r>
      <w:r>
        <w:rPr>
          <w:rFonts w:hint="eastAsia"/>
        </w:rPr>
        <w:t>左侧的文档目录</w:t>
      </w:r>
      <w:r>
        <w:t>，</w:t>
      </w:r>
      <w:r>
        <w:rPr>
          <w:rFonts w:hint="eastAsia"/>
        </w:rPr>
        <w:t>进入特定目录下的</w:t>
      </w:r>
      <w:r>
        <w:t>文档</w:t>
      </w:r>
      <w:r>
        <w:rPr>
          <w:rFonts w:hint="eastAsia"/>
        </w:rPr>
        <w:t>列表</w:t>
      </w:r>
      <w:r>
        <w:t>；</w:t>
      </w:r>
    </w:p>
    <w:p w14:paraId="50532CF8" w14:textId="77777777" w:rsidR="00F4149E" w:rsidRDefault="00CA028C">
      <w:pPr>
        <w:pStyle w:val="32"/>
        <w:numPr>
          <w:ilvl w:val="0"/>
          <w:numId w:val="30"/>
        </w:numPr>
        <w:spacing w:after="156"/>
        <w:ind w:firstLineChars="0"/>
      </w:pPr>
      <w:r>
        <w:rPr>
          <w:rFonts w:hint="eastAsia"/>
        </w:rPr>
        <w:t>选中</w:t>
      </w:r>
      <w:r>
        <w:t>文件或文件夹，点击列表上方按钮，您便可对文档进行</w:t>
      </w:r>
      <w:r>
        <w:rPr>
          <w:rFonts w:hint="eastAsia"/>
        </w:rPr>
        <w:t>一系列</w:t>
      </w:r>
      <w:r>
        <w:t>对应操作</w:t>
      </w:r>
    </w:p>
    <w:p w14:paraId="21F0FFEF" w14:textId="77777777" w:rsidR="00F4149E" w:rsidRDefault="00CA028C">
      <w:pPr>
        <w:pStyle w:val="32"/>
        <w:spacing w:after="156"/>
      </w:pPr>
      <w:r>
        <w:rPr>
          <w:rFonts w:hint="eastAsia"/>
        </w:rPr>
        <w:t>此外，您</w:t>
      </w:r>
      <w:r>
        <w:t>还可以</w:t>
      </w:r>
      <w:r>
        <w:rPr>
          <w:rFonts w:hint="eastAsia"/>
        </w:rPr>
        <w:t>直接点击选中文件</w:t>
      </w:r>
      <w:r>
        <w:t>，进行</w:t>
      </w:r>
      <w:r>
        <w:rPr>
          <w:rFonts w:hint="eastAsia"/>
        </w:rPr>
        <w:t>实时在线预览。目前支持的在线预览的格式主要包括：w</w:t>
      </w:r>
      <w:r>
        <w:t>ord</w:t>
      </w:r>
      <w:r>
        <w:rPr>
          <w:rFonts w:hint="eastAsia"/>
        </w:rPr>
        <w:t>、p</w:t>
      </w:r>
      <w:r>
        <w:t>pt</w:t>
      </w:r>
      <w:r>
        <w:rPr>
          <w:rFonts w:hint="eastAsia"/>
        </w:rPr>
        <w:t>、</w:t>
      </w:r>
      <w:r>
        <w:t>excel</w:t>
      </w:r>
      <w:r>
        <w:rPr>
          <w:rFonts w:hint="eastAsia"/>
        </w:rPr>
        <w:t>、</w:t>
      </w:r>
      <w:r>
        <w:t>txt</w:t>
      </w:r>
      <w:r>
        <w:rPr>
          <w:rFonts w:hint="eastAsia"/>
        </w:rPr>
        <w:t>、pdf</w:t>
      </w:r>
      <w:r>
        <w:t>、</w:t>
      </w:r>
      <w:r>
        <w:rPr>
          <w:rFonts w:hint="eastAsia"/>
        </w:rPr>
        <w:t>mp3、mp5、rmvb</w:t>
      </w:r>
      <w:r>
        <w:t>等主流文件格式</w:t>
      </w:r>
      <w:r>
        <w:rPr>
          <w:rFonts w:hint="eastAsia"/>
        </w:rPr>
        <w:t>。</w:t>
      </w:r>
      <w:r>
        <w:t>但</w:t>
      </w:r>
      <w:r>
        <w:rPr>
          <w:rFonts w:hint="eastAsia"/>
        </w:rPr>
        <w:t>暂不</w:t>
      </w:r>
      <w:r>
        <w:t>支持预览</w:t>
      </w:r>
      <w:r>
        <w:rPr>
          <w:rFonts w:hint="eastAsia"/>
        </w:rPr>
        <w:t>，压缩/执行格式的文件</w:t>
      </w:r>
      <w:r>
        <w:t>。</w:t>
      </w:r>
    </w:p>
    <w:p w14:paraId="3597457F" w14:textId="77777777" w:rsidR="00F4149E" w:rsidRDefault="00CA028C">
      <w:pPr>
        <w:pStyle w:val="3"/>
      </w:pPr>
      <w:bookmarkStart w:id="116" w:name="_4.3.2_上传文档"/>
      <w:bookmarkStart w:id="117" w:name="_Toc534879912"/>
      <w:r>
        <w:rPr>
          <w:rFonts w:hint="eastAsia"/>
        </w:rPr>
        <w:t>4.3.2 上传</w:t>
      </w:r>
      <w:r>
        <w:t>文档</w:t>
      </w:r>
      <w:bookmarkEnd w:id="117"/>
    </w:p>
    <w:bookmarkEnd w:id="116"/>
    <w:p w14:paraId="0751F288" w14:textId="4F4CC0D3" w:rsidR="00F05CC1" w:rsidRPr="00134A83" w:rsidRDefault="00CA028C" w:rsidP="00F05CC1">
      <w:pPr>
        <w:spacing w:after="156"/>
        <w:ind w:firstLineChars="0" w:firstLine="420"/>
        <w:rPr>
          <w:sz w:val="20"/>
          <w:szCs w:val="20"/>
        </w:rPr>
      </w:pPr>
      <w:r w:rsidRPr="003732F4">
        <w:rPr>
          <w:rFonts w:hint="eastAsia"/>
        </w:rPr>
        <w:t>网页访问时，</w:t>
      </w:r>
      <w:r w:rsidR="00134A83" w:rsidRPr="003732F4">
        <w:rPr>
          <w:rFonts w:hint="eastAsia"/>
          <w:sz w:val="20"/>
          <w:szCs w:val="20"/>
        </w:rPr>
        <w:t>您可以</w:t>
      </w:r>
      <w:r w:rsidR="00134A83" w:rsidRPr="003732F4">
        <w:t>点击</w:t>
      </w:r>
      <w:r w:rsidR="00134A83" w:rsidRPr="003732F4">
        <w:rPr>
          <w:rFonts w:hint="eastAsia"/>
          <w:sz w:val="20"/>
          <w:szCs w:val="20"/>
        </w:rPr>
        <w:t>上方工具栏【上传】按钮，</w:t>
      </w:r>
      <w:r w:rsidR="00F05CC1" w:rsidRPr="003732F4">
        <w:rPr>
          <w:rFonts w:hint="eastAsia"/>
          <w:sz w:val="20"/>
          <w:szCs w:val="20"/>
        </w:rPr>
        <w:t>通过拖拽或点击选择文件的方式，将本地文件上传到</w:t>
      </w:r>
      <w:r w:rsidR="00B749E4">
        <w:rPr>
          <w:rFonts w:hint="eastAsia"/>
          <w:sz w:val="20"/>
          <w:szCs w:val="20"/>
        </w:rPr>
        <w:t>南京水利</w:t>
      </w:r>
      <w:proofErr w:type="gramStart"/>
      <w:r w:rsidR="00B749E4">
        <w:rPr>
          <w:rFonts w:hint="eastAsia"/>
          <w:sz w:val="20"/>
          <w:szCs w:val="20"/>
        </w:rPr>
        <w:t>科学研究院云盘</w:t>
      </w:r>
      <w:proofErr w:type="gramEnd"/>
      <w:r w:rsidR="00F05CC1" w:rsidRPr="003732F4">
        <w:rPr>
          <w:rFonts w:hint="eastAsia"/>
          <w:sz w:val="20"/>
          <w:szCs w:val="20"/>
        </w:rPr>
        <w:t>。</w:t>
      </w:r>
    </w:p>
    <w:p w14:paraId="6DD1F344" w14:textId="77777777" w:rsidR="00F4149E" w:rsidRDefault="00CA028C">
      <w:pPr>
        <w:pStyle w:val="32"/>
        <w:spacing w:after="156"/>
      </w:pPr>
      <w:r>
        <w:rPr>
          <w:rFonts w:hint="eastAsia"/>
        </w:rPr>
        <w:lastRenderedPageBreak/>
        <w:t>上</w:t>
      </w:r>
      <w:proofErr w:type="gramStart"/>
      <w:r>
        <w:rPr>
          <w:rFonts w:hint="eastAsia"/>
        </w:rPr>
        <w:t>传成功</w:t>
      </w:r>
      <w:proofErr w:type="gramEnd"/>
      <w:r>
        <w:t>的文件，将会</w:t>
      </w:r>
      <w:r>
        <w:rPr>
          <w:rFonts w:hint="eastAsia"/>
        </w:rPr>
        <w:t>实时</w:t>
      </w:r>
      <w:r>
        <w:t>同步</w:t>
      </w:r>
      <w:r w:rsidR="00F05CC1">
        <w:t>到云端，您可以</w:t>
      </w:r>
      <w:r w:rsidR="00F05CC1">
        <w:rPr>
          <w:rFonts w:hint="eastAsia"/>
        </w:rPr>
        <w:t>通过任何设备访问到这些</w:t>
      </w:r>
      <w:r>
        <w:t>文件。</w:t>
      </w:r>
    </w:p>
    <w:p w14:paraId="2A6E69D2" w14:textId="77777777" w:rsidR="00F4149E" w:rsidRDefault="00CA028C">
      <w:pPr>
        <w:spacing w:after="156"/>
        <w:ind w:firstLineChars="0" w:firstLine="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，上传</w:t>
      </w:r>
      <w:r>
        <w:rPr>
          <w:rFonts w:hint="eastAsia"/>
        </w:rPr>
        <w:t>文件</w:t>
      </w:r>
      <w:r>
        <w:t>：</w:t>
      </w:r>
    </w:p>
    <w:p w14:paraId="68DE6957" w14:textId="77777777" w:rsidR="00F4149E" w:rsidRDefault="00CA028C">
      <w:pPr>
        <w:pStyle w:val="32"/>
        <w:numPr>
          <w:ilvl w:val="0"/>
          <w:numId w:val="31"/>
        </w:numPr>
        <w:spacing w:after="156"/>
        <w:ind w:firstLineChars="0"/>
      </w:pPr>
      <w:r>
        <w:rPr>
          <w:rFonts w:hint="eastAsia"/>
        </w:rPr>
        <w:t>选择</w:t>
      </w:r>
      <w:r>
        <w:t>点击左侧文档目录</w:t>
      </w:r>
      <w:r>
        <w:rPr>
          <w:rFonts w:hint="eastAsia"/>
        </w:rPr>
        <w:t>；</w:t>
      </w:r>
    </w:p>
    <w:p w14:paraId="377C1675" w14:textId="13039AC7" w:rsidR="00F4149E" w:rsidRDefault="00C116CE">
      <w:pPr>
        <w:pStyle w:val="32"/>
        <w:numPr>
          <w:ilvl w:val="0"/>
          <w:numId w:val="31"/>
        </w:numPr>
        <w:spacing w:after="156"/>
        <w:ind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59786C4" wp14:editId="6DE205C0">
                <wp:simplePos x="0" y="0"/>
                <wp:positionH relativeFrom="column">
                  <wp:posOffset>946785</wp:posOffset>
                </wp:positionH>
                <wp:positionV relativeFrom="paragraph">
                  <wp:posOffset>13970</wp:posOffset>
                </wp:positionV>
                <wp:extent cx="967740" cy="335280"/>
                <wp:effectExtent l="0" t="0" r="0" b="0"/>
                <wp:wrapNone/>
                <wp:docPr id="109" name="文本框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7740" cy="335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B7C68E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3298D9C3" wp14:editId="2CE6E1FC">
                                  <wp:extent cx="381000" cy="190500"/>
                                  <wp:effectExtent l="0" t="0" r="0" b="0"/>
                                  <wp:docPr id="157" name="图片 1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" name="图片 17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1000" cy="190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9786C4" id="文本框 109" o:spid="_x0000_s1037" type="#_x0000_t202" style="position:absolute;left:0;text-align:left;margin-left:74.55pt;margin-top:1.1pt;width:76.2pt;height:26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" filled="f" stroked="f" strokeweight=".5pt">
                <v:path arrowok="t"/>
                <v:textbox>
                  <w:txbxContent>
                    <w:p w14:paraId="2EB7C68E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3298D9C3" wp14:editId="2CE6E1FC">
                            <wp:extent cx="381000" cy="190500"/>
                            <wp:effectExtent l="0" t="0" r="0" b="0"/>
                            <wp:docPr id="157" name="图片 1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0" name="图片 17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1000" cy="190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；</w:t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点击列表上方</w:t>
      </w:r>
    </w:p>
    <w:p w14:paraId="2E7656E7" w14:textId="77777777" w:rsidR="00F4149E" w:rsidRDefault="00CA028C">
      <w:pPr>
        <w:pStyle w:val="32"/>
        <w:numPr>
          <w:ilvl w:val="0"/>
          <w:numId w:val="31"/>
        </w:numPr>
        <w:spacing w:after="156"/>
        <w:ind w:firstLineChars="0"/>
      </w:pPr>
      <w:r>
        <w:t>在弹出的窗口中，</w:t>
      </w:r>
      <w:r>
        <w:rPr>
          <w:rFonts w:hint="eastAsia"/>
        </w:rPr>
        <w:t>您可以拖拽或</w:t>
      </w:r>
      <w:r>
        <w:t>点击【</w:t>
      </w:r>
      <w:r>
        <w:rPr>
          <w:rFonts w:hint="eastAsia"/>
        </w:rPr>
        <w:t>选择</w:t>
      </w:r>
      <w:r>
        <w:t>文件】</w:t>
      </w:r>
      <w:r>
        <w:rPr>
          <w:rFonts w:hint="eastAsia"/>
        </w:rPr>
        <w:t>的</w:t>
      </w:r>
      <w:r>
        <w:t>方式</w:t>
      </w:r>
      <w:r>
        <w:rPr>
          <w:rFonts w:hint="eastAsia"/>
        </w:rPr>
        <w:t>，上传</w:t>
      </w:r>
      <w:r>
        <w:t>文档</w:t>
      </w:r>
      <w:r>
        <w:rPr>
          <w:rFonts w:hint="eastAsia"/>
        </w:rPr>
        <w:t>。</w:t>
      </w:r>
    </w:p>
    <w:p w14:paraId="0CF0B1F0" w14:textId="77777777" w:rsidR="00F4149E" w:rsidRDefault="00CA028C">
      <w:pPr>
        <w:pStyle w:val="52"/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4892F1DD" wp14:editId="48558F50">
            <wp:extent cx="3211195" cy="1943100"/>
            <wp:effectExtent l="0" t="0" r="8255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19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70BBF" w14:textId="4294FEFA" w:rsidR="00F4149E" w:rsidRDefault="00CA028C">
      <w:pPr>
        <w:pStyle w:val="52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4-4</w:t>
      </w:r>
      <w:r>
        <w:rPr>
          <w:rFonts w:hint="eastAsia"/>
          <w:sz w:val="16"/>
          <w:szCs w:val="16"/>
        </w:rPr>
        <w:t>上传</w:t>
      </w:r>
      <w:r>
        <w:rPr>
          <w:sz w:val="16"/>
          <w:szCs w:val="16"/>
        </w:rPr>
        <w:t>文件</w:t>
      </w:r>
    </w:p>
    <w:p w14:paraId="22BA63C6" w14:textId="77777777" w:rsidR="00F4149E" w:rsidRDefault="00CA028C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14:paraId="63925E0C" w14:textId="77777777" w:rsidR="00F4149E" w:rsidRDefault="00CA028C">
      <w:pPr>
        <w:pStyle w:val="52"/>
        <w:numPr>
          <w:ilvl w:val="0"/>
          <w:numId w:val="32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您可以在网页</w:t>
      </w:r>
      <w:proofErr w:type="gramStart"/>
      <w:r>
        <w:rPr>
          <w:rFonts w:hint="eastAsia"/>
          <w:color w:val="FF0000"/>
        </w:rPr>
        <w:t>端</w:t>
      </w:r>
      <w:r>
        <w:rPr>
          <w:color w:val="FF0000"/>
        </w:rPr>
        <w:t>同时</w:t>
      </w:r>
      <w:proofErr w:type="gramEnd"/>
      <w:r>
        <w:rPr>
          <w:color w:val="FF0000"/>
        </w:rPr>
        <w:t>上传</w:t>
      </w:r>
      <w:r>
        <w:rPr>
          <w:rFonts w:hint="eastAsia"/>
          <w:color w:val="FF0000"/>
        </w:rPr>
        <w:t>一个或</w:t>
      </w:r>
      <w:r>
        <w:rPr>
          <w:color w:val="FF0000"/>
        </w:rPr>
        <w:t>多个文件</w:t>
      </w:r>
      <w:r>
        <w:rPr>
          <w:rFonts w:hint="eastAsia"/>
          <w:color w:val="FF0000"/>
        </w:rPr>
        <w:t>。</w:t>
      </w:r>
    </w:p>
    <w:p w14:paraId="012ED844" w14:textId="77777777" w:rsidR="00F4149E" w:rsidRDefault="00CA028C">
      <w:pPr>
        <w:pStyle w:val="52"/>
        <w:numPr>
          <w:ilvl w:val="0"/>
          <w:numId w:val="32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超过1</w:t>
      </w:r>
      <w:r>
        <w:rPr>
          <w:color w:val="FF0000"/>
        </w:rPr>
        <w:t>GB</w:t>
      </w:r>
      <w:r>
        <w:rPr>
          <w:rFonts w:hint="eastAsia"/>
          <w:color w:val="FF0000"/>
        </w:rPr>
        <w:t>的单个文件和文件夹暂时不支持在网页端上传。</w:t>
      </w:r>
    </w:p>
    <w:p w14:paraId="7D2B5D60" w14:textId="77777777" w:rsidR="00F4149E" w:rsidRDefault="00CA028C">
      <w:pPr>
        <w:pStyle w:val="3"/>
      </w:pPr>
      <w:bookmarkStart w:id="118" w:name="_Toc534879913"/>
      <w:r>
        <w:rPr>
          <w:rFonts w:hint="eastAsia"/>
        </w:rPr>
        <w:t>4.3.3 下载</w:t>
      </w:r>
      <w:r>
        <w:t>文档</w:t>
      </w:r>
      <w:bookmarkEnd w:id="118"/>
    </w:p>
    <w:p w14:paraId="03AA2052" w14:textId="428B81CB" w:rsidR="00F4149E" w:rsidRDefault="00CA028C">
      <w:pPr>
        <w:spacing w:after="156"/>
        <w:ind w:firstLineChars="95" w:firstLine="199"/>
      </w:pPr>
      <w:r>
        <w:rPr>
          <w:rFonts w:hint="eastAsia"/>
        </w:rP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网页端，您可以通过</w:t>
      </w:r>
      <w:r>
        <w:rPr>
          <w:rFonts w:hint="eastAsia"/>
        </w:rPr>
        <w:t>点击</w:t>
      </w:r>
      <w:r>
        <w:t>下载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下载</w:t>
      </w:r>
      <w:r>
        <w:t>文</w:t>
      </w:r>
      <w:r>
        <w:rPr>
          <w:rFonts w:hint="eastAsia"/>
        </w:rPr>
        <w:t>件。您也可以在线预览文件时，选择下载文件。</w:t>
      </w:r>
    </w:p>
    <w:p w14:paraId="30A68CC8" w14:textId="68ACFF1A" w:rsidR="00F4149E" w:rsidRDefault="00C116CE">
      <w:pPr>
        <w:pStyle w:val="22"/>
        <w:spacing w:after="156"/>
        <w:ind w:left="360" w:firstLineChars="0" w:firstLine="0"/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F16F59" wp14:editId="3877D82D">
                <wp:simplePos x="0" y="0"/>
                <wp:positionH relativeFrom="column">
                  <wp:posOffset>1830705</wp:posOffset>
                </wp:positionH>
                <wp:positionV relativeFrom="paragraph">
                  <wp:posOffset>1270</wp:posOffset>
                </wp:positionV>
                <wp:extent cx="746760" cy="294005"/>
                <wp:effectExtent l="0" t="0" r="0" b="0"/>
                <wp:wrapNone/>
                <wp:docPr id="112" name="文本框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6760" cy="294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23B74C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307859B6" wp14:editId="14167ACE">
                                  <wp:extent cx="358140" cy="175895"/>
                                  <wp:effectExtent l="0" t="0" r="3810" b="0"/>
                                  <wp:docPr id="158" name="图片 1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" name="图片 17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9151" cy="1818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16F59" id="文本框 112" o:spid="_x0000_s1038" type="#_x0000_t202" style="position:absolute;left:0;text-align:left;margin-left:144.15pt;margin-top:.1pt;width:58.8pt;height:23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" filled="f" stroked="f" strokeweight=".5pt">
                <v:path arrowok="t"/>
                <v:textbox>
                  <w:txbxContent>
                    <w:p w14:paraId="1D23B74C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307859B6" wp14:editId="14167ACE">
                            <wp:extent cx="358140" cy="175895"/>
                            <wp:effectExtent l="0" t="0" r="3810" b="0"/>
                            <wp:docPr id="158" name="图片 1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" name="图片 17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9151" cy="1818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1、选中文件，点击列表上方      ，将文件下载到本地。</w:t>
      </w:r>
    </w:p>
    <w:p w14:paraId="0073A7D5" w14:textId="77777777" w:rsidR="00F4149E" w:rsidRDefault="00CA028C">
      <w:pPr>
        <w:pStyle w:val="22"/>
        <w:spacing w:after="156"/>
        <w:ind w:left="360" w:firstLineChars="0" w:firstLine="0"/>
      </w:pPr>
      <w:r>
        <w:t>2</w:t>
      </w:r>
      <w:r>
        <w:rPr>
          <w:rFonts w:hint="eastAsia"/>
        </w:rPr>
        <w:t>、在线预览文件，点击右上角下载按钮，下载文件到本地。</w:t>
      </w:r>
    </w:p>
    <w:p w14:paraId="6FFA3B51" w14:textId="77777777" w:rsidR="00F4149E" w:rsidRDefault="00CA028C">
      <w:pPr>
        <w:pStyle w:val="22"/>
        <w:spacing w:after="156" w:line="240" w:lineRule="auto"/>
        <w:ind w:left="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4C8AF421" wp14:editId="09C470CE">
            <wp:extent cx="5278120" cy="2620645"/>
            <wp:effectExtent l="0" t="0" r="0" b="825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28151" w14:textId="54E0852B" w:rsidR="00F4149E" w:rsidRDefault="00CA028C">
      <w:pPr>
        <w:pStyle w:val="22"/>
        <w:spacing w:after="156" w:line="240" w:lineRule="auto"/>
        <w:ind w:left="0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4-5</w:t>
      </w:r>
      <w:r>
        <w:rPr>
          <w:rFonts w:hint="eastAsia"/>
          <w:sz w:val="16"/>
          <w:szCs w:val="16"/>
        </w:rPr>
        <w:t xml:space="preserve"> 在线</w:t>
      </w:r>
      <w:r>
        <w:rPr>
          <w:sz w:val="16"/>
          <w:szCs w:val="16"/>
        </w:rPr>
        <w:t>预览</w:t>
      </w:r>
    </w:p>
    <w:p w14:paraId="59E80592" w14:textId="4FF6A3D1" w:rsidR="00F4149E" w:rsidRDefault="00CA028C">
      <w:pPr>
        <w:pStyle w:val="22"/>
        <w:spacing w:after="156"/>
        <w:ind w:left="0" w:firstLineChars="0" w:firstLine="199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  <w:r>
        <w:rPr>
          <w:rFonts w:hint="eastAsia"/>
          <w:color w:val="FF0000"/>
        </w:rPr>
        <w:t>您</w:t>
      </w:r>
      <w:r>
        <w:rPr>
          <w:color w:val="FF0000"/>
        </w:rPr>
        <w:t>不能</w:t>
      </w:r>
      <w:r>
        <w:rPr>
          <w:rFonts w:hint="eastAsia"/>
          <w:color w:val="FF0000"/>
        </w:rPr>
        <w:t>在线</w:t>
      </w:r>
      <w:r>
        <w:rPr>
          <w:color w:val="FF0000"/>
        </w:rPr>
        <w:t>下载文件</w:t>
      </w:r>
      <w:r>
        <w:rPr>
          <w:rFonts w:hint="eastAsia"/>
          <w:color w:val="FF0000"/>
        </w:rPr>
        <w:t>夹。</w:t>
      </w:r>
    </w:p>
    <w:p w14:paraId="1651BE10" w14:textId="22288290" w:rsidR="00BD037D" w:rsidRDefault="00BD037D" w:rsidP="00527928">
      <w:pPr>
        <w:pStyle w:val="3"/>
      </w:pPr>
      <w:bookmarkStart w:id="119" w:name="_4.3.4_在线预览"/>
      <w:bookmarkStart w:id="120" w:name="_Toc534879914"/>
      <w:bookmarkEnd w:id="119"/>
      <w:r>
        <w:rPr>
          <w:rFonts w:hint="eastAsia"/>
        </w:rPr>
        <w:t>4.3.</w:t>
      </w:r>
      <w:r>
        <w:t>4</w:t>
      </w:r>
      <w:r>
        <w:rPr>
          <w:rFonts w:hint="eastAsia"/>
        </w:rPr>
        <w:t xml:space="preserve"> </w:t>
      </w:r>
      <w:r w:rsidR="00527928">
        <w:rPr>
          <w:rFonts w:hint="eastAsia"/>
        </w:rPr>
        <w:t>在线预览</w:t>
      </w:r>
      <w:bookmarkEnd w:id="120"/>
    </w:p>
    <w:p w14:paraId="0E9F74D5" w14:textId="620CCF9A" w:rsidR="00BD037D" w:rsidRDefault="00B749E4" w:rsidP="00527928">
      <w:pPr>
        <w:tabs>
          <w:tab w:val="left" w:pos="0"/>
        </w:tabs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527928">
        <w:rPr>
          <w:rFonts w:hint="eastAsia"/>
        </w:rPr>
        <w:t>支持</w:t>
      </w:r>
      <w:proofErr w:type="gramEnd"/>
      <w:r w:rsidR="00527928">
        <w:rPr>
          <w:rFonts w:hint="eastAsia"/>
        </w:rPr>
        <w:t>视频</w:t>
      </w:r>
      <w:r w:rsidR="00775C94">
        <w:rPr>
          <w:rFonts w:hint="eastAsia"/>
        </w:rPr>
        <w:t>、文件</w:t>
      </w:r>
      <w:r w:rsidR="00527928">
        <w:rPr>
          <w:rFonts w:hint="eastAsia"/>
        </w:rPr>
        <w:t>的在线预览功能</w:t>
      </w:r>
      <w:r w:rsidR="00763E31">
        <w:rPr>
          <w:rFonts w:hint="eastAsia"/>
        </w:rPr>
        <w:t>，对具有预览权限的文件可直接点击进行查看</w:t>
      </w:r>
      <w:r w:rsidR="003C3B20">
        <w:rPr>
          <w:rFonts w:hint="eastAsia"/>
        </w:rPr>
        <w:t>。</w:t>
      </w:r>
    </w:p>
    <w:p w14:paraId="6EBF5268" w14:textId="546B026B" w:rsidR="003C3B20" w:rsidRDefault="0072125F" w:rsidP="00527928">
      <w:pPr>
        <w:tabs>
          <w:tab w:val="left" w:pos="0"/>
        </w:tabs>
        <w:spacing w:after="156"/>
        <w:ind w:firstLine="420"/>
      </w:pPr>
      <w:r>
        <w:rPr>
          <w:rFonts w:hint="eastAsia"/>
        </w:rPr>
        <w:t>当视频过大</w:t>
      </w:r>
      <w:r w:rsidR="001E232C">
        <w:rPr>
          <w:rFonts w:hint="eastAsia"/>
        </w:rPr>
        <w:t>转码时间较长，会进行相关提示。</w:t>
      </w:r>
    </w:p>
    <w:p w14:paraId="09035426" w14:textId="12706438" w:rsidR="001E232C" w:rsidRDefault="001E232C" w:rsidP="001E232C">
      <w:pPr>
        <w:tabs>
          <w:tab w:val="left" w:pos="0"/>
        </w:tabs>
        <w:spacing w:after="156"/>
        <w:ind w:firstLine="420"/>
      </w:pPr>
      <w:r w:rsidRPr="001E232C">
        <w:rPr>
          <w:noProof/>
        </w:rPr>
        <w:drawing>
          <wp:anchor distT="0" distB="0" distL="114300" distR="114300" simplePos="0" relativeHeight="251704320" behindDoc="0" locked="0" layoutInCell="1" allowOverlap="1" wp14:anchorId="59CEFE17" wp14:editId="432FF1F3">
            <wp:simplePos x="0" y="0"/>
            <wp:positionH relativeFrom="margin">
              <wp:align>right</wp:align>
            </wp:positionH>
            <wp:positionV relativeFrom="paragraph">
              <wp:posOffset>502285</wp:posOffset>
            </wp:positionV>
            <wp:extent cx="5278120" cy="2430145"/>
            <wp:effectExtent l="0" t="0" r="0" b="8255"/>
            <wp:wrapTopAndBottom/>
            <wp:docPr id="216" name="图片 216" descr="C:\Users\ADMINI~1\AppData\Local\Temp\1534572442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1534572442(1)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转码排队时，显示加载图标，提示：前面还有</w:t>
      </w:r>
      <w:r>
        <w:t xml:space="preserve"> x </w:t>
      </w:r>
      <w:proofErr w:type="gramStart"/>
      <w:r>
        <w:t>个</w:t>
      </w:r>
      <w:proofErr w:type="gramEnd"/>
      <w:r>
        <w:t>文件正在等待转码，请稍候...（x为0时，提示语为：即将开始转码，请稍候...）</w:t>
      </w:r>
    </w:p>
    <w:p w14:paraId="1FA0E8B7" w14:textId="2E14457D" w:rsidR="001E232C" w:rsidRDefault="001E232C" w:rsidP="001E232C">
      <w:pPr>
        <w:tabs>
          <w:tab w:val="left" w:pos="0"/>
        </w:tabs>
        <w:spacing w:after="156"/>
        <w:ind w:firstLine="420"/>
      </w:pPr>
    </w:p>
    <w:p w14:paraId="5FBFE0D0" w14:textId="6CE824EA" w:rsidR="001E232C" w:rsidRDefault="001E232C" w:rsidP="001E232C">
      <w:pPr>
        <w:tabs>
          <w:tab w:val="left" w:pos="0"/>
        </w:tabs>
        <w:spacing w:after="156"/>
        <w:ind w:firstLine="420"/>
      </w:pPr>
      <w:r>
        <w:rPr>
          <w:rFonts w:hint="eastAsia"/>
        </w:rPr>
        <w:t>正在转码时，显示进度条和剩余时间，自动倒计时，提示：视频正在转码，请稍候</w:t>
      </w:r>
      <w:r>
        <w:t>...（剩余时间 时：分：秒）</w:t>
      </w:r>
    </w:p>
    <w:p w14:paraId="20DD20A4" w14:textId="6E216419" w:rsidR="0018371F" w:rsidRDefault="0018371F" w:rsidP="001E232C">
      <w:pPr>
        <w:tabs>
          <w:tab w:val="left" w:pos="0"/>
        </w:tabs>
        <w:spacing w:after="156"/>
        <w:ind w:firstLine="420"/>
      </w:pPr>
    </w:p>
    <w:p w14:paraId="3F4E6C4F" w14:textId="6AA54BBB" w:rsidR="001E232C" w:rsidRDefault="008402F8" w:rsidP="001E232C">
      <w:pPr>
        <w:tabs>
          <w:tab w:val="left" w:pos="0"/>
        </w:tabs>
        <w:spacing w:after="156"/>
        <w:ind w:firstLine="42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2C35E2A6" wp14:editId="6257431C">
            <wp:simplePos x="0" y="0"/>
            <wp:positionH relativeFrom="margin">
              <wp:align>right</wp:align>
            </wp:positionH>
            <wp:positionV relativeFrom="paragraph">
              <wp:posOffset>2747645</wp:posOffset>
            </wp:positionV>
            <wp:extent cx="5278120" cy="2422525"/>
            <wp:effectExtent l="0" t="0" r="0" b="0"/>
            <wp:wrapTopAndBottom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2A301861" wp14:editId="4A031BF2">
            <wp:simplePos x="0" y="0"/>
            <wp:positionH relativeFrom="margin">
              <wp:align>right</wp:align>
            </wp:positionH>
            <wp:positionV relativeFrom="paragraph">
              <wp:posOffset>38100</wp:posOffset>
            </wp:positionV>
            <wp:extent cx="5278120" cy="2442210"/>
            <wp:effectExtent l="0" t="0" r="0" b="0"/>
            <wp:wrapTopAndBottom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32C">
        <w:rPr>
          <w:rFonts w:hint="eastAsia"/>
        </w:rPr>
        <w:t>转码完成</w:t>
      </w:r>
      <w:r w:rsidR="00735D72">
        <w:rPr>
          <w:rFonts w:hint="eastAsia"/>
        </w:rPr>
        <w:t>即可</w:t>
      </w:r>
      <w:r w:rsidR="001E232C">
        <w:rPr>
          <w:rFonts w:hint="eastAsia"/>
        </w:rPr>
        <w:t>进入视频播放界面</w:t>
      </w:r>
      <w:r w:rsidR="00735D72">
        <w:rPr>
          <w:rFonts w:hint="eastAsia"/>
        </w:rPr>
        <w:t>。</w:t>
      </w:r>
    </w:p>
    <w:p w14:paraId="11848F2C" w14:textId="63EBDDB5" w:rsidR="008402F8" w:rsidRPr="00527928" w:rsidRDefault="008402F8" w:rsidP="001E232C">
      <w:pPr>
        <w:tabs>
          <w:tab w:val="left" w:pos="0"/>
        </w:tabs>
        <w:spacing w:after="156"/>
        <w:ind w:firstLine="420"/>
      </w:pPr>
    </w:p>
    <w:p w14:paraId="352AA9B3" w14:textId="127D54A5" w:rsidR="00F4149E" w:rsidRDefault="00CA028C" w:rsidP="00EE721F">
      <w:pPr>
        <w:pStyle w:val="2"/>
      </w:pPr>
      <w:bookmarkStart w:id="121" w:name="_4.4_文档分享"/>
      <w:bookmarkStart w:id="122" w:name="_Toc534879915"/>
      <w:r>
        <w:t xml:space="preserve">4.4 </w:t>
      </w:r>
      <w:r>
        <w:rPr>
          <w:rFonts w:hint="eastAsia"/>
        </w:rPr>
        <w:t>文档</w:t>
      </w:r>
      <w:r>
        <w:t>分享</w:t>
      </w:r>
      <w:bookmarkEnd w:id="122"/>
    </w:p>
    <w:bookmarkEnd w:id="121"/>
    <w:p w14:paraId="40BD14F0" w14:textId="3310199A" w:rsidR="00F4149E" w:rsidRDefault="00CA028C">
      <w:pPr>
        <w:tabs>
          <w:tab w:val="left" w:pos="0"/>
        </w:tabs>
        <w:spacing w:after="156"/>
        <w:ind w:firstLine="420"/>
      </w:pPr>
      <w:r>
        <w:t>您可以</w:t>
      </w:r>
      <w:r>
        <w:rPr>
          <w:rFonts w:hint="eastAsia"/>
        </w:rP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网页端，</w:t>
      </w:r>
      <w:r>
        <w:rPr>
          <w:rFonts w:hint="eastAsia"/>
        </w:rPr>
        <w:t>通过【权限配置】或【外链】，快速灵活地将文档共享给他人</w:t>
      </w:r>
      <w:r>
        <w:t>。</w:t>
      </w:r>
    </w:p>
    <w:p w14:paraId="30D91E05" w14:textId="42D6F5A6" w:rsidR="00F4149E" w:rsidRDefault="00CA028C">
      <w:pPr>
        <w:tabs>
          <w:tab w:val="left" w:pos="0"/>
        </w:tabs>
        <w:spacing w:after="156"/>
        <w:ind w:firstLineChars="0" w:firstLine="0"/>
      </w:pPr>
      <w:r>
        <w:rPr>
          <w:b/>
        </w:rPr>
        <w:tab/>
      </w:r>
      <w:r>
        <w:rPr>
          <w:rFonts w:hint="eastAsia"/>
          <w:b/>
        </w:rPr>
        <w:t>权限配置</w:t>
      </w:r>
      <w:r>
        <w:rPr>
          <w:rFonts w:hint="eastAsia"/>
        </w:rPr>
        <w:t>：通过配置访问权限，将文档共享给他人。您可以为不同的人配置不同权限，限制其对文件或文件夹的操作。</w:t>
      </w:r>
    </w:p>
    <w:p w14:paraId="14616FB3" w14:textId="177AAE60" w:rsidR="00F4149E" w:rsidRDefault="00CA028C">
      <w:pPr>
        <w:spacing w:after="156"/>
        <w:ind w:firstLineChars="0" w:firstLine="420"/>
      </w:pPr>
      <w:r>
        <w:rPr>
          <w:rFonts w:hint="eastAsia"/>
          <w:b/>
        </w:rPr>
        <w:t>外链</w:t>
      </w:r>
      <w:r>
        <w:rPr>
          <w:rFonts w:hint="eastAsia"/>
        </w:rPr>
        <w:t>：使文件或文件夹生成链接，将文件或文件夹通过链接共享给他人。</w:t>
      </w:r>
      <w:r w:rsidR="00F24E64">
        <w:rPr>
          <w:rFonts w:hint="eastAsia"/>
        </w:rPr>
        <w:t>选中某</w:t>
      </w:r>
      <w:r w:rsidR="00F24E64">
        <w:t>文件或文件夹，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外链</w:t>
      </w:r>
      <w:r>
        <w:t>】</w:t>
      </w:r>
      <w:r>
        <w:rPr>
          <w:rFonts w:hint="eastAsia"/>
        </w:rPr>
        <w:t>，便可通过发送外链接的方式，在线共享文件或文件夹。</w:t>
      </w:r>
    </w:p>
    <w:p w14:paraId="7906DD3F" w14:textId="538B1D39" w:rsidR="00F4149E" w:rsidRDefault="00CA028C" w:rsidP="00EE721F">
      <w:pPr>
        <w:pStyle w:val="3"/>
      </w:pPr>
      <w:bookmarkStart w:id="123" w:name="_Toc534879916"/>
      <w:r>
        <w:rPr>
          <w:rFonts w:hint="eastAsia"/>
        </w:rPr>
        <w:t>4.4.1 权限共享</w:t>
      </w:r>
      <w:bookmarkEnd w:id="123"/>
    </w:p>
    <w:p w14:paraId="1762B512" w14:textId="0878413C" w:rsidR="00F4149E" w:rsidRDefault="00CA028C">
      <w:pPr>
        <w:spacing w:after="156"/>
        <w:ind w:firstLine="420"/>
      </w:pPr>
      <w:r>
        <w:rPr>
          <w:rFonts w:hint="eastAsia"/>
        </w:rPr>
        <w:t>您可以在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网页端，通过配置权限的方式，将文档分享给他用户。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网页端与PC客户端一致，目前也支持8种细粒度权限。您可以在</w:t>
      </w:r>
      <w:r>
        <w:rPr>
          <w:rFonts w:hint="eastAsia"/>
        </w:rPr>
        <w:lastRenderedPageBreak/>
        <w:t>线为他人配置访问权限，限制其对文档的操作。</w:t>
      </w:r>
    </w:p>
    <w:tbl>
      <w:tblPr>
        <w:tblpPr w:leftFromText="180" w:rightFromText="180" w:vertAnchor="text" w:horzAnchor="page" w:tblpX="1895" w:tblpY="154"/>
        <w:tblW w:w="83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7122"/>
      </w:tblGrid>
      <w:tr w:rsidR="00F4149E" w14:paraId="0478D878" w14:textId="77777777">
        <w:tc>
          <w:tcPr>
            <w:tcW w:w="1242" w:type="dxa"/>
            <w:shd w:val="clear" w:color="auto" w:fill="C00000"/>
            <w:vAlign w:val="center"/>
          </w:tcPr>
          <w:p w14:paraId="40C93EB1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访问</w:t>
            </w:r>
            <w:r>
              <w:t>权限</w:t>
            </w:r>
          </w:p>
        </w:tc>
        <w:tc>
          <w:tcPr>
            <w:tcW w:w="7122" w:type="dxa"/>
            <w:shd w:val="clear" w:color="auto" w:fill="C00000"/>
            <w:vAlign w:val="center"/>
          </w:tcPr>
          <w:p w14:paraId="0376ED43" w14:textId="129D41B8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权限描述</w:t>
            </w:r>
          </w:p>
        </w:tc>
      </w:tr>
      <w:tr w:rsidR="00F4149E" w14:paraId="772E9A24" w14:textId="77777777">
        <w:tc>
          <w:tcPr>
            <w:tcW w:w="1242" w:type="dxa"/>
            <w:vAlign w:val="center"/>
          </w:tcPr>
          <w:p w14:paraId="2B151EC1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显示</w:t>
            </w:r>
          </w:p>
        </w:tc>
        <w:tc>
          <w:tcPr>
            <w:tcW w:w="7122" w:type="dxa"/>
            <w:vAlign w:val="center"/>
          </w:tcPr>
          <w:p w14:paraId="64499D90" w14:textId="77777777" w:rsidR="00F4149E" w:rsidRDefault="00CA028C">
            <w:pPr>
              <w:spacing w:after="156"/>
              <w:ind w:firstLineChars="0" w:firstLine="0"/>
            </w:pPr>
            <w:r>
              <w:t>只允许显示文件</w:t>
            </w:r>
            <w:r>
              <w:rPr>
                <w:rFonts w:hint="eastAsia"/>
              </w:rPr>
              <w:t>或文件夹</w:t>
            </w:r>
          </w:p>
        </w:tc>
      </w:tr>
      <w:tr w:rsidR="00F4149E" w14:paraId="048A35EE" w14:textId="77777777">
        <w:tc>
          <w:tcPr>
            <w:tcW w:w="1242" w:type="dxa"/>
            <w:vAlign w:val="center"/>
          </w:tcPr>
          <w:p w14:paraId="51DC4872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预览</w:t>
            </w:r>
          </w:p>
        </w:tc>
        <w:tc>
          <w:tcPr>
            <w:tcW w:w="7122" w:type="dxa"/>
            <w:vAlign w:val="center"/>
          </w:tcPr>
          <w:p w14:paraId="0AD41083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允许</w:t>
            </w:r>
            <w:r>
              <w:t>打开</w:t>
            </w:r>
            <w:r>
              <w:rPr>
                <w:rFonts w:hint="eastAsia"/>
              </w:rPr>
              <w:t>并查看</w:t>
            </w:r>
            <w:r>
              <w:t>文件内容，</w:t>
            </w:r>
            <w:r>
              <w:rPr>
                <w:rFonts w:hint="eastAsia"/>
              </w:rPr>
              <w:t>但无法对文件进行</w:t>
            </w:r>
            <w:r>
              <w:t>复制</w:t>
            </w:r>
            <w:r>
              <w:rPr>
                <w:rFonts w:hint="eastAsia"/>
              </w:rPr>
              <w:t>、删除、重命名等操作</w:t>
            </w:r>
          </w:p>
        </w:tc>
      </w:tr>
      <w:tr w:rsidR="00F4149E" w14:paraId="18EABA8F" w14:textId="77777777">
        <w:trPr>
          <w:trHeight w:val="599"/>
        </w:trPr>
        <w:tc>
          <w:tcPr>
            <w:tcW w:w="1242" w:type="dxa"/>
            <w:vAlign w:val="center"/>
          </w:tcPr>
          <w:p w14:paraId="454391C0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下载</w:t>
            </w:r>
          </w:p>
        </w:tc>
        <w:tc>
          <w:tcPr>
            <w:tcW w:w="7122" w:type="dxa"/>
            <w:vAlign w:val="center"/>
          </w:tcPr>
          <w:p w14:paraId="4C3B459F" w14:textId="77777777" w:rsidR="00F4149E" w:rsidRDefault="00CA028C">
            <w:pPr>
              <w:spacing w:after="156"/>
              <w:ind w:firstLineChars="0" w:firstLine="0"/>
              <w:rPr>
                <w:rFonts w:cs="宋体"/>
                <w:kern w:val="0"/>
                <w:szCs w:val="21"/>
              </w:rPr>
            </w:pPr>
            <w:r>
              <w:t>允许</w:t>
            </w:r>
            <w:r>
              <w:rPr>
                <w:rFonts w:hint="eastAsia"/>
              </w:rPr>
              <w:t>将</w:t>
            </w:r>
            <w:r>
              <w:t>文件</w:t>
            </w:r>
            <w:r>
              <w:rPr>
                <w:rFonts w:hint="eastAsia"/>
              </w:rPr>
              <w:t>从云端下载</w:t>
            </w:r>
            <w:r>
              <w:t>到</w:t>
            </w:r>
            <w:r>
              <w:rPr>
                <w:rFonts w:hint="eastAsia"/>
              </w:rPr>
              <w:t>本地</w:t>
            </w:r>
          </w:p>
        </w:tc>
      </w:tr>
      <w:tr w:rsidR="00F4149E" w14:paraId="568059A9" w14:textId="77777777">
        <w:trPr>
          <w:trHeight w:val="581"/>
        </w:trPr>
        <w:tc>
          <w:tcPr>
            <w:tcW w:w="1242" w:type="dxa"/>
            <w:vAlign w:val="center"/>
          </w:tcPr>
          <w:p w14:paraId="0003B29B" w14:textId="77777777" w:rsidR="00F4149E" w:rsidRDefault="00CA028C">
            <w:pPr>
              <w:spacing w:after="156"/>
              <w:ind w:firstLineChars="0" w:firstLine="0"/>
            </w:pPr>
            <w:r>
              <w:t>复制</w:t>
            </w:r>
          </w:p>
        </w:tc>
        <w:tc>
          <w:tcPr>
            <w:tcW w:w="7122" w:type="dxa"/>
            <w:vAlign w:val="center"/>
          </w:tcPr>
          <w:p w14:paraId="28E78FB2" w14:textId="77777777" w:rsidR="00F4149E" w:rsidRDefault="00CA028C">
            <w:pPr>
              <w:spacing w:after="156"/>
              <w:ind w:firstLineChars="0" w:firstLine="0"/>
            </w:pPr>
            <w:r>
              <w:t>允许复制文件及其内容</w:t>
            </w:r>
          </w:p>
        </w:tc>
      </w:tr>
      <w:tr w:rsidR="00F4149E" w14:paraId="16FC1DD7" w14:textId="77777777">
        <w:tc>
          <w:tcPr>
            <w:tcW w:w="1242" w:type="dxa"/>
            <w:vAlign w:val="center"/>
          </w:tcPr>
          <w:p w14:paraId="14FC8053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修改</w:t>
            </w:r>
          </w:p>
        </w:tc>
        <w:tc>
          <w:tcPr>
            <w:tcW w:w="7122" w:type="dxa"/>
            <w:vAlign w:val="center"/>
          </w:tcPr>
          <w:p w14:paraId="35D3BCBB" w14:textId="2708304C" w:rsidR="00F4149E" w:rsidRDefault="00CA028C">
            <w:pPr>
              <w:spacing w:after="156"/>
              <w:ind w:firstLineChars="0" w:firstLine="0"/>
              <w:rPr>
                <w:rFonts w:cs="宋体"/>
                <w:kern w:val="0"/>
                <w:szCs w:val="21"/>
              </w:rPr>
            </w:pPr>
            <w:r>
              <w:t>允许对文件</w:t>
            </w:r>
            <w:r>
              <w:rPr>
                <w:rFonts w:hint="eastAsia"/>
              </w:rPr>
              <w:t xml:space="preserve">执行 </w:t>
            </w:r>
            <w:r>
              <w:t>重命名</w:t>
            </w:r>
            <w:r>
              <w:rPr>
                <w:rFonts w:hint="eastAsia"/>
              </w:rPr>
              <w:t>、</w:t>
            </w:r>
            <w:r>
              <w:t>编辑</w:t>
            </w:r>
            <w:r>
              <w:rPr>
                <w:rFonts w:hint="eastAsia"/>
              </w:rPr>
              <w:t>、</w:t>
            </w:r>
            <w:r>
              <w:t>同名文件覆盖</w:t>
            </w:r>
            <w:r>
              <w:rPr>
                <w:rFonts w:hint="eastAsia"/>
              </w:rPr>
              <w:t>及</w:t>
            </w:r>
            <w:r>
              <w:t>还原历史版本</w:t>
            </w:r>
            <w:r>
              <w:rPr>
                <w:rFonts w:hint="eastAsia"/>
              </w:rPr>
              <w:t>等操作</w:t>
            </w:r>
          </w:p>
        </w:tc>
      </w:tr>
      <w:tr w:rsidR="00F4149E" w14:paraId="420C80C1" w14:textId="77777777">
        <w:tc>
          <w:tcPr>
            <w:tcW w:w="1242" w:type="dxa"/>
            <w:vAlign w:val="center"/>
          </w:tcPr>
          <w:p w14:paraId="611174A8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新建</w:t>
            </w:r>
          </w:p>
        </w:tc>
        <w:tc>
          <w:tcPr>
            <w:tcW w:w="7122" w:type="dxa"/>
            <w:vAlign w:val="center"/>
          </w:tcPr>
          <w:p w14:paraId="75B529AB" w14:textId="77777777" w:rsidR="00F4149E" w:rsidRDefault="00CA028C">
            <w:pPr>
              <w:spacing w:after="156"/>
              <w:ind w:firstLineChars="0" w:firstLine="0"/>
            </w:pPr>
            <w:r>
              <w:t>允许在</w:t>
            </w:r>
            <w:r>
              <w:rPr>
                <w:rFonts w:hint="eastAsia"/>
              </w:rPr>
              <w:t>文件夹</w:t>
            </w:r>
            <w:r>
              <w:t>下放入</w:t>
            </w:r>
            <w:r>
              <w:rPr>
                <w:rFonts w:hint="eastAsia"/>
              </w:rPr>
              <w:t>或新建</w:t>
            </w:r>
            <w:r>
              <w:t>文件和子文件夹</w:t>
            </w:r>
          </w:p>
        </w:tc>
      </w:tr>
      <w:tr w:rsidR="00F4149E" w14:paraId="435B65C9" w14:textId="77777777">
        <w:tc>
          <w:tcPr>
            <w:tcW w:w="1242" w:type="dxa"/>
            <w:vAlign w:val="center"/>
          </w:tcPr>
          <w:p w14:paraId="74B43ADC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删除</w:t>
            </w:r>
          </w:p>
        </w:tc>
        <w:tc>
          <w:tcPr>
            <w:tcW w:w="7122" w:type="dxa"/>
            <w:vAlign w:val="center"/>
          </w:tcPr>
          <w:p w14:paraId="41430674" w14:textId="1A037DE9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允许</w:t>
            </w:r>
            <w:r>
              <w:t>删除文件或文件夹</w:t>
            </w:r>
          </w:p>
        </w:tc>
      </w:tr>
      <w:tr w:rsidR="00F4149E" w14:paraId="76F1DA25" w14:textId="77777777">
        <w:tc>
          <w:tcPr>
            <w:tcW w:w="1242" w:type="dxa"/>
            <w:vAlign w:val="center"/>
          </w:tcPr>
          <w:p w14:paraId="245C9B1A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所有者</w:t>
            </w:r>
          </w:p>
        </w:tc>
        <w:tc>
          <w:tcPr>
            <w:tcW w:w="7122" w:type="dxa"/>
            <w:vAlign w:val="center"/>
          </w:tcPr>
          <w:p w14:paraId="0FB6E813" w14:textId="77777777" w:rsidR="00F4149E" w:rsidRDefault="00CA028C">
            <w:pPr>
              <w:spacing w:after="156"/>
              <w:ind w:firstLineChars="0" w:firstLine="0"/>
            </w:pPr>
            <w:r>
              <w:t>允许对文件</w:t>
            </w:r>
            <w:r>
              <w:rPr>
                <w:rFonts w:hint="eastAsia"/>
              </w:rPr>
              <w:t>或文件夹</w:t>
            </w:r>
            <w:r>
              <w:t>的任何操作，并且允许</w:t>
            </w:r>
            <w:r>
              <w:rPr>
                <w:rFonts w:hint="eastAsia"/>
              </w:rPr>
              <w:t>共享</w:t>
            </w:r>
            <w:r>
              <w:t>给其他用户</w:t>
            </w:r>
          </w:p>
        </w:tc>
      </w:tr>
      <w:tr w:rsidR="00F4149E" w14:paraId="2CBC28FB" w14:textId="77777777">
        <w:tc>
          <w:tcPr>
            <w:tcW w:w="1242" w:type="dxa"/>
            <w:vAlign w:val="center"/>
          </w:tcPr>
          <w:p w14:paraId="374AB4F4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拒绝访问</w:t>
            </w:r>
          </w:p>
        </w:tc>
        <w:tc>
          <w:tcPr>
            <w:tcW w:w="7122" w:type="dxa"/>
            <w:vAlign w:val="center"/>
          </w:tcPr>
          <w:p w14:paraId="480CC3B1" w14:textId="77777777" w:rsidR="00F4149E" w:rsidRDefault="00CA028C">
            <w:pPr>
              <w:spacing w:after="156"/>
              <w:ind w:firstLineChars="0" w:firstLine="0"/>
            </w:pPr>
            <w:r>
              <w:rPr>
                <w:rFonts w:hint="eastAsia"/>
              </w:rPr>
              <w:t>不显示文件或文件的存在，并且不允许用户对文件进行任何操作。</w:t>
            </w:r>
          </w:p>
        </w:tc>
      </w:tr>
    </w:tbl>
    <w:p w14:paraId="497CEA31" w14:textId="77777777" w:rsidR="00F4149E" w:rsidRPr="00A2792F" w:rsidRDefault="00CA028C" w:rsidP="00A2792F">
      <w:pPr>
        <w:spacing w:after="156"/>
        <w:ind w:firstLineChars="0" w:firstLine="284"/>
        <w:rPr>
          <w:color w:val="FF0000"/>
        </w:rPr>
      </w:pPr>
      <w:r>
        <w:rPr>
          <w:rFonts w:hint="eastAsia"/>
          <w:color w:val="FF0000"/>
        </w:rPr>
        <w:t>注意：</w:t>
      </w:r>
      <w:r w:rsidRPr="00A2792F">
        <w:rPr>
          <w:rFonts w:hint="eastAsia"/>
          <w:color w:val="FF0000"/>
        </w:rPr>
        <w:t>不允许对个人文档目录下的文件配置“所有者”权限，归档库中的文件不能被配置修改和删除权限。</w:t>
      </w:r>
    </w:p>
    <w:p w14:paraId="7DF65DD7" w14:textId="74B84CAF" w:rsidR="0072378F" w:rsidRPr="0072378F" w:rsidRDefault="0072378F" w:rsidP="0072378F">
      <w:pPr>
        <w:spacing w:after="156"/>
        <w:ind w:firstLineChars="0" w:firstLine="0"/>
        <w:rPr>
          <w:b/>
        </w:rPr>
      </w:pPr>
      <w:bookmarkStart w:id="124" w:name="_Hlk527024267"/>
      <w:r w:rsidRPr="0072378F">
        <w:rPr>
          <w:rFonts w:hint="eastAsia"/>
          <w:b/>
        </w:rPr>
        <w:t>权限共享操作</w:t>
      </w:r>
    </w:p>
    <w:p w14:paraId="58313ECE" w14:textId="2938AA9F" w:rsidR="00F4149E" w:rsidRDefault="00CA028C">
      <w:pPr>
        <w:spacing w:after="156"/>
        <w:ind w:firstLine="420"/>
      </w:pPr>
      <w:r>
        <w:rPr>
          <w:rFonts w:hint="eastAsia"/>
        </w:rPr>
        <w:t>您可以通过以下步骤，在线将文档通过权限共享给他人：</w:t>
      </w:r>
    </w:p>
    <w:p w14:paraId="744338FA" w14:textId="3A252308" w:rsidR="00F4149E" w:rsidRDefault="00C116CE">
      <w:pPr>
        <w:pStyle w:val="62"/>
        <w:numPr>
          <w:ilvl w:val="0"/>
          <w:numId w:val="33"/>
        </w:numPr>
        <w:spacing w:after="156"/>
        <w:ind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FE9047B" wp14:editId="7FC4C0CB">
                <wp:simplePos x="0" y="0"/>
                <wp:positionH relativeFrom="column">
                  <wp:posOffset>2348865</wp:posOffset>
                </wp:positionH>
                <wp:positionV relativeFrom="paragraph">
                  <wp:posOffset>326390</wp:posOffset>
                </wp:positionV>
                <wp:extent cx="1280160" cy="411480"/>
                <wp:effectExtent l="0" t="0" r="0" b="0"/>
                <wp:wrapNone/>
                <wp:docPr id="114" name="文本框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0160" cy="411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59E564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36E0D037" wp14:editId="69A09CF4">
                                  <wp:extent cx="516890" cy="190500"/>
                                  <wp:effectExtent l="0" t="0" r="0" b="0"/>
                                  <wp:docPr id="159" name="图片 1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" name="图片 17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5501" cy="211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>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9047B" id="文本框 114" o:spid="_x0000_s1039" type="#_x0000_t202" style="position:absolute;left:0;text-align:left;margin-left:184.95pt;margin-top:25.7pt;width:100.8pt;height:32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" filled="f" stroked="f" strokeweight=".5pt">
                <v:path arrowok="t"/>
                <v:textbox>
                  <w:txbxContent>
                    <w:p w14:paraId="5159E564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36E0D037" wp14:editId="69A09CF4">
                            <wp:extent cx="516890" cy="190500"/>
                            <wp:effectExtent l="0" t="0" r="0" b="0"/>
                            <wp:docPr id="159" name="图片 1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2" name="图片 17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5501" cy="211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>；</w:t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选择</w:t>
      </w:r>
      <w:r w:rsidR="00CA028C">
        <w:t>点击左侧文档目录，</w:t>
      </w:r>
      <w:r w:rsidR="00CA028C">
        <w:rPr>
          <w:rFonts w:hint="eastAsia"/>
        </w:rPr>
        <w:t>进入特定</w:t>
      </w:r>
      <w:r w:rsidR="00CA028C">
        <w:t>目录</w:t>
      </w:r>
      <w:r w:rsidR="00CA028C">
        <w:rPr>
          <w:rFonts w:hint="eastAsia"/>
        </w:rPr>
        <w:t>下的</w:t>
      </w:r>
      <w:r w:rsidR="00CA028C">
        <w:t>文档列表</w:t>
      </w:r>
      <w:r w:rsidR="00CA028C">
        <w:rPr>
          <w:rFonts w:hint="eastAsia"/>
        </w:rPr>
        <w:t>；</w:t>
      </w:r>
    </w:p>
    <w:p w14:paraId="51EDCE59" w14:textId="77777777" w:rsidR="00F4149E" w:rsidRDefault="00CA028C">
      <w:pPr>
        <w:pStyle w:val="62"/>
        <w:numPr>
          <w:ilvl w:val="0"/>
          <w:numId w:val="33"/>
        </w:numPr>
        <w:spacing w:after="156"/>
        <w:ind w:firstLineChars="0"/>
      </w:pPr>
      <w:r>
        <w:rPr>
          <w:rFonts w:hint="eastAsia"/>
        </w:rPr>
        <w:t>选中文件或文件夹，点击列表上方</w:t>
      </w:r>
    </w:p>
    <w:p w14:paraId="2B120C2B" w14:textId="3A3E1A94" w:rsidR="00F4149E" w:rsidRDefault="00CA028C">
      <w:pPr>
        <w:pStyle w:val="62"/>
        <w:numPr>
          <w:ilvl w:val="0"/>
          <w:numId w:val="33"/>
        </w:numPr>
        <w:spacing w:after="156"/>
        <w:ind w:firstLineChars="0"/>
      </w:pPr>
      <w:r>
        <w:rPr>
          <w:rFonts w:hint="eastAsia"/>
        </w:rPr>
        <w:t>在弹出的【权限配置】页面，添加访问者；</w:t>
      </w:r>
      <w:bookmarkStart w:id="125" w:name="_Hlk502865606"/>
      <w:r w:rsidR="00BF56ED">
        <w:rPr>
          <w:rFonts w:hint="eastAsia"/>
        </w:rPr>
        <w:t>支持基于组织、用户和安全组进行权限配置。</w:t>
      </w:r>
      <w:r w:rsidR="00BB3F91">
        <w:rPr>
          <w:rFonts w:hint="eastAsia"/>
        </w:rPr>
        <w:t>如果管理员设置了搜索策略，您在添加访问者时，将看不到访问者的用户名，只能看到显示名。</w:t>
      </w:r>
    </w:p>
    <w:bookmarkEnd w:id="125"/>
    <w:p w14:paraId="6E698D4F" w14:textId="77777777" w:rsidR="00F4149E" w:rsidRDefault="00CA028C">
      <w:pPr>
        <w:pStyle w:val="62"/>
        <w:numPr>
          <w:ilvl w:val="0"/>
          <w:numId w:val="33"/>
        </w:numPr>
        <w:spacing w:after="156"/>
        <w:ind w:firstLineChars="0"/>
      </w:pPr>
      <w:r>
        <w:rPr>
          <w:rFonts w:hint="eastAsia"/>
        </w:rPr>
        <w:t>点击访问者对应的【访问权限】下拉菜单，配置访问权限。同时，您也可以点击下拉菜单的【高级配置】按钮，自定义配置访问权限。</w:t>
      </w:r>
    </w:p>
    <w:p w14:paraId="625EF8AC" w14:textId="77777777" w:rsidR="00F4149E" w:rsidRDefault="00CA028C">
      <w:pPr>
        <w:pStyle w:val="62"/>
        <w:numPr>
          <w:ilvl w:val="0"/>
          <w:numId w:val="33"/>
        </w:numPr>
        <w:spacing w:after="156"/>
        <w:ind w:firstLineChars="0"/>
      </w:pPr>
      <w:r>
        <w:rPr>
          <w:rFonts w:hint="eastAsia"/>
        </w:rPr>
        <w:t>设置访问有效期限，到期后共享将自动失效。默认访问有效期为永久生效。</w:t>
      </w:r>
    </w:p>
    <w:p w14:paraId="7076CAC1" w14:textId="77777777" w:rsidR="00F4149E" w:rsidRDefault="00CA028C">
      <w:pPr>
        <w:pStyle w:val="52"/>
        <w:spacing w:after="156" w:line="240" w:lineRule="auto"/>
        <w:ind w:firstLineChars="0" w:firstLine="0"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095DC7FE" wp14:editId="6DCDFE90">
            <wp:extent cx="3851910" cy="3048635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30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D3A03" w14:textId="451A8980" w:rsidR="00F4149E" w:rsidRDefault="00CA028C">
      <w:pPr>
        <w:pStyle w:val="52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4-6</w:t>
      </w:r>
      <w:r>
        <w:rPr>
          <w:rFonts w:hint="eastAsia"/>
          <w:sz w:val="16"/>
          <w:szCs w:val="16"/>
        </w:rPr>
        <w:t xml:space="preserve"> 配置权限</w:t>
      </w:r>
    </w:p>
    <w:p w14:paraId="5F271A77" w14:textId="77777777" w:rsidR="00DB66D1" w:rsidRDefault="00DB66D1" w:rsidP="00DB66D1">
      <w:pPr>
        <w:spacing w:after="156"/>
        <w:ind w:firstLine="420"/>
        <w:jc w:val="left"/>
      </w:pPr>
      <w:r>
        <w:rPr>
          <w:rFonts w:hint="eastAsia"/>
        </w:rPr>
        <w:t>您完成权限配置后，文档分享给被共享者的同时，被共享者还会收到一封邮件提醒。</w:t>
      </w:r>
    </w:p>
    <w:p w14:paraId="503E83CE" w14:textId="548B0929" w:rsidR="00DB66D1" w:rsidRDefault="00D078D8" w:rsidP="004E5F0F">
      <w:pPr>
        <w:pStyle w:val="52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 wp14:anchorId="246CD1CD" wp14:editId="4B4C2AF8">
            <wp:extent cx="5278120" cy="2816867"/>
            <wp:effectExtent l="0" t="0" r="0" b="254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81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F0F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4-7</w:t>
      </w:r>
      <w:r w:rsidR="004E5F0F">
        <w:rPr>
          <w:rFonts w:hint="eastAsia"/>
          <w:sz w:val="16"/>
          <w:szCs w:val="16"/>
        </w:rPr>
        <w:t xml:space="preserve"> 邮件提醒</w:t>
      </w:r>
    </w:p>
    <w:p w14:paraId="03758173" w14:textId="7FD8BAAD" w:rsidR="0072378F" w:rsidRDefault="005311F7" w:rsidP="0072378F">
      <w:pPr>
        <w:spacing w:after="156"/>
        <w:ind w:firstLineChars="0" w:firstLine="0"/>
        <w:rPr>
          <w:b/>
        </w:rPr>
      </w:pPr>
      <w:bookmarkStart w:id="126" w:name="_Hlk522620615"/>
      <w:r>
        <w:rPr>
          <w:rFonts w:hint="eastAsia"/>
          <w:b/>
        </w:rPr>
        <w:t>搜索用户/部门时完整路径</w:t>
      </w:r>
    </w:p>
    <w:p w14:paraId="5673795B" w14:textId="0D157C91" w:rsidR="005311F7" w:rsidRDefault="005311F7" w:rsidP="00292108">
      <w:pPr>
        <w:pStyle w:val="52"/>
        <w:spacing w:after="156"/>
        <w:ind w:firstLineChars="0"/>
      </w:pPr>
      <w:r w:rsidRPr="005311F7">
        <w:rPr>
          <w:rFonts w:hint="eastAsia"/>
        </w:rPr>
        <w:t>用户在配置权限时，</w:t>
      </w:r>
      <w:r w:rsidRPr="005311F7">
        <w:t>搜索用户名时，能够显示用户的完整路径，定位相似名字的用户</w:t>
      </w:r>
      <w:r>
        <w:rPr>
          <w:rFonts w:hint="eastAsia"/>
        </w:rPr>
        <w:t>；</w:t>
      </w:r>
      <w:r w:rsidRPr="005311F7">
        <w:t>搜索部门名时，能够显示部门的完整路径，区分相同名字的部门</w:t>
      </w:r>
      <w:r>
        <w:rPr>
          <w:rFonts w:hint="eastAsia"/>
        </w:rPr>
        <w:t>。</w:t>
      </w:r>
    </w:p>
    <w:p w14:paraId="756B77F2" w14:textId="21104B00" w:rsidR="00925325" w:rsidRPr="00925325" w:rsidRDefault="00925325" w:rsidP="00711645">
      <w:pPr>
        <w:spacing w:after="156"/>
        <w:ind w:firstLine="420"/>
      </w:pPr>
      <w:r>
        <w:rPr>
          <w:rFonts w:hint="eastAsia"/>
        </w:rPr>
        <w:t>1</w:t>
      </w:r>
      <w:r>
        <w:t>.WEB</w:t>
      </w:r>
      <w:r>
        <w:rPr>
          <w:rFonts w:hint="eastAsia"/>
        </w:rPr>
        <w:t>客户端</w:t>
      </w:r>
    </w:p>
    <w:p w14:paraId="1100A4BC" w14:textId="546302B3" w:rsidR="005311F7" w:rsidRDefault="005311F7" w:rsidP="005311F7">
      <w:pPr>
        <w:pStyle w:val="52"/>
        <w:spacing w:after="156"/>
      </w:pPr>
      <w:r w:rsidRPr="005311F7">
        <w:t>点击【权限配置】或者【内链共享】，在弹出的窗口中的 添加访问者搜索框 输入关键字时，下拉</w:t>
      </w:r>
      <w:proofErr w:type="gramStart"/>
      <w:r w:rsidRPr="005311F7">
        <w:t>框展示</w:t>
      </w:r>
      <w:proofErr w:type="gramEnd"/>
      <w:r w:rsidRPr="005311F7">
        <w:t>所有结果，如图所示：</w:t>
      </w:r>
    </w:p>
    <w:p w14:paraId="7D02E920" w14:textId="3EEA50F8" w:rsidR="00302DBA" w:rsidRPr="00302DBA" w:rsidRDefault="00302DBA" w:rsidP="00302DBA">
      <w:pPr>
        <w:widowControl/>
        <w:spacing w:afterLines="0" w:line="240" w:lineRule="auto"/>
        <w:ind w:firstLineChars="0" w:firstLine="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302DBA">
        <w:rPr>
          <w:rFonts w:ascii="宋体" w:eastAsia="宋体" w:hAnsi="宋体" w:cs="宋体"/>
          <w:kern w:val="0"/>
          <w:sz w:val="24"/>
          <w:szCs w:val="24"/>
        </w:rPr>
        <w:lastRenderedPageBreak/>
        <w:fldChar w:fldCharType="begin"/>
      </w:r>
      <w:r w:rsidRPr="00302DBA">
        <w:rPr>
          <w:rFonts w:ascii="宋体" w:eastAsia="宋体" w:hAnsi="宋体" w:cs="宋体"/>
          <w:kern w:val="0"/>
          <w:sz w:val="24"/>
          <w:szCs w:val="24"/>
        </w:rPr>
        <w:instrText xml:space="preserve"> INCLUDEPICTURE "/var/folders/xy/0m967jqs4957tl4jdp0rhrpw0000gn/T/com.microsoft.Word/WebArchiveCopyPasteTempFiles/%E4%BC%98%E5%8C%96%E6%9D%83%E9%99%90%E9%85%8D%E7%BD%AE.png?version=4&amp;modificationDate=1536050395000&amp;api=v2" \* MERGEFORMATINET </w:instrText>
      </w:r>
      <w:r w:rsidRPr="00302DBA">
        <w:rPr>
          <w:rFonts w:ascii="宋体" w:eastAsia="宋体" w:hAnsi="宋体" w:cs="宋体"/>
          <w:kern w:val="0"/>
          <w:sz w:val="24"/>
          <w:szCs w:val="24"/>
        </w:rPr>
        <w:fldChar w:fldCharType="separate"/>
      </w:r>
      <w:r w:rsidRPr="00302DB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5632FC39" wp14:editId="3419053A">
            <wp:extent cx="5278120" cy="4198620"/>
            <wp:effectExtent l="0" t="0" r="5080" b="5080"/>
            <wp:docPr id="183" name="图片 183" descr="/var/folders/xy/0m967jqs4957tl4jdp0rhrpw0000gn/T/com.microsoft.Word/WebArchiveCopyPasteTempFiles/%E4%BC%98%E5%8C%96%E6%9D%83%E9%99%90%E9%85%8D%E7%BD%AE.png?version=4&amp;modificationDate=1536050395000&amp;api=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ar/folders/xy/0m967jqs4957tl4jdp0rhrpw0000gn/T/com.microsoft.Word/WebArchiveCopyPasteTempFiles/%E4%BC%98%E5%8C%96%E6%9D%83%E9%99%90%E9%85%8D%E7%BD%AE.png?version=4&amp;modificationDate=1536050395000&amp;api=v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DBA">
        <w:rPr>
          <w:rFonts w:ascii="宋体" w:eastAsia="宋体" w:hAnsi="宋体" w:cs="宋体"/>
          <w:kern w:val="0"/>
          <w:sz w:val="24"/>
          <w:szCs w:val="24"/>
        </w:rPr>
        <w:fldChar w:fldCharType="end"/>
      </w:r>
    </w:p>
    <w:p w14:paraId="5418BF60" w14:textId="59C84789" w:rsidR="00302DBA" w:rsidRPr="00302DBA" w:rsidRDefault="00302DBA" w:rsidP="00302DBA">
      <w:pPr>
        <w:widowControl/>
        <w:spacing w:afterLines="0" w:line="240" w:lineRule="auto"/>
        <w:ind w:firstLineChars="0" w:firstLine="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302DBA">
        <w:rPr>
          <w:rFonts w:ascii="宋体" w:eastAsia="宋体" w:hAnsi="宋体" w:cs="宋体"/>
          <w:kern w:val="0"/>
          <w:sz w:val="24"/>
          <w:szCs w:val="24"/>
        </w:rPr>
        <w:fldChar w:fldCharType="begin"/>
      </w:r>
      <w:r w:rsidRPr="00302DBA">
        <w:rPr>
          <w:rFonts w:ascii="宋体" w:eastAsia="宋体" w:hAnsi="宋体" w:cs="宋体"/>
          <w:kern w:val="0"/>
          <w:sz w:val="24"/>
          <w:szCs w:val="24"/>
        </w:rPr>
        <w:instrText xml:space="preserve"> INCLUDEPICTURE "/var/folders/xy/0m967jqs4957tl4jdp0rhrpw0000gn/T/com.microsoft.Word/WebArchiveCopyPasteTempFiles/%E5%86%85%E9%93%BE%E8%AE%BF%E9%97%AE%E8%80%85WEB.png?version=5&amp;modificationDate=1536050413000&amp;api=v2" \* MERGEFORMATINET </w:instrText>
      </w:r>
      <w:r w:rsidRPr="00302DBA">
        <w:rPr>
          <w:rFonts w:ascii="宋体" w:eastAsia="宋体" w:hAnsi="宋体" w:cs="宋体"/>
          <w:kern w:val="0"/>
          <w:sz w:val="24"/>
          <w:szCs w:val="24"/>
        </w:rPr>
        <w:fldChar w:fldCharType="separate"/>
      </w:r>
      <w:r w:rsidRPr="00302DB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0CD04B8F" wp14:editId="631B70AC">
            <wp:extent cx="5278120" cy="3667125"/>
            <wp:effectExtent l="0" t="0" r="5080" b="3175"/>
            <wp:docPr id="227" name="图片 227" descr="/var/folders/xy/0m967jqs4957tl4jdp0rhrpw0000gn/T/com.microsoft.Word/WebArchiveCopyPasteTempFiles/%E5%86%85%E9%93%BE%E8%AE%BF%E9%97%AE%E8%80%85WEB.png?version=5&amp;modificationDate=1536050413000&amp;api=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ar/folders/xy/0m967jqs4957tl4jdp0rhrpw0000gn/T/com.microsoft.Word/WebArchiveCopyPasteTempFiles/%E5%86%85%E9%93%BE%E8%AE%BF%E9%97%AE%E8%80%85WEB.png?version=5&amp;modificationDate=1536050413000&amp;api=v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DBA">
        <w:rPr>
          <w:rFonts w:ascii="宋体" w:eastAsia="宋体" w:hAnsi="宋体" w:cs="宋体"/>
          <w:kern w:val="0"/>
          <w:sz w:val="24"/>
          <w:szCs w:val="24"/>
        </w:rPr>
        <w:fldChar w:fldCharType="end"/>
      </w:r>
    </w:p>
    <w:p w14:paraId="38AF2336" w14:textId="599FA437" w:rsidR="00292108" w:rsidRDefault="00302DBA" w:rsidP="00302DBA">
      <w:pPr>
        <w:pStyle w:val="52"/>
        <w:spacing w:after="156"/>
        <w:ind w:firstLine="320"/>
        <w:jc w:val="center"/>
      </w:pPr>
      <w:r w:rsidRPr="00302DBA">
        <w:rPr>
          <w:rFonts w:hint="eastAsia"/>
          <w:sz w:val="16"/>
          <w:szCs w:val="16"/>
        </w:rPr>
        <w:t>图4</w:t>
      </w:r>
      <w:r w:rsidRPr="00302DBA">
        <w:rPr>
          <w:sz w:val="16"/>
          <w:szCs w:val="16"/>
        </w:rPr>
        <w:t>-8</w:t>
      </w:r>
      <w:r>
        <w:rPr>
          <w:rFonts w:hint="eastAsia"/>
          <w:sz w:val="16"/>
          <w:szCs w:val="16"/>
        </w:rPr>
        <w:t>、9</w:t>
      </w:r>
      <w:r w:rsidRPr="00302DBA">
        <w:rPr>
          <w:sz w:val="16"/>
          <w:szCs w:val="16"/>
        </w:rPr>
        <w:t xml:space="preserve"> </w:t>
      </w:r>
      <w:r w:rsidR="00097294">
        <w:rPr>
          <w:sz w:val="16"/>
          <w:szCs w:val="16"/>
        </w:rPr>
        <w:t>web</w:t>
      </w:r>
      <w:r w:rsidR="00097294">
        <w:rPr>
          <w:rFonts w:hint="eastAsia"/>
          <w:sz w:val="16"/>
          <w:szCs w:val="16"/>
        </w:rPr>
        <w:t>端</w:t>
      </w:r>
      <w:r w:rsidRPr="00302DBA">
        <w:rPr>
          <w:rFonts w:hint="eastAsia"/>
          <w:sz w:val="16"/>
          <w:szCs w:val="16"/>
        </w:rPr>
        <w:t>搜索显示完整路径</w:t>
      </w:r>
    </w:p>
    <w:p w14:paraId="18C9D21D" w14:textId="72EE43D1" w:rsidR="00292108" w:rsidRPr="00292108" w:rsidRDefault="00292108" w:rsidP="00292108">
      <w:pPr>
        <w:pStyle w:val="52"/>
        <w:spacing w:after="156"/>
      </w:pPr>
      <w:r w:rsidRPr="00292108">
        <w:t>默认显示10个结果，每次滑到滚动条底部将自动加载剩余的10个结果</w:t>
      </w:r>
    </w:p>
    <w:p w14:paraId="118E68BF" w14:textId="129591BA" w:rsidR="00292108" w:rsidRPr="00292108" w:rsidRDefault="00292108" w:rsidP="00711645">
      <w:pPr>
        <w:spacing w:after="156"/>
        <w:ind w:firstLine="420"/>
      </w:pPr>
      <w:r>
        <w:rPr>
          <w:rFonts w:hint="eastAsia"/>
        </w:rPr>
        <w:lastRenderedPageBreak/>
        <w:t>1）</w:t>
      </w:r>
      <w:r w:rsidRPr="00292108">
        <w:t>搜索结果是部门，</w:t>
      </w:r>
      <w:proofErr w:type="gramStart"/>
      <w:r w:rsidRPr="00292108">
        <w:t>则部门</w:t>
      </w:r>
      <w:proofErr w:type="gramEnd"/>
      <w:r w:rsidRPr="00292108">
        <w:t>名称后展示其完整路径</w:t>
      </w:r>
    </w:p>
    <w:p w14:paraId="1F55226F" w14:textId="77777777" w:rsidR="00292108" w:rsidRPr="00292108" w:rsidRDefault="00292108" w:rsidP="00305201">
      <w:pPr>
        <w:pStyle w:val="52"/>
        <w:numPr>
          <w:ilvl w:val="0"/>
          <w:numId w:val="60"/>
        </w:numPr>
        <w:spacing w:after="156"/>
        <w:ind w:firstLineChars="0"/>
      </w:pPr>
      <w:r w:rsidRPr="00292108">
        <w:t>如果部门的完整路径显示不全，则鼠标悬停该部门名称时显示提示：部门名（部门）-完整路径</w:t>
      </w:r>
    </w:p>
    <w:p w14:paraId="2016B4E6" w14:textId="001BE221" w:rsidR="00292108" w:rsidRPr="00292108" w:rsidRDefault="00292108" w:rsidP="00305201">
      <w:pPr>
        <w:pStyle w:val="52"/>
        <w:numPr>
          <w:ilvl w:val="0"/>
          <w:numId w:val="58"/>
        </w:numPr>
        <w:spacing w:after="156"/>
        <w:ind w:firstLineChars="0"/>
      </w:pPr>
      <w:r w:rsidRPr="00292108">
        <w:t>搜索结果是用户，显示名（用户名）后展示其完整路径</w:t>
      </w:r>
    </w:p>
    <w:p w14:paraId="56C93393" w14:textId="77777777" w:rsidR="00925325" w:rsidRDefault="00292108" w:rsidP="00305201">
      <w:pPr>
        <w:pStyle w:val="52"/>
        <w:numPr>
          <w:ilvl w:val="0"/>
          <w:numId w:val="59"/>
        </w:numPr>
        <w:spacing w:after="156"/>
        <w:ind w:firstLineChars="0"/>
      </w:pPr>
      <w:r w:rsidRPr="00292108">
        <w:t>如果用户的完整路径显示不全，则鼠标悬停该用户时显示：显示名（用户名）-完整路径</w:t>
      </w:r>
      <w:r>
        <w:rPr>
          <w:rFonts w:hint="eastAsia"/>
        </w:rPr>
        <w:t>；</w:t>
      </w:r>
    </w:p>
    <w:p w14:paraId="09110170" w14:textId="79088452" w:rsidR="00292108" w:rsidRPr="00292108" w:rsidRDefault="00292108" w:rsidP="00305201">
      <w:pPr>
        <w:pStyle w:val="52"/>
        <w:numPr>
          <w:ilvl w:val="0"/>
          <w:numId w:val="59"/>
        </w:numPr>
        <w:spacing w:after="156"/>
        <w:ind w:firstLineChars="0"/>
      </w:pPr>
      <w:r w:rsidRPr="00292108">
        <w:t>如果用户属于多个部门，则鼠标悬停时随机显示一条完整路径</w:t>
      </w:r>
    </w:p>
    <w:p w14:paraId="6C70DF01" w14:textId="4AC56C8A" w:rsidR="00292108" w:rsidRPr="00292108" w:rsidRDefault="00925325" w:rsidP="00305201">
      <w:pPr>
        <w:pStyle w:val="52"/>
        <w:numPr>
          <w:ilvl w:val="0"/>
          <w:numId w:val="58"/>
        </w:numPr>
        <w:spacing w:after="156"/>
        <w:ind w:firstLineChars="0"/>
      </w:pPr>
      <w:r>
        <w:rPr>
          <w:rFonts w:hint="eastAsia"/>
        </w:rPr>
        <w:t>对于已添加的访问者</w:t>
      </w:r>
    </w:p>
    <w:p w14:paraId="6510226A" w14:textId="77777777" w:rsidR="00925325" w:rsidRDefault="00292108" w:rsidP="00305201">
      <w:pPr>
        <w:pStyle w:val="52"/>
        <w:numPr>
          <w:ilvl w:val="0"/>
          <w:numId w:val="61"/>
        </w:numPr>
        <w:spacing w:after="156"/>
        <w:ind w:firstLineChars="0"/>
      </w:pPr>
      <w:r w:rsidRPr="00292108">
        <w:t>鼠标悬停部门时，悬浮显示：部门名（部门）-完整路径</w:t>
      </w:r>
    </w:p>
    <w:p w14:paraId="60BC7532" w14:textId="1F52D8A0" w:rsidR="005311F7" w:rsidRDefault="00292108" w:rsidP="00305201">
      <w:pPr>
        <w:pStyle w:val="52"/>
        <w:numPr>
          <w:ilvl w:val="0"/>
          <w:numId w:val="61"/>
        </w:numPr>
        <w:spacing w:after="156"/>
        <w:ind w:firstLineChars="0"/>
      </w:pPr>
      <w:r w:rsidRPr="00292108">
        <w:t>鼠标悬停用户时，悬浮显示：显示名（用户名）-完整路径</w:t>
      </w:r>
    </w:p>
    <w:p w14:paraId="484D3124" w14:textId="2CC5A8C7" w:rsidR="00925325" w:rsidRDefault="00925325" w:rsidP="00711645">
      <w:pPr>
        <w:spacing w:after="156"/>
        <w:ind w:firstLine="420"/>
      </w:pPr>
      <w:r>
        <w:rPr>
          <w:rFonts w:hint="eastAsia"/>
        </w:rPr>
        <w:t>2</w:t>
      </w:r>
      <w:r>
        <w:t>.PC</w:t>
      </w:r>
      <w:r>
        <w:rPr>
          <w:rFonts w:hint="eastAsia"/>
        </w:rPr>
        <w:t>客户端</w:t>
      </w:r>
    </w:p>
    <w:p w14:paraId="0B49774B" w14:textId="10C7C3F9" w:rsidR="00925325" w:rsidRDefault="00925325" w:rsidP="00925325">
      <w:pPr>
        <w:pStyle w:val="52"/>
        <w:spacing w:after="156"/>
      </w:pPr>
      <w:r>
        <w:rPr>
          <w:rFonts w:hint="eastAsia"/>
        </w:rPr>
        <w:t>在</w:t>
      </w:r>
      <w:r w:rsidRPr="00925325">
        <w:t>权限配置搜索框</w:t>
      </w:r>
      <w:r>
        <w:rPr>
          <w:rFonts w:hint="eastAsia"/>
        </w:rPr>
        <w:t>输入关键字</w:t>
      </w:r>
      <w:r w:rsidRPr="00925325">
        <w:rPr>
          <w:rFonts w:hint="eastAsia"/>
        </w:rPr>
        <w:t>，</w:t>
      </w:r>
      <w:r w:rsidRPr="00925325">
        <w:t>下拉框出现所有结果，如图所示：</w:t>
      </w:r>
    </w:p>
    <w:p w14:paraId="51B7B404" w14:textId="02DB082A" w:rsidR="00302DBA" w:rsidRPr="00302DBA" w:rsidRDefault="00097294" w:rsidP="00302DBA">
      <w:pPr>
        <w:widowControl/>
        <w:spacing w:afterLines="0" w:line="240" w:lineRule="auto"/>
        <w:ind w:firstLineChars="0" w:firstLine="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097294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310BCBC7" wp14:editId="5B880A59">
            <wp:extent cx="5278120" cy="2574925"/>
            <wp:effectExtent l="0" t="0" r="0" b="0"/>
            <wp:docPr id="225" name="图片 225" descr="C:\Users\Administrator\Desktop\优化权限配置P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优化权限配置PC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5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5F42F" w14:textId="1BC45BF0" w:rsidR="00925325" w:rsidRPr="00097294" w:rsidRDefault="00097294" w:rsidP="00097294">
      <w:pPr>
        <w:pStyle w:val="52"/>
        <w:spacing w:after="156"/>
        <w:ind w:firstLine="320"/>
        <w:jc w:val="center"/>
      </w:pPr>
      <w:r w:rsidRPr="00302DBA">
        <w:rPr>
          <w:rFonts w:hint="eastAsia"/>
          <w:sz w:val="16"/>
          <w:szCs w:val="16"/>
        </w:rPr>
        <w:t>图4</w:t>
      </w:r>
      <w:r w:rsidRPr="00302DBA">
        <w:rPr>
          <w:sz w:val="16"/>
          <w:szCs w:val="16"/>
        </w:rPr>
        <w:t>-</w:t>
      </w:r>
      <w:r>
        <w:rPr>
          <w:sz w:val="16"/>
          <w:szCs w:val="16"/>
        </w:rPr>
        <w:t>10 PC</w:t>
      </w:r>
      <w:r>
        <w:rPr>
          <w:rFonts w:hint="eastAsia"/>
          <w:sz w:val="16"/>
          <w:szCs w:val="16"/>
        </w:rPr>
        <w:t>端</w:t>
      </w:r>
      <w:r w:rsidRPr="00302DBA">
        <w:rPr>
          <w:rFonts w:hint="eastAsia"/>
          <w:sz w:val="16"/>
          <w:szCs w:val="16"/>
        </w:rPr>
        <w:t>搜索显示完整路径</w:t>
      </w:r>
    </w:p>
    <w:p w14:paraId="678AD87E" w14:textId="77777777" w:rsidR="00925325" w:rsidRDefault="00925325" w:rsidP="00925325">
      <w:pPr>
        <w:pStyle w:val="52"/>
        <w:spacing w:after="156"/>
      </w:pPr>
      <w:r>
        <w:t>默认显示10个结果，点击【显示更多】每次展开剩余的20条结果</w:t>
      </w:r>
    </w:p>
    <w:p w14:paraId="3574DE57" w14:textId="04B17979" w:rsidR="00F31D89" w:rsidRDefault="00F31D89" w:rsidP="00711645">
      <w:pPr>
        <w:spacing w:after="156"/>
        <w:ind w:firstLine="420"/>
      </w:pPr>
      <w:r>
        <w:rPr>
          <w:rFonts w:hint="eastAsia"/>
        </w:rPr>
        <w:t>1）</w:t>
      </w:r>
      <w:r w:rsidR="00925325">
        <w:t>搜索结果是部门，部门名称后展示其完整路径</w:t>
      </w:r>
    </w:p>
    <w:p w14:paraId="1C336845" w14:textId="278DD021" w:rsidR="00925325" w:rsidRDefault="00925325" w:rsidP="00305201">
      <w:pPr>
        <w:pStyle w:val="52"/>
        <w:numPr>
          <w:ilvl w:val="0"/>
          <w:numId w:val="63"/>
        </w:numPr>
        <w:spacing w:after="156"/>
        <w:ind w:firstLineChars="0"/>
      </w:pPr>
      <w:r>
        <w:t>如果部门的完整路径显示不全，鼠标悬停该部门名称时显示完整路径</w:t>
      </w:r>
    </w:p>
    <w:p w14:paraId="7B33E353" w14:textId="2372D805" w:rsidR="00925325" w:rsidRDefault="00F31D89" w:rsidP="00925325">
      <w:pPr>
        <w:pStyle w:val="52"/>
        <w:spacing w:after="156"/>
      </w:pPr>
      <w:r>
        <w:rPr>
          <w:rFonts w:hint="eastAsia"/>
        </w:rPr>
        <w:t>2）</w:t>
      </w:r>
      <w:r w:rsidR="00925325">
        <w:t>搜索结果是用户，用户名称后展示完整路径（原有表现为展示直属部门）</w:t>
      </w:r>
    </w:p>
    <w:p w14:paraId="2DBB582F" w14:textId="0732D5CD" w:rsidR="00F31D89" w:rsidRDefault="00925325" w:rsidP="00305201">
      <w:pPr>
        <w:pStyle w:val="52"/>
        <w:numPr>
          <w:ilvl w:val="0"/>
          <w:numId w:val="63"/>
        </w:numPr>
        <w:spacing w:after="156"/>
        <w:ind w:firstLineChars="0"/>
      </w:pPr>
      <w:r>
        <w:t>如果完整路径显示不全，则用省略号表示多出的部分，鼠标悬停时显示完整路径</w:t>
      </w:r>
    </w:p>
    <w:p w14:paraId="2A09DD7A" w14:textId="03B40F4B" w:rsidR="00925325" w:rsidRDefault="00925325" w:rsidP="00305201">
      <w:pPr>
        <w:pStyle w:val="52"/>
        <w:numPr>
          <w:ilvl w:val="0"/>
          <w:numId w:val="63"/>
        </w:numPr>
        <w:spacing w:after="156"/>
        <w:ind w:firstLineChars="0"/>
      </w:pPr>
      <w:r>
        <w:t>如果用户属于多个部门，则鼠标悬停时随机显示一条完整路径</w:t>
      </w:r>
    </w:p>
    <w:p w14:paraId="5782659D" w14:textId="3206DAEE" w:rsidR="00925325" w:rsidRDefault="00F31D89" w:rsidP="00711645">
      <w:pPr>
        <w:spacing w:after="156"/>
        <w:ind w:firstLine="420"/>
      </w:pPr>
      <w:r>
        <w:rPr>
          <w:rFonts w:hint="eastAsia"/>
        </w:rPr>
        <w:t>3）已</w:t>
      </w:r>
      <w:r w:rsidR="00925325">
        <w:t>添加</w:t>
      </w:r>
      <w:proofErr w:type="gramStart"/>
      <w:r w:rsidR="00925325">
        <w:t>至访问</w:t>
      </w:r>
      <w:proofErr w:type="gramEnd"/>
      <w:r w:rsidR="00925325">
        <w:t>者列表中</w:t>
      </w:r>
      <w:r>
        <w:rPr>
          <w:rFonts w:hint="eastAsia"/>
        </w:rPr>
        <w:t>的用户/部门</w:t>
      </w:r>
    </w:p>
    <w:p w14:paraId="40811F23" w14:textId="77777777" w:rsidR="00925325" w:rsidRDefault="00925325" w:rsidP="00305201">
      <w:pPr>
        <w:pStyle w:val="52"/>
        <w:numPr>
          <w:ilvl w:val="0"/>
          <w:numId w:val="64"/>
        </w:numPr>
        <w:spacing w:after="156"/>
        <w:ind w:firstLineChars="0"/>
      </w:pPr>
      <w:r>
        <w:lastRenderedPageBreak/>
        <w:t>鼠标悬停部门时，悬浮显示：部门名（部门）-完整路径</w:t>
      </w:r>
    </w:p>
    <w:p w14:paraId="70894DB9" w14:textId="57BD6911" w:rsidR="00925325" w:rsidRPr="00925325" w:rsidRDefault="00925325" w:rsidP="00097294">
      <w:pPr>
        <w:pStyle w:val="52"/>
        <w:numPr>
          <w:ilvl w:val="0"/>
          <w:numId w:val="64"/>
        </w:numPr>
        <w:spacing w:after="156"/>
        <w:ind w:firstLineChars="0"/>
      </w:pPr>
      <w:r>
        <w:t>鼠标悬停用户时，悬浮显示：显示名（用户名）-完整路径</w:t>
      </w:r>
    </w:p>
    <w:p w14:paraId="077ED279" w14:textId="77777777" w:rsidR="00925325" w:rsidRPr="00925325" w:rsidRDefault="00925325" w:rsidP="00925325">
      <w:pPr>
        <w:pStyle w:val="52"/>
        <w:spacing w:after="156"/>
        <w:ind w:firstLineChars="0" w:firstLine="0"/>
        <w:rPr>
          <w:color w:val="FF0000"/>
        </w:rPr>
      </w:pPr>
      <w:r w:rsidRPr="00925325">
        <w:rPr>
          <w:rFonts w:hint="eastAsia"/>
          <w:color w:val="FF0000"/>
        </w:rPr>
        <w:t>注：</w:t>
      </w:r>
    </w:p>
    <w:p w14:paraId="2086ECD0" w14:textId="7F679D97" w:rsidR="00925325" w:rsidRPr="00925325" w:rsidRDefault="00925325" w:rsidP="00711645">
      <w:pPr>
        <w:spacing w:after="156"/>
        <w:ind w:firstLine="420"/>
      </w:pPr>
      <w:r w:rsidRPr="00925325">
        <w:rPr>
          <w:rFonts w:hint="eastAsia"/>
        </w:rPr>
        <w:t>1）</w:t>
      </w:r>
      <w:r w:rsidRPr="00925325">
        <w:t>管理员开启了【屏蔽组织结构用户成员信息】，则用户在权限配置时，</w:t>
      </w:r>
    </w:p>
    <w:p w14:paraId="24D070BB" w14:textId="77777777" w:rsidR="00925325" w:rsidRPr="00925325" w:rsidRDefault="00925325" w:rsidP="00305201">
      <w:pPr>
        <w:pStyle w:val="52"/>
        <w:numPr>
          <w:ilvl w:val="0"/>
          <w:numId w:val="62"/>
        </w:numPr>
        <w:spacing w:after="156"/>
        <w:ind w:firstLineChars="0"/>
        <w:rPr>
          <w:color w:val="FF0000"/>
        </w:rPr>
      </w:pPr>
      <w:r w:rsidRPr="00925325">
        <w:rPr>
          <w:color w:val="FF0000"/>
        </w:rPr>
        <w:t>如果搜索结果是部门，</w:t>
      </w:r>
      <w:proofErr w:type="gramStart"/>
      <w:r w:rsidRPr="00925325">
        <w:rPr>
          <w:color w:val="FF0000"/>
        </w:rPr>
        <w:t>则部门</w:t>
      </w:r>
      <w:proofErr w:type="gramEnd"/>
      <w:r w:rsidRPr="00925325">
        <w:rPr>
          <w:color w:val="FF0000"/>
        </w:rPr>
        <w:t>名称后展示其完整路径</w:t>
      </w:r>
    </w:p>
    <w:p w14:paraId="37B69B22" w14:textId="7E47D557" w:rsidR="00925325" w:rsidRPr="00925325" w:rsidRDefault="00925325" w:rsidP="00305201">
      <w:pPr>
        <w:pStyle w:val="52"/>
        <w:numPr>
          <w:ilvl w:val="0"/>
          <w:numId w:val="62"/>
        </w:numPr>
        <w:spacing w:after="156"/>
        <w:ind w:firstLineChars="0"/>
        <w:rPr>
          <w:color w:val="FF0000"/>
        </w:rPr>
      </w:pPr>
      <w:r w:rsidRPr="00925325">
        <w:rPr>
          <w:color w:val="FF0000"/>
        </w:rPr>
        <w:t>如果搜索结果是用户，则直接显示 显示名（用户名）</w:t>
      </w:r>
    </w:p>
    <w:p w14:paraId="4D202167" w14:textId="18748985" w:rsidR="005311F7" w:rsidRPr="00097294" w:rsidRDefault="00925325" w:rsidP="00097294">
      <w:pPr>
        <w:pStyle w:val="52"/>
        <w:spacing w:after="156"/>
        <w:rPr>
          <w:color w:val="FF0000"/>
        </w:rPr>
      </w:pPr>
      <w:r w:rsidRPr="00925325">
        <w:rPr>
          <w:rFonts w:hint="eastAsia"/>
          <w:color w:val="FF0000"/>
        </w:rPr>
        <w:t>2）</w:t>
      </w:r>
      <w:r w:rsidRPr="00925325">
        <w:rPr>
          <w:color w:val="FF0000"/>
        </w:rPr>
        <w:t>管理员开启了【屏蔽组织结构信息】，则黑名单内的用户成员在权限配置时，搜索结果均不显示完整路径</w:t>
      </w:r>
    </w:p>
    <w:p w14:paraId="7CFE0CCF" w14:textId="2924CA66" w:rsidR="0072378F" w:rsidRPr="0072378F" w:rsidRDefault="0072378F" w:rsidP="0072378F">
      <w:pPr>
        <w:spacing w:after="156"/>
        <w:ind w:firstLineChars="0" w:firstLine="0"/>
        <w:rPr>
          <w:b/>
        </w:rPr>
      </w:pPr>
      <w:r w:rsidRPr="0072378F">
        <w:rPr>
          <w:rFonts w:hint="eastAsia"/>
          <w:b/>
        </w:rPr>
        <w:t>文件到期提醒</w:t>
      </w:r>
    </w:p>
    <w:bookmarkEnd w:id="124"/>
    <w:p w14:paraId="74EB4BAC" w14:textId="2E0B27AE" w:rsidR="00BC29E8" w:rsidRDefault="00BC29E8" w:rsidP="00BC29E8">
      <w:pPr>
        <w:pStyle w:val="52"/>
        <w:spacing w:after="156" w:line="240" w:lineRule="auto"/>
        <w:ind w:firstLineChars="0"/>
        <w:jc w:val="left"/>
      </w:pPr>
      <w:r>
        <w:rPr>
          <w:rFonts w:hint="eastAsia"/>
        </w:rPr>
        <w:t>可在</w:t>
      </w:r>
      <w:r w:rsidRPr="00BC29E8">
        <w:rPr>
          <w:rFonts w:hint="eastAsia"/>
        </w:rPr>
        <w:t>后台</w:t>
      </w:r>
      <w:r>
        <w:rPr>
          <w:rFonts w:hint="eastAsia"/>
        </w:rPr>
        <w:t>开启文件到期提醒开关，开启后，文件所有者可设置文件到期提醒。</w:t>
      </w:r>
    </w:p>
    <w:p w14:paraId="52A4B052" w14:textId="6CF5D071" w:rsidR="00BC29E8" w:rsidRDefault="00BC29E8" w:rsidP="00BC29E8">
      <w:pPr>
        <w:pStyle w:val="52"/>
        <w:spacing w:after="156" w:line="240" w:lineRule="auto"/>
        <w:ind w:firstLineChars="0"/>
        <w:jc w:val="left"/>
      </w:pPr>
      <w:proofErr w:type="gramStart"/>
      <w:r>
        <w:rPr>
          <w:rFonts w:hint="eastAsia"/>
        </w:rPr>
        <w:t>勾选</w:t>
      </w:r>
      <w:r w:rsidR="00F956B7">
        <w:rPr>
          <w:rFonts w:hint="eastAsia"/>
        </w:rPr>
        <w:t>所</w:t>
      </w:r>
      <w:proofErr w:type="gramEnd"/>
      <w:r w:rsidR="00F956B7">
        <w:rPr>
          <w:rFonts w:hint="eastAsia"/>
        </w:rPr>
        <w:t>设置的文件</w:t>
      </w:r>
      <w:r w:rsidR="00E970C8">
        <w:rPr>
          <w:rFonts w:hint="eastAsia"/>
        </w:rPr>
        <w:t>，</w:t>
      </w:r>
      <w:r w:rsidR="00C87104">
        <w:rPr>
          <w:rFonts w:hint="eastAsia"/>
        </w:rPr>
        <w:t>点击上方【文档有效期】按钮</w:t>
      </w:r>
      <w:r w:rsidR="00A04914">
        <w:rPr>
          <w:rFonts w:hint="eastAsia"/>
        </w:rPr>
        <w:t>，设置提醒周期</w:t>
      </w:r>
      <w:r w:rsidR="00AC6F37">
        <w:rPr>
          <w:rFonts w:hint="eastAsia"/>
        </w:rPr>
        <w:t>、</w:t>
      </w:r>
      <w:r w:rsidR="00D94041">
        <w:rPr>
          <w:rFonts w:hint="eastAsia"/>
        </w:rPr>
        <w:t>所要提醒的用户</w:t>
      </w:r>
      <w:r w:rsidR="00AC6F37">
        <w:rPr>
          <w:rFonts w:hint="eastAsia"/>
        </w:rPr>
        <w:t>和所要提</w:t>
      </w:r>
      <w:r w:rsidR="007428D7">
        <w:rPr>
          <w:rFonts w:hint="eastAsia"/>
        </w:rPr>
        <w:t>醒</w:t>
      </w:r>
      <w:r w:rsidR="00AC6F37">
        <w:rPr>
          <w:rFonts w:hint="eastAsia"/>
        </w:rPr>
        <w:t>的内容。</w:t>
      </w:r>
    </w:p>
    <w:p w14:paraId="1B971BC8" w14:textId="65597AB6" w:rsidR="00A44BD1" w:rsidRDefault="00D3022B" w:rsidP="00A44BD1">
      <w:pPr>
        <w:pStyle w:val="52"/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008E5FED" wp14:editId="60A53D9F">
            <wp:extent cx="5278120" cy="2788920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376">
        <w:rPr>
          <w:noProof/>
        </w:rPr>
        <w:lastRenderedPageBreak/>
        <w:drawing>
          <wp:inline distT="0" distB="0" distL="0" distR="0" wp14:anchorId="11731E7E" wp14:editId="34C57B53">
            <wp:extent cx="3552825" cy="3193354"/>
            <wp:effectExtent l="0" t="0" r="0" b="762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554466" cy="319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56C00" w14:textId="6BBE99AC" w:rsidR="001D1DBE" w:rsidRDefault="001D1DBE" w:rsidP="00A44BD1">
      <w:pPr>
        <w:pStyle w:val="52"/>
        <w:spacing w:after="156" w:line="240" w:lineRule="auto"/>
        <w:ind w:firstLineChars="0" w:firstLine="0"/>
        <w:jc w:val="center"/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4-8</w:t>
      </w:r>
      <w:r>
        <w:rPr>
          <w:rFonts w:hint="eastAsia"/>
          <w:sz w:val="16"/>
          <w:szCs w:val="16"/>
        </w:rPr>
        <w:t>、9 设置文件到期提醒</w:t>
      </w:r>
    </w:p>
    <w:p w14:paraId="2DF82A27" w14:textId="7E088C57" w:rsidR="00A44BD1" w:rsidRDefault="00A44BD1" w:rsidP="00F325E3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注：</w:t>
      </w:r>
    </w:p>
    <w:p w14:paraId="12CF0D04" w14:textId="0461D24D" w:rsidR="00A44BD1" w:rsidRPr="00A44BD1" w:rsidRDefault="00A44BD1" w:rsidP="00A44BD1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1</w:t>
      </w:r>
      <w:r>
        <w:rPr>
          <w:color w:val="FF0000"/>
        </w:rPr>
        <w:t>.</w:t>
      </w:r>
      <w:r>
        <w:rPr>
          <w:rFonts w:hint="eastAsia"/>
          <w:color w:val="FF0000"/>
        </w:rPr>
        <w:t>提醒周期默认值</w:t>
      </w:r>
      <w:r w:rsidRPr="00A44BD1">
        <w:rPr>
          <w:rFonts w:hint="eastAsia"/>
          <w:color w:val="FF0000"/>
        </w:rPr>
        <w:t>为</w:t>
      </w:r>
      <w:r w:rsidRPr="00A44BD1">
        <w:rPr>
          <w:color w:val="FF0000"/>
        </w:rPr>
        <w:t>1</w:t>
      </w:r>
      <w:r>
        <w:rPr>
          <w:rFonts w:hint="eastAsia"/>
          <w:color w:val="FF0000"/>
        </w:rPr>
        <w:t>；</w:t>
      </w:r>
    </w:p>
    <w:p w14:paraId="3D5D42CA" w14:textId="655B8ADE" w:rsidR="00A44BD1" w:rsidRPr="00A44BD1" w:rsidRDefault="00A44BD1" w:rsidP="001D1DBE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2</w:t>
      </w:r>
      <w:r>
        <w:rPr>
          <w:color w:val="FF0000"/>
        </w:rPr>
        <w:t>.</w:t>
      </w:r>
      <w:r>
        <w:rPr>
          <w:rFonts w:hint="eastAsia"/>
          <w:color w:val="FF0000"/>
        </w:rPr>
        <w:t>提醒周期可输入1</w:t>
      </w:r>
      <w:r>
        <w:rPr>
          <w:color w:val="FF0000"/>
        </w:rPr>
        <w:t>~600</w:t>
      </w:r>
      <w:r>
        <w:rPr>
          <w:rFonts w:hint="eastAsia"/>
          <w:color w:val="FF0000"/>
        </w:rPr>
        <w:t>的整数数字，且不可为空；</w:t>
      </w:r>
      <w:r w:rsidR="001D1DBE" w:rsidRPr="00A44BD1">
        <w:rPr>
          <w:color w:val="FF0000"/>
        </w:rPr>
        <w:t xml:space="preserve"> </w:t>
      </w:r>
    </w:p>
    <w:p w14:paraId="678720E3" w14:textId="010E581B" w:rsidR="008E5C62" w:rsidRDefault="001D1DBE" w:rsidP="00A44BD1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3</w:t>
      </w:r>
      <w:r>
        <w:rPr>
          <w:color w:val="FF0000"/>
        </w:rPr>
        <w:t>.</w:t>
      </w:r>
      <w:r>
        <w:rPr>
          <w:rFonts w:hint="eastAsia"/>
          <w:color w:val="FF0000"/>
        </w:rPr>
        <w:t>若提醒周期中</w:t>
      </w:r>
      <w:r w:rsidR="00A44BD1" w:rsidRPr="00A44BD1">
        <w:rPr>
          <w:rFonts w:hint="eastAsia"/>
          <w:color w:val="FF0000"/>
        </w:rPr>
        <w:t>输入的数字</w:t>
      </w:r>
      <w:r>
        <w:rPr>
          <w:rFonts w:hint="eastAsia"/>
          <w:color w:val="FF0000"/>
        </w:rPr>
        <w:t>不可</w:t>
      </w:r>
      <w:r w:rsidR="00A44BD1" w:rsidRPr="00A44BD1">
        <w:rPr>
          <w:rFonts w:hint="eastAsia"/>
          <w:color w:val="FF0000"/>
        </w:rPr>
        <w:t>大于有效期限</w:t>
      </w:r>
      <w:r>
        <w:rPr>
          <w:rFonts w:hint="eastAsia"/>
          <w:color w:val="FF0000"/>
        </w:rPr>
        <w:t>。</w:t>
      </w:r>
    </w:p>
    <w:p w14:paraId="1E56B603" w14:textId="77777777" w:rsidR="00EE721F" w:rsidRPr="00EE721F" w:rsidRDefault="00EE721F" w:rsidP="00A44BD1">
      <w:pPr>
        <w:spacing w:after="156"/>
        <w:ind w:firstLineChars="0" w:firstLine="0"/>
        <w:rPr>
          <w:color w:val="FF0000"/>
        </w:rPr>
      </w:pPr>
    </w:p>
    <w:p w14:paraId="2BAD3531" w14:textId="3C006088" w:rsidR="001D1DBE" w:rsidRPr="008E5C62" w:rsidRDefault="001D1DBE" w:rsidP="00A44BD1">
      <w:pPr>
        <w:spacing w:after="156"/>
        <w:ind w:firstLineChars="0" w:firstLine="0"/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6A49E09" wp14:editId="650834BC">
            <wp:simplePos x="0" y="0"/>
            <wp:positionH relativeFrom="margin">
              <wp:posOffset>-28575</wp:posOffset>
            </wp:positionH>
            <wp:positionV relativeFrom="paragraph">
              <wp:posOffset>350520</wp:posOffset>
            </wp:positionV>
            <wp:extent cx="5278120" cy="2439670"/>
            <wp:effectExtent l="0" t="0" r="0" b="0"/>
            <wp:wrapTopAndBottom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C62">
        <w:rPr>
          <w:rFonts w:hint="eastAsia"/>
        </w:rPr>
        <w:t>可选中文件，在右侧</w:t>
      </w:r>
      <w:proofErr w:type="gramStart"/>
      <w:r w:rsidR="008E5C62">
        <w:rPr>
          <w:rFonts w:hint="eastAsia"/>
        </w:rPr>
        <w:t>侧边栏</w:t>
      </w:r>
      <w:proofErr w:type="gramEnd"/>
      <w:r w:rsidR="008E5C62">
        <w:rPr>
          <w:rFonts w:hint="eastAsia"/>
        </w:rPr>
        <w:t>点击【到期时间】后的</w:t>
      </w:r>
      <w:r w:rsidR="008E5C62">
        <w:rPr>
          <w:noProof/>
        </w:rPr>
        <w:drawing>
          <wp:inline distT="0" distB="0" distL="0" distR="0" wp14:anchorId="0E04D03C" wp14:editId="31380C6F">
            <wp:extent cx="171450" cy="202066"/>
            <wp:effectExtent l="0" t="0" r="0" b="762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48387" t="33619" r="25558" b="39322"/>
                    <a:stretch/>
                  </pic:blipFill>
                  <pic:spPr bwMode="auto">
                    <a:xfrm>
                      <a:off x="0" y="0"/>
                      <a:ext cx="183163" cy="215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5C62">
        <w:rPr>
          <w:rFonts w:hint="eastAsia"/>
        </w:rPr>
        <w:t>按钮删除到期设置</w:t>
      </w:r>
    </w:p>
    <w:p w14:paraId="3BE4B923" w14:textId="7E9D4DAE" w:rsidR="000D1474" w:rsidRDefault="000D1474" w:rsidP="000D1474">
      <w:pPr>
        <w:pStyle w:val="52"/>
        <w:spacing w:after="156" w:line="240" w:lineRule="auto"/>
        <w:ind w:firstLineChars="0" w:firstLine="0"/>
        <w:jc w:val="center"/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4-10</w:t>
      </w:r>
      <w:r>
        <w:rPr>
          <w:rFonts w:hint="eastAsia"/>
          <w:sz w:val="16"/>
          <w:szCs w:val="16"/>
        </w:rPr>
        <w:t xml:space="preserve"> 删除文件到期提醒</w:t>
      </w:r>
    </w:p>
    <w:p w14:paraId="3669735B" w14:textId="48503A7A" w:rsidR="00A44BD1" w:rsidRDefault="006A33DB" w:rsidP="00F325E3">
      <w:pPr>
        <w:spacing w:after="156"/>
        <w:ind w:firstLineChars="0" w:firstLine="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4EBC298F" wp14:editId="48E041DF">
            <wp:simplePos x="0" y="0"/>
            <wp:positionH relativeFrom="margin">
              <wp:align>right</wp:align>
            </wp:positionH>
            <wp:positionV relativeFrom="paragraph">
              <wp:posOffset>317500</wp:posOffset>
            </wp:positionV>
            <wp:extent cx="5278120" cy="2394585"/>
            <wp:effectExtent l="0" t="0" r="0" b="5715"/>
            <wp:wrapTopAndBottom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74" w:rsidRPr="000D1474">
        <w:rPr>
          <w:rFonts w:hint="eastAsia"/>
        </w:rPr>
        <w:t>设置到期时间提醒后，系统根据提醒周期</w:t>
      </w:r>
      <w:r w:rsidR="00041DF4">
        <w:rPr>
          <w:rFonts w:hint="eastAsia"/>
        </w:rPr>
        <w:t>在上午9:</w:t>
      </w:r>
      <w:r w:rsidR="00041DF4">
        <w:t>00</w:t>
      </w:r>
      <w:r w:rsidR="000D1474" w:rsidRPr="000D1474">
        <w:rPr>
          <w:rFonts w:hint="eastAsia"/>
        </w:rPr>
        <w:t>向提醒用户发送消息</w:t>
      </w:r>
    </w:p>
    <w:p w14:paraId="6F4EC864" w14:textId="1989F62E" w:rsidR="000D1474" w:rsidRPr="006A33DB" w:rsidRDefault="001E2C21" w:rsidP="001E2C21">
      <w:pPr>
        <w:spacing w:after="156"/>
        <w:ind w:firstLineChars="0" w:firstLine="0"/>
        <w:jc w:val="center"/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4-10</w:t>
      </w:r>
      <w:r>
        <w:rPr>
          <w:rFonts w:hint="eastAsia"/>
          <w:sz w:val="16"/>
          <w:szCs w:val="16"/>
        </w:rPr>
        <w:t xml:space="preserve"> 删除文件到期提醒</w:t>
      </w:r>
    </w:p>
    <w:p w14:paraId="13FF6D33" w14:textId="7D522AEE" w:rsidR="00F325E3" w:rsidRPr="00F325E3" w:rsidRDefault="00F325E3" w:rsidP="00F325E3">
      <w:pPr>
        <w:spacing w:after="156"/>
        <w:ind w:firstLineChars="0" w:firstLine="0"/>
        <w:rPr>
          <w:color w:val="FF0000"/>
        </w:rPr>
      </w:pPr>
      <w:r w:rsidRPr="00F325E3">
        <w:rPr>
          <w:rFonts w:hint="eastAsia"/>
          <w:color w:val="FF0000"/>
        </w:rPr>
        <w:t>注：</w:t>
      </w:r>
    </w:p>
    <w:p w14:paraId="0ABAC3D0" w14:textId="57BD8E50" w:rsidR="00F325E3" w:rsidRPr="00F325E3" w:rsidRDefault="00F325E3" w:rsidP="00F325E3">
      <w:pPr>
        <w:spacing w:after="156"/>
        <w:ind w:firstLineChars="0" w:firstLine="0"/>
        <w:rPr>
          <w:color w:val="FF0000"/>
        </w:rPr>
      </w:pPr>
      <w:r w:rsidRPr="00F325E3">
        <w:rPr>
          <w:rFonts w:hint="eastAsia"/>
          <w:color w:val="FF0000"/>
        </w:rPr>
        <w:t>1</w:t>
      </w:r>
      <w:r w:rsidRPr="00F325E3">
        <w:rPr>
          <w:color w:val="FF0000"/>
        </w:rPr>
        <w:t>.只有文件所有者可设置到期提醒，多个所有者对同一文件设置有效期，以最新设置为准</w:t>
      </w:r>
      <w:r w:rsidRPr="00F325E3">
        <w:rPr>
          <w:rFonts w:hint="eastAsia"/>
          <w:color w:val="FF0000"/>
        </w:rPr>
        <w:t>；</w:t>
      </w:r>
    </w:p>
    <w:p w14:paraId="4DBBE07C" w14:textId="4E166233" w:rsidR="004B68C0" w:rsidRPr="0038745E" w:rsidRDefault="00F325E3" w:rsidP="0038745E">
      <w:pPr>
        <w:spacing w:after="156"/>
        <w:ind w:firstLineChars="0" w:firstLine="0"/>
        <w:rPr>
          <w:color w:val="FF0000"/>
        </w:rPr>
      </w:pPr>
      <w:r w:rsidRPr="00F325E3">
        <w:rPr>
          <w:color w:val="FF0000"/>
        </w:rPr>
        <w:t>2.到期时间为到期当天的23:59，发送提醒消息时间默认为早上9：00。若设置时间早于9：00，则设置当天能够收到到期提醒；若设置时间晚于9：00，则设置当天收不到到期提醒</w:t>
      </w:r>
    </w:p>
    <w:p w14:paraId="65B74E25" w14:textId="6BAF7219" w:rsidR="00F4149E" w:rsidRPr="00BC29E8" w:rsidRDefault="00CA028C" w:rsidP="00EE721F">
      <w:pPr>
        <w:pStyle w:val="3"/>
      </w:pPr>
      <w:bookmarkStart w:id="127" w:name="_4.4.2_外链共享"/>
      <w:bookmarkStart w:id="128" w:name="_Toc534879917"/>
      <w:bookmarkEnd w:id="126"/>
      <w:bookmarkEnd w:id="127"/>
      <w:r w:rsidRPr="00BC29E8">
        <w:rPr>
          <w:rFonts w:hint="eastAsia"/>
        </w:rPr>
        <w:t xml:space="preserve">4.4.2 </w:t>
      </w:r>
      <w:proofErr w:type="gramStart"/>
      <w:r w:rsidRPr="00BC29E8">
        <w:rPr>
          <w:rFonts w:hint="eastAsia"/>
        </w:rPr>
        <w:t>外链共享</w:t>
      </w:r>
      <w:bookmarkEnd w:id="128"/>
      <w:proofErr w:type="gramEnd"/>
    </w:p>
    <w:p w14:paraId="443DBF1A" w14:textId="178FA624" w:rsidR="00F4149E" w:rsidRDefault="00CA028C">
      <w:pPr>
        <w:spacing w:after="156"/>
        <w:ind w:firstLine="420"/>
      </w:pPr>
      <w:r>
        <w:rPr>
          <w:rFonts w:hint="eastAsia"/>
        </w:rPr>
        <w:t>您可以在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网页端，通过发送外链接的方式，将文件或文件夹共享给他人。</w:t>
      </w:r>
    </w:p>
    <w:p w14:paraId="0FD9243C" w14:textId="74A1667D" w:rsidR="00F4149E" w:rsidRDefault="00C116CE">
      <w:pPr>
        <w:spacing w:after="156"/>
        <w:ind w:firstLine="4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ABC95C" wp14:editId="632FEFB7">
                <wp:simplePos x="0" y="0"/>
                <wp:positionH relativeFrom="column">
                  <wp:posOffset>2211705</wp:posOffset>
                </wp:positionH>
                <wp:positionV relativeFrom="paragraph">
                  <wp:posOffset>276225</wp:posOffset>
                </wp:positionV>
                <wp:extent cx="1485900" cy="335280"/>
                <wp:effectExtent l="0" t="0" r="0" b="0"/>
                <wp:wrapNone/>
                <wp:docPr id="118" name="文本框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5900" cy="335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9C2BA3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</w:rPr>
                              <w:t xml:space="preserve">        ;</w:t>
                            </w:r>
                          </w:p>
                          <w:p w14:paraId="4F42C755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ABC95C" id="文本框 118" o:spid="_x0000_s1040" type="#_x0000_t202" style="position:absolute;left:0;text-align:left;margin-left:174.15pt;margin-top:21.75pt;width:117pt;height:26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" filled="f" stroked="f" strokeweight=".5pt">
                <v:path arrowok="t"/>
                <v:textbox>
                  <w:txbxContent>
                    <w:p w14:paraId="319C2BA3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</w:rPr>
                        <w:t xml:space="preserve">        ;</w:t>
                      </w:r>
                    </w:p>
                    <w:p w14:paraId="4F42C755" w14:textId="77777777" w:rsidR="00EE721F" w:rsidRDefault="00EE721F">
                      <w:pPr>
                        <w:spacing w:after="156"/>
                        <w:ind w:firstLineChars="0" w:firstLine="0"/>
                      </w:pP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您</w:t>
      </w:r>
      <w:r w:rsidR="00CA028C">
        <w:t>可以</w:t>
      </w:r>
      <w:r w:rsidR="00CA028C">
        <w:rPr>
          <w:rFonts w:hint="eastAsia"/>
        </w:rPr>
        <w:t>通过以下步骤，发送外链接，实现文档共享：</w:t>
      </w:r>
    </w:p>
    <w:p w14:paraId="184FD8D5" w14:textId="67EE8A78" w:rsidR="00F4149E" w:rsidRDefault="00CA028C" w:rsidP="00D17694">
      <w:pPr>
        <w:pStyle w:val="62"/>
        <w:numPr>
          <w:ilvl w:val="0"/>
          <w:numId w:val="34"/>
        </w:numPr>
        <w:spacing w:after="156"/>
        <w:ind w:firstLineChars="0"/>
      </w:pPr>
      <w:r>
        <w:rPr>
          <w:rFonts w:hint="eastAsia"/>
        </w:rPr>
        <w:t>选中文件或文件夹，点击列表上方</w:t>
      </w:r>
      <w:r w:rsidR="00D17694">
        <w:rPr>
          <w:rFonts w:hint="eastAsia"/>
          <w:noProof/>
        </w:rPr>
        <w:drawing>
          <wp:inline distT="0" distB="0" distL="0" distR="0" wp14:anchorId="63588963" wp14:editId="569B994B">
            <wp:extent cx="365760" cy="195580"/>
            <wp:effectExtent l="0" t="0" r="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62" cy="20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E1E59" w14:textId="77777777" w:rsidR="00F4149E" w:rsidRDefault="00CA028C">
      <w:pPr>
        <w:pStyle w:val="62"/>
        <w:numPr>
          <w:ilvl w:val="0"/>
          <w:numId w:val="34"/>
        </w:numPr>
        <w:spacing w:after="156"/>
        <w:ind w:firstLineChars="0"/>
      </w:pPr>
      <w:r>
        <w:rPr>
          <w:rFonts w:hint="eastAsia"/>
        </w:rPr>
        <w:t>在弹出的【外链共享】页面中，点击【开启链接】按钮，开启链接；</w:t>
      </w:r>
    </w:p>
    <w:p w14:paraId="4C1F144C" w14:textId="77777777" w:rsidR="00F4149E" w:rsidRDefault="00F24E64">
      <w:pPr>
        <w:pStyle w:val="62"/>
        <w:numPr>
          <w:ilvl w:val="0"/>
          <w:numId w:val="34"/>
        </w:numPr>
        <w:spacing w:after="156"/>
        <w:ind w:firstLineChars="0"/>
      </w:pPr>
      <w:proofErr w:type="gramStart"/>
      <w:r>
        <w:rPr>
          <w:rFonts w:hint="eastAsia"/>
        </w:rPr>
        <w:t>勾选访问</w:t>
      </w:r>
      <w:proofErr w:type="gramEnd"/>
      <w:r>
        <w:t>权限</w:t>
      </w:r>
      <w:r w:rsidR="00CA028C">
        <w:rPr>
          <w:rFonts w:hint="eastAsia"/>
        </w:rPr>
        <w:t>，配置访问权限，限制他人对文档的操作；</w:t>
      </w:r>
    </w:p>
    <w:p w14:paraId="5F5A8AE3" w14:textId="77777777" w:rsidR="00F4149E" w:rsidRDefault="00CA028C">
      <w:pPr>
        <w:pStyle w:val="62"/>
        <w:numPr>
          <w:ilvl w:val="0"/>
          <w:numId w:val="34"/>
        </w:numPr>
        <w:spacing w:after="156"/>
        <w:ind w:firstLineChars="0"/>
      </w:pPr>
      <w:r>
        <w:rPr>
          <w:rFonts w:hint="eastAsia"/>
        </w:rPr>
        <w:t>点击【复制】按钮，复制外链接；</w:t>
      </w:r>
    </w:p>
    <w:p w14:paraId="2F8F1A28" w14:textId="67D000F6" w:rsidR="00F4149E" w:rsidRDefault="00CA028C">
      <w:pPr>
        <w:pStyle w:val="62"/>
        <w:numPr>
          <w:ilvl w:val="0"/>
          <w:numId w:val="34"/>
        </w:numPr>
        <w:spacing w:after="156"/>
        <w:ind w:firstLineChars="0"/>
      </w:pPr>
      <w:r>
        <w:rPr>
          <w:rFonts w:hint="eastAsia"/>
        </w:rPr>
        <w:t>输入邮箱地址，点击【发送】按钮，直接将外链接地址通过邮箱发送给他人；您也可以通过聊天软件，</w:t>
      </w:r>
      <w:proofErr w:type="gramStart"/>
      <w:r>
        <w:rPr>
          <w:rFonts w:hint="eastAsia"/>
        </w:rPr>
        <w:t>将此外</w:t>
      </w:r>
      <w:proofErr w:type="gramEnd"/>
      <w:r>
        <w:rPr>
          <w:rFonts w:hint="eastAsia"/>
        </w:rPr>
        <w:t>链接地址发送给他人。</w:t>
      </w:r>
    </w:p>
    <w:p w14:paraId="1FEB3565" w14:textId="77777777" w:rsidR="00F4149E" w:rsidRPr="00A56A85" w:rsidRDefault="00A56A85">
      <w:pPr>
        <w:pStyle w:val="62"/>
        <w:numPr>
          <w:ilvl w:val="0"/>
          <w:numId w:val="34"/>
        </w:numPr>
        <w:spacing w:after="156"/>
        <w:ind w:firstLineChars="0"/>
      </w:pPr>
      <w:r>
        <w:rPr>
          <w:rFonts w:hint="eastAsia"/>
        </w:rPr>
        <w:t>您可以用手机</w:t>
      </w:r>
      <w:proofErr w:type="gramStart"/>
      <w:r w:rsidR="00CA028C" w:rsidRPr="00A56A85">
        <w:t>扫描</w:t>
      </w:r>
      <w:r w:rsidR="00CA028C" w:rsidRPr="00A56A85">
        <w:rPr>
          <w:rFonts w:hint="eastAsia"/>
        </w:rPr>
        <w:t>外链的</w:t>
      </w:r>
      <w:proofErr w:type="gramEnd"/>
      <w:r w:rsidR="00CA028C" w:rsidRPr="00A56A85">
        <w:t>二维码</w:t>
      </w:r>
      <w:r w:rsidR="00CA028C" w:rsidRPr="00A56A85">
        <w:rPr>
          <w:rFonts w:hint="eastAsia"/>
        </w:rPr>
        <w:t>，直接预览或下载共享文档，此功能适用于无纸化会议。</w:t>
      </w:r>
      <w:r w:rsidR="004D5EF4" w:rsidRPr="00A56A85">
        <w:rPr>
          <w:rFonts w:hint="eastAsia"/>
        </w:rPr>
        <w:t>同时</w:t>
      </w:r>
      <w:r w:rsidR="004B5AC6" w:rsidRPr="00A56A85">
        <w:t>，</w:t>
      </w:r>
      <w:r w:rsidR="00250D8D" w:rsidRPr="00A56A85">
        <w:t>点击</w:t>
      </w:r>
      <w:r w:rsidR="00250D8D" w:rsidRPr="00A56A85">
        <w:rPr>
          <w:rFonts w:hint="eastAsia"/>
        </w:rPr>
        <w:t>【下载</w:t>
      </w:r>
      <w:r w:rsidR="00250D8D" w:rsidRPr="00A56A85">
        <w:t>二维码</w:t>
      </w:r>
      <w:r w:rsidR="00250D8D" w:rsidRPr="00A56A85">
        <w:rPr>
          <w:rFonts w:hint="eastAsia"/>
        </w:rPr>
        <w:t>】，</w:t>
      </w:r>
      <w:r w:rsidR="00250D8D" w:rsidRPr="00A56A85">
        <w:t>二</w:t>
      </w:r>
      <w:proofErr w:type="gramStart"/>
      <w:r w:rsidR="00250D8D" w:rsidRPr="00A56A85">
        <w:t>维码</w:t>
      </w:r>
      <w:r>
        <w:rPr>
          <w:rFonts w:hint="eastAsia"/>
        </w:rPr>
        <w:t>可</w:t>
      </w:r>
      <w:proofErr w:type="gramEnd"/>
      <w:r w:rsidR="00331289" w:rsidRPr="00A56A85">
        <w:rPr>
          <w:rFonts w:hint="eastAsia"/>
        </w:rPr>
        <w:t>直接</w:t>
      </w:r>
      <w:r>
        <w:rPr>
          <w:rFonts w:hint="eastAsia"/>
        </w:rPr>
        <w:t>被</w:t>
      </w:r>
      <w:r w:rsidR="00250D8D" w:rsidRPr="00A56A85">
        <w:t>复制</w:t>
      </w:r>
      <w:proofErr w:type="gramStart"/>
      <w:r w:rsidR="00250D8D" w:rsidRPr="00A56A85">
        <w:t>黏</w:t>
      </w:r>
      <w:proofErr w:type="gramEnd"/>
      <w:r w:rsidR="00250D8D" w:rsidRPr="00A56A85">
        <w:t>贴到其他文件中，</w:t>
      </w:r>
      <w:r>
        <w:rPr>
          <w:rFonts w:hint="eastAsia"/>
        </w:rPr>
        <w:t>此功能</w:t>
      </w:r>
      <w:r>
        <w:t>可使他人</w:t>
      </w:r>
      <w:r w:rsidR="004B5AC6" w:rsidRPr="00A56A85">
        <w:rPr>
          <w:rFonts w:hint="eastAsia"/>
        </w:rPr>
        <w:t>随时随地</w:t>
      </w:r>
      <w:proofErr w:type="gramStart"/>
      <w:r w:rsidR="004B5AC6" w:rsidRPr="00A56A85">
        <w:t>访问</w:t>
      </w:r>
      <w:r>
        <w:rPr>
          <w:rFonts w:hint="eastAsia"/>
        </w:rPr>
        <w:t>您</w:t>
      </w:r>
      <w:proofErr w:type="gramEnd"/>
      <w:r>
        <w:rPr>
          <w:rFonts w:hint="eastAsia"/>
        </w:rPr>
        <w:t>的</w:t>
      </w:r>
      <w:r>
        <w:t>共享</w:t>
      </w:r>
      <w:r w:rsidR="00250D8D" w:rsidRPr="00A56A85">
        <w:t>文件。</w:t>
      </w:r>
    </w:p>
    <w:p w14:paraId="1D6C1466" w14:textId="77777777" w:rsidR="00F4149E" w:rsidRDefault="00250D8D" w:rsidP="00250D8D">
      <w:pPr>
        <w:pStyle w:val="62"/>
        <w:spacing w:after="156" w:line="240" w:lineRule="auto"/>
        <w:ind w:left="357"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2A54B587" wp14:editId="0EC4C95F">
            <wp:extent cx="3416400" cy="348840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416400" cy="34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74314" w14:textId="311D4576" w:rsidR="00F4149E" w:rsidRDefault="00CA028C">
      <w:pPr>
        <w:pStyle w:val="52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4-8</w:t>
      </w:r>
      <w:r>
        <w:rPr>
          <w:rFonts w:hint="eastAsia"/>
          <w:sz w:val="16"/>
          <w:szCs w:val="16"/>
        </w:rPr>
        <w:t xml:space="preserve"> </w:t>
      </w:r>
      <w:proofErr w:type="gramStart"/>
      <w:r>
        <w:rPr>
          <w:rFonts w:hint="eastAsia"/>
          <w:sz w:val="16"/>
          <w:szCs w:val="16"/>
        </w:rPr>
        <w:t>外链共享</w:t>
      </w:r>
      <w:proofErr w:type="gramEnd"/>
    </w:p>
    <w:p w14:paraId="6CB52EAE" w14:textId="77777777" w:rsidR="00F4149E" w:rsidRDefault="00CA028C">
      <w:pPr>
        <w:spacing w:after="156"/>
        <w:ind w:firstLine="420"/>
      </w:pPr>
      <w:r>
        <w:rPr>
          <w:rFonts w:hint="eastAsia"/>
        </w:rPr>
        <w:t>同时，您也可设置外链接的【访问密码】、【访问期限】及【限制外链打开次数】来保障链接的安全。访问者需要输入正确的访问密码，才可以访问或下载共享内容； 访问期限到期后，链接将自动失效；</w:t>
      </w:r>
      <w:proofErr w:type="gramStart"/>
      <w:r>
        <w:rPr>
          <w:rFonts w:hint="eastAsia"/>
        </w:rPr>
        <w:t>外链打开</w:t>
      </w:r>
      <w:proofErr w:type="gramEnd"/>
      <w:r>
        <w:rPr>
          <w:rFonts w:hint="eastAsia"/>
        </w:rPr>
        <w:t>次数超过限定次数后，共享文档将不能继续被访问。</w:t>
      </w:r>
    </w:p>
    <w:p w14:paraId="7DCCAFEF" w14:textId="77777777" w:rsidR="001D26EC" w:rsidRPr="001D26EC" w:rsidRDefault="001D26EC" w:rsidP="001D26EC">
      <w:pPr>
        <w:spacing w:after="156"/>
        <w:ind w:firstLine="420"/>
      </w:pPr>
      <w:r>
        <w:rPr>
          <w:rFonts w:hint="eastAsia"/>
        </w:rPr>
        <w:t>您可以在</w:t>
      </w:r>
      <w:r>
        <w:t>外链共享某文件夹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为</w:t>
      </w:r>
      <w:r>
        <w:t>他人配置上传权限，使其在通过</w:t>
      </w:r>
      <w:r>
        <w:rPr>
          <w:rFonts w:hint="eastAsia"/>
        </w:rPr>
        <w:t>外</w:t>
      </w:r>
      <w:r>
        <w:t>链接</w:t>
      </w:r>
      <w:r>
        <w:rPr>
          <w:rFonts w:hint="eastAsia"/>
        </w:rPr>
        <w:t>打开</w:t>
      </w:r>
      <w:r>
        <w:t>此文件夹</w:t>
      </w:r>
      <w:r>
        <w:rPr>
          <w:rFonts w:hint="eastAsia"/>
        </w:rPr>
        <w:t>时</w:t>
      </w:r>
      <w:r>
        <w:t>，可以</w:t>
      </w:r>
      <w:r>
        <w:rPr>
          <w:rFonts w:hint="eastAsia"/>
        </w:rPr>
        <w:t>在</w:t>
      </w:r>
      <w:r>
        <w:t>此文件夹里上传</w:t>
      </w:r>
      <w:r>
        <w:rPr>
          <w:rFonts w:hint="eastAsia"/>
        </w:rPr>
        <w:t>文档，</w:t>
      </w:r>
      <w:r>
        <w:t>实现</w:t>
      </w:r>
      <w:r>
        <w:rPr>
          <w:rFonts w:hint="eastAsia"/>
        </w:rPr>
        <w:t>跨企业（部门）间</w:t>
      </w:r>
      <w:r>
        <w:t>的文档协作。</w:t>
      </w:r>
    </w:p>
    <w:p w14:paraId="3086653A" w14:textId="77777777" w:rsidR="00F4149E" w:rsidRDefault="00CA028C">
      <w:pPr>
        <w:spacing w:after="156"/>
        <w:ind w:firstLine="420"/>
        <w:rPr>
          <w:color w:val="FF0000"/>
        </w:rPr>
      </w:pPr>
      <w:r>
        <w:rPr>
          <w:rFonts w:hint="eastAsia"/>
          <w:color w:val="FF0000"/>
        </w:rPr>
        <w:t>注意：外链接访问期限默认是一个月，您可以根据需要设置访问期限。</w:t>
      </w:r>
    </w:p>
    <w:p w14:paraId="2EE63039" w14:textId="77777777" w:rsidR="006B6036" w:rsidRDefault="006B6036">
      <w:pPr>
        <w:spacing w:after="156"/>
        <w:ind w:firstLine="420"/>
        <w:rPr>
          <w:color w:val="FF0000"/>
        </w:rPr>
      </w:pPr>
    </w:p>
    <w:p w14:paraId="4FD4BF7E" w14:textId="77777777" w:rsidR="006B6036" w:rsidRPr="006B6036" w:rsidRDefault="006B6036" w:rsidP="00EE721F">
      <w:pPr>
        <w:pStyle w:val="3"/>
      </w:pPr>
      <w:bookmarkStart w:id="129" w:name="_4.4.3_邀请共享"/>
      <w:bookmarkStart w:id="130" w:name="_Toc534879918"/>
      <w:bookmarkEnd w:id="129"/>
      <w:r w:rsidRPr="006B6036">
        <w:rPr>
          <w:rFonts w:hint="eastAsia"/>
        </w:rPr>
        <w:t>4.4.3 邀请</w:t>
      </w:r>
      <w:r w:rsidRPr="006B6036">
        <w:t>共享</w:t>
      </w:r>
      <w:bookmarkEnd w:id="130"/>
    </w:p>
    <w:p w14:paraId="2FC314E0" w14:textId="77777777" w:rsidR="006B6036" w:rsidRDefault="006B6036">
      <w:pPr>
        <w:spacing w:after="156"/>
        <w:ind w:firstLine="420"/>
      </w:pPr>
      <w:r w:rsidRPr="006B6036">
        <w:t>在</w:t>
      </w:r>
      <w:r w:rsidRPr="006B6036">
        <w:rPr>
          <w:rFonts w:hint="eastAsia"/>
        </w:rPr>
        <w:t>W</w:t>
      </w:r>
      <w:r w:rsidRPr="006B6036">
        <w:t>eb</w:t>
      </w:r>
      <w:r w:rsidRPr="006B6036">
        <w:rPr>
          <w:rFonts w:hint="eastAsia"/>
        </w:rPr>
        <w:t>客户端</w:t>
      </w:r>
      <w:r w:rsidR="00A27303">
        <w:t>，</w:t>
      </w:r>
      <w:r w:rsidR="00A27303" w:rsidRPr="006B6036">
        <w:rPr>
          <w:rFonts w:hint="eastAsia"/>
        </w:rPr>
        <w:t>您可以</w:t>
      </w:r>
      <w:r w:rsidR="00A27303">
        <w:rPr>
          <w:rFonts w:hint="eastAsia"/>
        </w:rPr>
        <w:t>通过共享</w:t>
      </w:r>
      <w:r>
        <w:t>邀请，</w:t>
      </w:r>
      <w:r>
        <w:rPr>
          <w:rFonts w:hint="eastAsia"/>
        </w:rPr>
        <w:t>一键</w:t>
      </w:r>
      <w:r>
        <w:t>配置访问权限，</w:t>
      </w:r>
      <w:r>
        <w:rPr>
          <w:rFonts w:hint="eastAsia"/>
        </w:rPr>
        <w:t>快速将文件</w:t>
      </w:r>
      <w:r w:rsidR="00A27303">
        <w:t>或文件夹共享给</w:t>
      </w:r>
      <w:r w:rsidR="00A27303">
        <w:rPr>
          <w:rFonts w:hint="eastAsia"/>
        </w:rPr>
        <w:t>内部同事</w:t>
      </w:r>
      <w:r>
        <w:rPr>
          <w:rFonts w:hint="eastAsia"/>
        </w:rPr>
        <w:t>。</w:t>
      </w:r>
    </w:p>
    <w:p w14:paraId="6A048F84" w14:textId="77777777" w:rsidR="006B6036" w:rsidRDefault="006B6036">
      <w:pPr>
        <w:spacing w:after="156"/>
        <w:ind w:firstLine="42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</w:t>
      </w:r>
      <w:r>
        <w:rPr>
          <w:rFonts w:hint="eastAsia"/>
        </w:rPr>
        <w:t>发送</w:t>
      </w:r>
      <w:r>
        <w:t>邀请</w:t>
      </w:r>
      <w:r>
        <w:rPr>
          <w:rFonts w:hint="eastAsia"/>
        </w:rPr>
        <w:t>链接</w:t>
      </w:r>
      <w:r>
        <w:t>，</w:t>
      </w:r>
      <w:r>
        <w:rPr>
          <w:rFonts w:hint="eastAsia"/>
        </w:rPr>
        <w:t>实现</w:t>
      </w:r>
      <w:r>
        <w:t>文档共享：</w:t>
      </w:r>
    </w:p>
    <w:p w14:paraId="4C02B95B" w14:textId="77777777" w:rsidR="006B6036" w:rsidRDefault="00A27303" w:rsidP="00A27303">
      <w:pPr>
        <w:spacing w:after="156"/>
        <w:ind w:firstLineChars="0" w:firstLine="420"/>
      </w:pPr>
      <w:r>
        <w:rPr>
          <w:rFonts w:hint="eastAsia"/>
        </w:rPr>
        <w:t xml:space="preserve">1. </w:t>
      </w:r>
      <w:r w:rsidR="006B6036">
        <w:rPr>
          <w:rFonts w:hint="eastAsia"/>
        </w:rPr>
        <w:t>选中</w:t>
      </w:r>
      <w:r>
        <w:t>文件</w:t>
      </w:r>
      <w:r>
        <w:rPr>
          <w:rFonts w:hint="eastAsia"/>
        </w:rPr>
        <w:t>（夹）</w:t>
      </w:r>
      <w:r w:rsidR="006B6036">
        <w:rPr>
          <w:rFonts w:hint="eastAsia"/>
        </w:rPr>
        <w:t>，</w:t>
      </w:r>
      <w:r w:rsidR="006B6036">
        <w:t>在列表上方</w:t>
      </w:r>
      <w:r w:rsidR="006B6036">
        <w:rPr>
          <w:rFonts w:hint="eastAsia"/>
        </w:rPr>
        <w:t>【更多】</w:t>
      </w:r>
      <w:r w:rsidR="006B6036">
        <w:t>下拉菜单</w:t>
      </w:r>
      <w:r w:rsidR="00DA64CE">
        <w:rPr>
          <w:rFonts w:hint="eastAsia"/>
        </w:rPr>
        <w:t>中</w:t>
      </w:r>
      <w:r w:rsidR="006B6036">
        <w:rPr>
          <w:rFonts w:hint="eastAsia"/>
        </w:rPr>
        <w:t>，</w:t>
      </w:r>
      <w:r w:rsidR="006B6036">
        <w:t>点击</w:t>
      </w:r>
      <w:r w:rsidR="00DA64CE">
        <w:rPr>
          <w:rFonts w:hint="eastAsia"/>
        </w:rPr>
        <w:t>【共享</w:t>
      </w:r>
      <w:r>
        <w:rPr>
          <w:rFonts w:hint="eastAsia"/>
        </w:rPr>
        <w:t>邀请</w:t>
      </w:r>
      <w:r w:rsidR="00DA64CE">
        <w:rPr>
          <w:rFonts w:hint="eastAsia"/>
        </w:rPr>
        <w:t>】</w:t>
      </w:r>
      <w:r>
        <w:rPr>
          <w:rFonts w:hint="eastAsia"/>
        </w:rPr>
        <w:t>；</w:t>
      </w:r>
    </w:p>
    <w:p w14:paraId="1F8DC24F" w14:textId="77777777" w:rsidR="00A27303" w:rsidRDefault="00A27303" w:rsidP="00A27303">
      <w:pPr>
        <w:spacing w:after="156"/>
        <w:ind w:firstLineChars="0" w:firstLine="420"/>
      </w:pPr>
      <w:r>
        <w:t xml:space="preserve">2. 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访问权限</w:t>
      </w:r>
      <w:r>
        <w:t>】</w:t>
      </w:r>
      <w:r>
        <w:rPr>
          <w:rFonts w:hint="eastAsia"/>
        </w:rPr>
        <w:t>下拉菜单</w:t>
      </w:r>
      <w:r>
        <w:t>，</w:t>
      </w:r>
      <w:r>
        <w:rPr>
          <w:rFonts w:hint="eastAsia"/>
        </w:rPr>
        <w:t>配置</w:t>
      </w:r>
      <w:r w:rsidR="00D91B3A">
        <w:t>访问权限，</w:t>
      </w:r>
      <w:r>
        <w:rPr>
          <w:rFonts w:hint="eastAsia"/>
        </w:rPr>
        <w:t>被邀请</w:t>
      </w:r>
      <w:r w:rsidR="00D91B3A">
        <w:rPr>
          <w:rFonts w:hint="eastAsia"/>
        </w:rPr>
        <w:t>只能</w:t>
      </w:r>
      <w:r>
        <w:t>基于权限访问共享</w:t>
      </w:r>
      <w:r>
        <w:rPr>
          <w:rFonts w:hint="eastAsia"/>
        </w:rPr>
        <w:t>文件；</w:t>
      </w:r>
    </w:p>
    <w:p w14:paraId="1C6419E8" w14:textId="77777777" w:rsidR="00A27303" w:rsidRDefault="00A27303" w:rsidP="00D91B3A">
      <w:pPr>
        <w:pStyle w:val="62"/>
        <w:spacing w:after="156"/>
        <w:ind w:left="360" w:firstLineChars="0" w:firstLine="0"/>
      </w:pPr>
      <w:r>
        <w:t xml:space="preserve">3. 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权限</w:t>
      </w:r>
      <w:r>
        <w:t>有效期】</w:t>
      </w:r>
      <w:r>
        <w:rPr>
          <w:rFonts w:hint="eastAsia"/>
        </w:rPr>
        <w:t>或</w:t>
      </w:r>
      <w:r>
        <w:t>【</w:t>
      </w:r>
      <w:r>
        <w:rPr>
          <w:rFonts w:hint="eastAsia"/>
        </w:rPr>
        <w:t>链接</w:t>
      </w:r>
      <w:r>
        <w:t>有效期】</w:t>
      </w:r>
      <w:r>
        <w:rPr>
          <w:rFonts w:hint="eastAsia"/>
        </w:rPr>
        <w:t>，配置</w:t>
      </w:r>
      <w:r>
        <w:t>权限</w:t>
      </w:r>
      <w:r>
        <w:rPr>
          <w:rFonts w:hint="eastAsia"/>
        </w:rPr>
        <w:t>或链接</w:t>
      </w:r>
      <w:r>
        <w:t>的有效期限</w:t>
      </w:r>
      <w:r w:rsidR="00D91B3A">
        <w:rPr>
          <w:rFonts w:hint="eastAsia"/>
        </w:rPr>
        <w:t>，</w:t>
      </w:r>
      <w:r w:rsidR="00D91B3A">
        <w:t>保证文件</w:t>
      </w:r>
      <w:r w:rsidR="00D91B3A">
        <w:rPr>
          <w:rFonts w:hint="eastAsia"/>
        </w:rPr>
        <w:t>及</w:t>
      </w:r>
      <w:r w:rsidR="00D91B3A">
        <w:t>文件的安全</w:t>
      </w:r>
      <w:r w:rsidR="00D91B3A">
        <w:rPr>
          <w:rFonts w:hint="eastAsia"/>
        </w:rPr>
        <w:t>性</w:t>
      </w:r>
      <w:r>
        <w:t>；</w:t>
      </w:r>
    </w:p>
    <w:p w14:paraId="47429E84" w14:textId="77777777" w:rsidR="00A27303" w:rsidRDefault="00A27303" w:rsidP="00A27303">
      <w:pPr>
        <w:spacing w:after="156"/>
        <w:ind w:firstLineChars="0" w:firstLine="420"/>
      </w:pPr>
      <w:r>
        <w:rPr>
          <w:rFonts w:hint="eastAsia"/>
        </w:rPr>
        <w:t>4. 点击【复制】按钮，复制外链接；</w:t>
      </w:r>
    </w:p>
    <w:p w14:paraId="61C8017F" w14:textId="77777777" w:rsidR="00A27303" w:rsidRPr="00A27303" w:rsidRDefault="00A27303" w:rsidP="00A27303">
      <w:pPr>
        <w:spacing w:after="156"/>
        <w:ind w:firstLineChars="0" w:firstLine="420"/>
      </w:pPr>
      <w:r>
        <w:lastRenderedPageBreak/>
        <w:t xml:space="preserve">5. </w:t>
      </w:r>
      <w:r>
        <w:rPr>
          <w:rFonts w:hint="eastAsia"/>
        </w:rPr>
        <w:t>通过</w:t>
      </w:r>
      <w:r w:rsidR="00D91B3A">
        <w:rPr>
          <w:rFonts w:hint="eastAsia"/>
        </w:rPr>
        <w:t>聊天</w:t>
      </w:r>
      <w:r w:rsidR="00D91B3A">
        <w:t>软件，</w:t>
      </w:r>
      <w:r w:rsidR="00D91B3A">
        <w:rPr>
          <w:rFonts w:hint="eastAsia"/>
        </w:rPr>
        <w:t>将</w:t>
      </w:r>
      <w:r w:rsidR="00D91B3A">
        <w:t>邀请链接发送给他人</w:t>
      </w:r>
      <w:r w:rsidR="00D91B3A">
        <w:rPr>
          <w:rFonts w:hint="eastAsia"/>
        </w:rPr>
        <w:t>；</w:t>
      </w:r>
    </w:p>
    <w:p w14:paraId="50EE5348" w14:textId="77777777" w:rsidR="00D91B3A" w:rsidRPr="00A56A85" w:rsidRDefault="00D91B3A" w:rsidP="00D91B3A">
      <w:pPr>
        <w:pStyle w:val="62"/>
        <w:spacing w:after="156"/>
        <w:ind w:firstLineChars="0"/>
      </w:pPr>
      <w:r>
        <w:rPr>
          <w:rFonts w:hint="eastAsia"/>
        </w:rPr>
        <w:t>他人可以直接</w:t>
      </w:r>
      <w:r w:rsidRPr="00A56A85">
        <w:t>扫描</w:t>
      </w:r>
      <w:proofErr w:type="gramStart"/>
      <w:r w:rsidRPr="00A56A85">
        <w:t>二维码</w:t>
      </w:r>
      <w:r>
        <w:rPr>
          <w:rFonts w:hint="eastAsia"/>
        </w:rPr>
        <w:t>或</w:t>
      </w:r>
      <w:proofErr w:type="gramEnd"/>
      <w:r>
        <w:t>点击邀请链接</w:t>
      </w:r>
      <w:r>
        <w:rPr>
          <w:rFonts w:hint="eastAsia"/>
        </w:rPr>
        <w:t>，加入</w:t>
      </w:r>
      <w:r>
        <w:t>邀请，访问共享</w:t>
      </w:r>
      <w:r>
        <w:rPr>
          <w:rFonts w:hint="eastAsia"/>
        </w:rPr>
        <w:t>文件</w:t>
      </w:r>
      <w:r>
        <w:t>（</w:t>
      </w:r>
      <w:r>
        <w:rPr>
          <w:rFonts w:hint="eastAsia"/>
        </w:rPr>
        <w:t>夹</w:t>
      </w:r>
      <w:r>
        <w:t>）</w:t>
      </w:r>
      <w:r>
        <w:rPr>
          <w:rFonts w:hint="eastAsia"/>
        </w:rPr>
        <w:t>。</w:t>
      </w:r>
    </w:p>
    <w:p w14:paraId="48C0972C" w14:textId="77777777" w:rsidR="004E5F0F" w:rsidRDefault="00D91B3A" w:rsidP="004E5F0F">
      <w:pPr>
        <w:pStyle w:val="52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noProof/>
          <w:color w:val="FF0000"/>
        </w:rPr>
        <w:drawing>
          <wp:inline distT="0" distB="0" distL="0" distR="0" wp14:anchorId="2E6E065F" wp14:editId="4DF74194">
            <wp:extent cx="4495800" cy="3206341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0272" cy="320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DCB71" w14:textId="616C30F3" w:rsidR="00D91B3A" w:rsidRPr="004E5F0F" w:rsidRDefault="004E5F0F" w:rsidP="004E5F0F">
      <w:pPr>
        <w:pStyle w:val="52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4-9</w:t>
      </w:r>
      <w:r>
        <w:rPr>
          <w:rFonts w:hint="eastAsia"/>
          <w:sz w:val="16"/>
          <w:szCs w:val="16"/>
        </w:rPr>
        <w:t xml:space="preserve"> 共享邀请</w:t>
      </w:r>
    </w:p>
    <w:p w14:paraId="6072A988" w14:textId="77777777" w:rsidR="00D91B3A" w:rsidRPr="00D91B3A" w:rsidRDefault="00D91B3A" w:rsidP="00D91B3A">
      <w:pPr>
        <w:spacing w:after="156" w:line="240" w:lineRule="auto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：只有文件所有者，才能</w:t>
      </w:r>
      <w:r>
        <w:rPr>
          <w:rFonts w:hint="eastAsia"/>
          <w:color w:val="FF0000"/>
        </w:rPr>
        <w:t>为</w:t>
      </w:r>
      <w:r>
        <w:rPr>
          <w:color w:val="FF0000"/>
        </w:rPr>
        <w:t>文件开启</w:t>
      </w:r>
      <w:r>
        <w:rPr>
          <w:rFonts w:hint="eastAsia"/>
          <w:color w:val="FF0000"/>
        </w:rPr>
        <w:t>共享</w:t>
      </w:r>
      <w:r>
        <w:rPr>
          <w:color w:val="FF0000"/>
        </w:rPr>
        <w:t>邀请；</w:t>
      </w:r>
    </w:p>
    <w:p w14:paraId="29DEAD6F" w14:textId="77777777" w:rsidR="00F4149E" w:rsidRDefault="00D91B3A" w:rsidP="00EE721F">
      <w:pPr>
        <w:pStyle w:val="3"/>
      </w:pPr>
      <w:bookmarkStart w:id="131" w:name="_4.4.3_取消共享"/>
      <w:bookmarkStart w:id="132" w:name="_Toc534879919"/>
      <w:bookmarkEnd w:id="131"/>
      <w:r>
        <w:rPr>
          <w:rFonts w:hint="eastAsia"/>
        </w:rPr>
        <w:t>4.4.4</w:t>
      </w:r>
      <w:r w:rsidR="00CA028C">
        <w:rPr>
          <w:rFonts w:hint="eastAsia"/>
        </w:rPr>
        <w:t xml:space="preserve"> 取消</w:t>
      </w:r>
      <w:r w:rsidR="00CA028C">
        <w:t>共享</w:t>
      </w:r>
      <w:bookmarkEnd w:id="132"/>
    </w:p>
    <w:p w14:paraId="5EB04BCC" w14:textId="77777777" w:rsidR="00F4149E" w:rsidRDefault="00CA028C">
      <w:pPr>
        <w:spacing w:after="156"/>
        <w:ind w:firstLine="420"/>
      </w:pPr>
      <w:r>
        <w:rPr>
          <w:rFonts w:hint="eastAsia"/>
        </w:rPr>
        <w:t>网页</w:t>
      </w:r>
      <w:r>
        <w:t>访问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您可以撤销通过</w:t>
      </w:r>
      <w:r>
        <w:t>【</w:t>
      </w:r>
      <w:r>
        <w:rPr>
          <w:rFonts w:hint="eastAsia"/>
        </w:rPr>
        <w:t>外链</w:t>
      </w:r>
      <w:r>
        <w:t>】</w:t>
      </w:r>
      <w:r>
        <w:rPr>
          <w:rFonts w:hint="eastAsia"/>
        </w:rPr>
        <w:t>和</w:t>
      </w:r>
      <w:r>
        <w:t>【</w:t>
      </w:r>
      <w:r>
        <w:rPr>
          <w:rFonts w:hint="eastAsia"/>
        </w:rPr>
        <w:t>权限</w:t>
      </w:r>
      <w:r>
        <w:t>配置】</w:t>
      </w:r>
      <w:r>
        <w:rPr>
          <w:rFonts w:hint="eastAsia"/>
        </w:rPr>
        <w:t>，分享出去的文档。撤销分享后，其他用户将无法再继续访问。</w:t>
      </w:r>
    </w:p>
    <w:p w14:paraId="2C58AE19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取消</w:t>
      </w:r>
      <w:r>
        <w:rPr>
          <w:b/>
        </w:rPr>
        <w:t>权限共享</w:t>
      </w:r>
    </w:p>
    <w:p w14:paraId="611BB884" w14:textId="77777777" w:rsidR="00F4149E" w:rsidRDefault="00CA028C" w:rsidP="00B40097">
      <w:pPr>
        <w:spacing w:after="156"/>
        <w:ind w:firstLine="420"/>
      </w:pPr>
      <w:r>
        <w:rPr>
          <w:rFonts w:hint="eastAsia"/>
        </w:rPr>
        <w:t>网页访问时</w:t>
      </w:r>
      <w:r>
        <w:t>，</w:t>
      </w:r>
      <w:r w:rsidR="00B40097">
        <w:rPr>
          <w:rFonts w:hint="eastAsia"/>
        </w:rPr>
        <w:t>您可以</w:t>
      </w:r>
      <w:r w:rsidR="00B40097">
        <w:t>通过</w:t>
      </w:r>
      <w:r w:rsidR="00B40097">
        <w:rPr>
          <w:rFonts w:hint="eastAsia"/>
        </w:rPr>
        <w:t>一下步骤，</w:t>
      </w:r>
      <w:r>
        <w:t>撤销通过【</w:t>
      </w:r>
      <w:r>
        <w:rPr>
          <w:rFonts w:hint="eastAsia"/>
        </w:rPr>
        <w:t>权限</w:t>
      </w:r>
      <w:r>
        <w:t>配置】</w:t>
      </w:r>
      <w:r>
        <w:rPr>
          <w:rFonts w:hint="eastAsia"/>
        </w:rPr>
        <w:t>，</w:t>
      </w:r>
      <w:r>
        <w:t>分享出去的文档</w:t>
      </w:r>
      <w:r w:rsidR="00B40097">
        <w:rPr>
          <w:rFonts w:hint="eastAsia"/>
        </w:rPr>
        <w:t>：</w:t>
      </w:r>
    </w:p>
    <w:p w14:paraId="7F828C12" w14:textId="576C81C8" w:rsidR="00F4149E" w:rsidRDefault="00C116CE">
      <w:pPr>
        <w:spacing w:after="156"/>
        <w:ind w:firstLine="4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19BA728" wp14:editId="29E1D31B">
                <wp:simplePos x="0" y="0"/>
                <wp:positionH relativeFrom="column">
                  <wp:posOffset>2973705</wp:posOffset>
                </wp:positionH>
                <wp:positionV relativeFrom="paragraph">
                  <wp:posOffset>8890</wp:posOffset>
                </wp:positionV>
                <wp:extent cx="708660" cy="312420"/>
                <wp:effectExtent l="0" t="0" r="0" b="0"/>
                <wp:wrapNone/>
                <wp:docPr id="121" name="文本框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66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9928CE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51B227B6" wp14:editId="3AAA609C">
                                  <wp:extent cx="474980" cy="175260"/>
                                  <wp:effectExtent l="0" t="0" r="1270" b="0"/>
                                  <wp:docPr id="122" name="图片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2" name="图片 1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9272" cy="1840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9BA728" id="文本框 121" o:spid="_x0000_s1041" type="#_x0000_t202" style="position:absolute;left:0;text-align:left;margin-left:234.15pt;margin-top:.7pt;width:55.8pt;height:24.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" filled="f" stroked="f" strokeweight=".5pt">
                <v:path arrowok="t"/>
                <v:textbox>
                  <w:txbxContent>
                    <w:p w14:paraId="449928CE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51B227B6" wp14:editId="3AAA609C">
                            <wp:extent cx="474980" cy="175260"/>
                            <wp:effectExtent l="0" t="0" r="1270" b="0"/>
                            <wp:docPr id="122" name="图片 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2" name="图片 1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9272" cy="1840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1、选中已分享</w:t>
      </w:r>
      <w:r w:rsidR="00CA028C">
        <w:t>的文件或文件夹，点击</w:t>
      </w:r>
      <w:r w:rsidR="00CA028C">
        <w:rPr>
          <w:rFonts w:hint="eastAsia"/>
        </w:rPr>
        <w:t>列表上方        ；</w:t>
      </w:r>
    </w:p>
    <w:p w14:paraId="4E4492DD" w14:textId="77777777" w:rsidR="00F4149E" w:rsidRDefault="00CA028C">
      <w:pPr>
        <w:spacing w:after="156"/>
        <w:ind w:leftChars="200" w:left="735" w:hangingChars="150" w:hanging="315"/>
      </w:pPr>
      <w:r>
        <w:rPr>
          <w:rFonts w:hint="eastAsia"/>
        </w:rPr>
        <w:t>2、</w:t>
      </w:r>
      <w:r>
        <w:t>在弹出的【</w:t>
      </w:r>
      <w:r>
        <w:rPr>
          <w:rFonts w:hint="eastAsia"/>
        </w:rPr>
        <w:t>权限共享</w:t>
      </w:r>
      <w:r>
        <w:t>】</w:t>
      </w:r>
      <w:r>
        <w:rPr>
          <w:rFonts w:hint="eastAsia"/>
        </w:rPr>
        <w:t>页面中</w:t>
      </w:r>
      <w:r>
        <w:t>，点击特定用户</w:t>
      </w:r>
      <w:r>
        <w:rPr>
          <w:rFonts w:hint="eastAsia"/>
        </w:rPr>
        <w:t>所</w:t>
      </w:r>
      <w:r>
        <w:t>对应的</w:t>
      </w:r>
      <w:r>
        <w:rPr>
          <w:rFonts w:hint="eastAsia"/>
        </w:rPr>
        <w:t>【x】,便可</w:t>
      </w:r>
      <w:r>
        <w:t>取消对此用户的权限共享</w:t>
      </w:r>
      <w:r>
        <w:rPr>
          <w:rFonts w:hint="eastAsia"/>
        </w:rPr>
        <w:t>。</w:t>
      </w:r>
    </w:p>
    <w:p w14:paraId="37C2F9BC" w14:textId="77777777" w:rsidR="00F4149E" w:rsidRDefault="00CA028C">
      <w:pPr>
        <w:spacing w:after="156" w:line="240" w:lineRule="auto"/>
        <w:ind w:firstLineChars="0" w:firstLine="0"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6B685B95" wp14:editId="1D8E49DC">
            <wp:extent cx="4449445" cy="3520440"/>
            <wp:effectExtent l="0" t="0" r="8255" b="381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9600" cy="35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365C8" w14:textId="0C63013C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4-10</w:t>
      </w:r>
      <w:r>
        <w:rPr>
          <w:rFonts w:hint="eastAsia"/>
          <w:sz w:val="16"/>
          <w:szCs w:val="16"/>
        </w:rPr>
        <w:t xml:space="preserve"> 取消</w:t>
      </w:r>
      <w:r w:rsidR="000F4CF9">
        <w:rPr>
          <w:rFonts w:hint="eastAsia"/>
          <w:sz w:val="16"/>
          <w:szCs w:val="16"/>
        </w:rPr>
        <w:t>权限</w:t>
      </w:r>
      <w:r w:rsidR="000F4CF9">
        <w:rPr>
          <w:sz w:val="16"/>
          <w:szCs w:val="16"/>
        </w:rPr>
        <w:t>共享</w:t>
      </w:r>
    </w:p>
    <w:p w14:paraId="0D94843F" w14:textId="77777777" w:rsidR="00F4149E" w:rsidRDefault="00CA028C">
      <w:pPr>
        <w:spacing w:after="156" w:line="240" w:lineRule="auto"/>
        <w:ind w:firstLineChars="0" w:firstLine="0"/>
        <w:rPr>
          <w:b/>
        </w:rPr>
      </w:pPr>
      <w:proofErr w:type="gramStart"/>
      <w:r>
        <w:rPr>
          <w:rFonts w:hint="eastAsia"/>
          <w:b/>
        </w:rPr>
        <w:t>撤销</w:t>
      </w:r>
      <w:r>
        <w:rPr>
          <w:b/>
        </w:rPr>
        <w:t>外链共享</w:t>
      </w:r>
      <w:proofErr w:type="gramEnd"/>
    </w:p>
    <w:p w14:paraId="15A22F85" w14:textId="77777777" w:rsidR="00F4149E" w:rsidRDefault="00CA028C">
      <w:pPr>
        <w:spacing w:after="156"/>
        <w:ind w:firstLine="420"/>
      </w:pPr>
      <w:r>
        <w:rPr>
          <w:rFonts w:hint="eastAsia"/>
        </w:rPr>
        <w:t>网页</w:t>
      </w:r>
      <w:r>
        <w:t>访问时，</w:t>
      </w:r>
      <w:r>
        <w:rPr>
          <w:rFonts w:hint="eastAsia"/>
        </w:rPr>
        <w:t>您也可以通过以下步骤</w:t>
      </w:r>
      <w:r>
        <w:t>，</w:t>
      </w:r>
      <w:proofErr w:type="gramStart"/>
      <w:r>
        <w:t>关闭</w:t>
      </w:r>
      <w:r w:rsidR="002F171E">
        <w:rPr>
          <w:rFonts w:hint="eastAsia"/>
        </w:rPr>
        <w:t>外链共享</w:t>
      </w:r>
      <w:proofErr w:type="gramEnd"/>
      <w:r w:rsidR="002F171E">
        <w:rPr>
          <w:rFonts w:hint="eastAsia"/>
        </w:rPr>
        <w:t>：</w:t>
      </w:r>
      <w:r w:rsidR="002F171E">
        <w:t xml:space="preserve"> </w:t>
      </w:r>
    </w:p>
    <w:p w14:paraId="0A05B180" w14:textId="77777777" w:rsidR="00F4149E" w:rsidRDefault="00CA028C">
      <w:pPr>
        <w:pStyle w:val="62"/>
        <w:numPr>
          <w:ilvl w:val="0"/>
          <w:numId w:val="35"/>
        </w:numPr>
        <w:spacing w:after="156"/>
        <w:ind w:firstLineChars="0"/>
      </w:pPr>
      <w:r>
        <w:t>点击</w:t>
      </w:r>
      <w:r>
        <w:rPr>
          <w:rFonts w:hint="eastAsia"/>
        </w:rPr>
        <w:t>左</w:t>
      </w:r>
      <w:r>
        <w:t>导航栏的【</w:t>
      </w:r>
      <w:r>
        <w:rPr>
          <w:rFonts w:hint="eastAsia"/>
        </w:rPr>
        <w:t>外链共享</w:t>
      </w:r>
      <w:r>
        <w:t>】</w:t>
      </w:r>
      <w:r>
        <w:rPr>
          <w:rFonts w:hint="eastAsia"/>
        </w:rPr>
        <w:t>，所有通过【</w:t>
      </w:r>
      <w:r>
        <w:t>外链</w:t>
      </w:r>
      <w:r>
        <w:rPr>
          <w:rFonts w:hint="eastAsia"/>
        </w:rPr>
        <w:t>】共享的</w:t>
      </w:r>
      <w:r>
        <w:t>文档，</w:t>
      </w:r>
      <w:r>
        <w:rPr>
          <w:rFonts w:hint="eastAsia"/>
        </w:rPr>
        <w:t>都会</w:t>
      </w:r>
      <w:r>
        <w:t>列出来；</w:t>
      </w:r>
    </w:p>
    <w:p w14:paraId="1777271C" w14:textId="77777777" w:rsidR="00F4149E" w:rsidRDefault="00CA028C">
      <w:pPr>
        <w:pStyle w:val="62"/>
        <w:numPr>
          <w:ilvl w:val="0"/>
          <w:numId w:val="35"/>
        </w:numPr>
        <w:spacing w:after="156"/>
        <w:ind w:firstLineChars="0"/>
      </w:pPr>
      <w:r>
        <w:rPr>
          <w:rFonts w:hint="eastAsia"/>
        </w:rPr>
        <w:t>选中文件</w:t>
      </w:r>
      <w:r>
        <w:t>或文件夹，点击</w:t>
      </w:r>
      <w:r>
        <w:rPr>
          <w:rFonts w:hint="eastAsia"/>
        </w:rPr>
        <w:t>列表</w:t>
      </w:r>
      <w:r>
        <w:t>上方的【</w:t>
      </w:r>
      <w:r>
        <w:rPr>
          <w:rFonts w:hint="eastAsia"/>
        </w:rPr>
        <w:t>关闭外链</w:t>
      </w:r>
      <w:r>
        <w:t>】</w:t>
      </w:r>
      <w:r>
        <w:rPr>
          <w:rFonts w:hint="eastAsia"/>
        </w:rPr>
        <w:t>，</w:t>
      </w:r>
      <w:r>
        <w:t>便可</w:t>
      </w:r>
      <w:r>
        <w:rPr>
          <w:rFonts w:hint="eastAsia"/>
        </w:rPr>
        <w:t>关闭</w:t>
      </w:r>
      <w:r>
        <w:t>文档</w:t>
      </w:r>
      <w:proofErr w:type="gramStart"/>
      <w:r>
        <w:t>的外链共享</w:t>
      </w:r>
      <w:proofErr w:type="gramEnd"/>
    </w:p>
    <w:p w14:paraId="51242C12" w14:textId="77777777" w:rsidR="00F4149E" w:rsidRDefault="00D91B3A" w:rsidP="00EE721F">
      <w:pPr>
        <w:pStyle w:val="3"/>
      </w:pPr>
      <w:bookmarkStart w:id="133" w:name="_4.4.4_一键撤销共享"/>
      <w:bookmarkStart w:id="134" w:name="_Toc534879920"/>
      <w:r>
        <w:rPr>
          <w:rFonts w:hint="eastAsia"/>
        </w:rPr>
        <w:t>4.4.5</w:t>
      </w:r>
      <w:r w:rsidR="00CA028C">
        <w:rPr>
          <w:rFonts w:hint="eastAsia"/>
        </w:rPr>
        <w:t xml:space="preserve"> 一键</w:t>
      </w:r>
      <w:r w:rsidR="00CA028C">
        <w:t>撤销共享</w:t>
      </w:r>
      <w:bookmarkEnd w:id="134"/>
    </w:p>
    <w:bookmarkEnd w:id="133"/>
    <w:p w14:paraId="73BB92A4" w14:textId="77777777" w:rsidR="00F4149E" w:rsidRDefault="00CA028C">
      <w:pPr>
        <w:spacing w:after="156"/>
        <w:ind w:firstLineChars="250" w:firstLine="525"/>
      </w:pPr>
      <w:r>
        <w:rPr>
          <w:rFonts w:hint="eastAsia"/>
        </w:rPr>
        <w:t>网页访问时</w:t>
      </w:r>
      <w:r>
        <w:t>，您可以</w:t>
      </w:r>
      <w:r>
        <w:rPr>
          <w:rFonts w:hint="eastAsia"/>
        </w:rPr>
        <w:t>一键</w:t>
      </w:r>
      <w:r>
        <w:t>撤销</w:t>
      </w:r>
      <w:r>
        <w:rPr>
          <w:rFonts w:hint="eastAsia"/>
        </w:rPr>
        <w:t>通过</w:t>
      </w:r>
      <w:r>
        <w:t>【</w:t>
      </w:r>
      <w:r>
        <w:rPr>
          <w:rFonts w:hint="eastAsia"/>
        </w:rPr>
        <w:t>权限</w:t>
      </w:r>
      <w:r>
        <w:t>配置】</w:t>
      </w:r>
      <w:r>
        <w:rPr>
          <w:rFonts w:hint="eastAsia"/>
        </w:rPr>
        <w:t>、</w:t>
      </w:r>
      <w:r>
        <w:t>【</w:t>
      </w:r>
      <w:r>
        <w:rPr>
          <w:rFonts w:hint="eastAsia"/>
        </w:rPr>
        <w:t>外链</w:t>
      </w:r>
      <w:r>
        <w:t>】</w:t>
      </w:r>
      <w:r>
        <w:rPr>
          <w:rFonts w:hint="eastAsia"/>
        </w:rPr>
        <w:t>及</w:t>
      </w:r>
      <w:r>
        <w:t>【</w:t>
      </w:r>
      <w:r>
        <w:rPr>
          <w:rFonts w:hint="eastAsia"/>
        </w:rPr>
        <w:t>发现</w:t>
      </w:r>
      <w:r>
        <w:t>共享】</w:t>
      </w:r>
      <w:r>
        <w:rPr>
          <w:rFonts w:hint="eastAsia"/>
        </w:rPr>
        <w:t>，</w:t>
      </w:r>
      <w:r>
        <w:t>所共享的文档</w:t>
      </w:r>
      <w:r>
        <w:rPr>
          <w:rFonts w:hint="eastAsia"/>
        </w:rPr>
        <w:t>。一键撤销</w:t>
      </w:r>
      <w:r>
        <w:t>共享后，</w:t>
      </w:r>
      <w:r>
        <w:rPr>
          <w:rFonts w:hint="eastAsia"/>
        </w:rPr>
        <w:t>所有</w:t>
      </w:r>
      <w:r>
        <w:t>用户</w:t>
      </w:r>
      <w:r>
        <w:rPr>
          <w:rFonts w:hint="eastAsia"/>
        </w:rPr>
        <w:t>将无法，继续访问共享文档</w:t>
      </w:r>
      <w:r>
        <w:t>。</w:t>
      </w:r>
    </w:p>
    <w:p w14:paraId="7DF59130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一键</w:t>
      </w:r>
      <w:r>
        <w:rPr>
          <w:b/>
        </w:rPr>
        <w:t>撤销权限共享</w:t>
      </w:r>
    </w:p>
    <w:p w14:paraId="50CFE921" w14:textId="77777777" w:rsidR="00F4149E" w:rsidRDefault="00CA028C">
      <w:pPr>
        <w:spacing w:after="156"/>
        <w:ind w:firstLine="420"/>
      </w:pPr>
      <w:r>
        <w:t>您可以通过以下步骤，</w:t>
      </w:r>
      <w:r>
        <w:rPr>
          <w:rFonts w:hint="eastAsia"/>
        </w:rPr>
        <w:t>一键</w:t>
      </w:r>
      <w:r>
        <w:t>撤销</w:t>
      </w:r>
      <w:r>
        <w:rPr>
          <w:rFonts w:hint="eastAsia"/>
        </w:rPr>
        <w:t>所有</w:t>
      </w:r>
      <w:r>
        <w:t>文档的权限共享</w:t>
      </w:r>
      <w:r>
        <w:rPr>
          <w:rFonts w:hint="eastAsia"/>
        </w:rPr>
        <w:t>。撤销文档</w:t>
      </w:r>
      <w:r>
        <w:t>权限共享后，</w:t>
      </w:r>
      <w:r>
        <w:rPr>
          <w:rFonts w:hint="eastAsia"/>
        </w:rPr>
        <w:t>所有人</w:t>
      </w:r>
      <w:r>
        <w:t>都无法再继续根据权限</w:t>
      </w:r>
      <w:proofErr w:type="gramStart"/>
      <w:r>
        <w:t>访问此</w:t>
      </w:r>
      <w:proofErr w:type="gramEnd"/>
      <w:r>
        <w:t>文档</w:t>
      </w:r>
      <w:r>
        <w:rPr>
          <w:rFonts w:hint="eastAsia"/>
        </w:rPr>
        <w:t>：</w:t>
      </w:r>
    </w:p>
    <w:p w14:paraId="532F7938" w14:textId="04478241" w:rsidR="00F4149E" w:rsidRDefault="00C116CE">
      <w:pPr>
        <w:pStyle w:val="62"/>
        <w:numPr>
          <w:ilvl w:val="0"/>
          <w:numId w:val="36"/>
        </w:numPr>
        <w:spacing w:after="156"/>
        <w:ind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B43198" wp14:editId="5163FF57">
                <wp:simplePos x="0" y="0"/>
                <wp:positionH relativeFrom="column">
                  <wp:posOffset>2371725</wp:posOffset>
                </wp:positionH>
                <wp:positionV relativeFrom="paragraph">
                  <wp:posOffset>321310</wp:posOffset>
                </wp:positionV>
                <wp:extent cx="800100" cy="281940"/>
                <wp:effectExtent l="0" t="0" r="0" b="0"/>
                <wp:wrapNone/>
                <wp:docPr id="123" name="文本框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C7B705" w14:textId="77777777" w:rsidR="00EE721F" w:rsidRDefault="00EE721F">
                            <w:pPr>
                              <w:spacing w:after="156"/>
                              <w:ind w:firstLineChars="50" w:firstLine="105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3549254D" wp14:editId="5228D2A3">
                                  <wp:extent cx="516255" cy="198120"/>
                                  <wp:effectExtent l="0" t="0" r="0" b="0"/>
                                  <wp:docPr id="124" name="图片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" name="图片 1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6014" cy="2093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43198" id="文本框 123" o:spid="_x0000_s1042" type="#_x0000_t202" style="position:absolute;left:0;text-align:left;margin-left:186.75pt;margin-top:25.3pt;width:63pt;height:22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" filled="f" stroked="f" strokeweight=".5pt">
                <v:path arrowok="t"/>
                <v:textbox>
                  <w:txbxContent>
                    <w:p w14:paraId="3EC7B705" w14:textId="77777777" w:rsidR="00EE721F" w:rsidRDefault="00EE721F">
                      <w:pPr>
                        <w:spacing w:after="156"/>
                        <w:ind w:firstLineChars="50" w:firstLine="105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3549254D" wp14:editId="5228D2A3">
                            <wp:extent cx="516255" cy="198120"/>
                            <wp:effectExtent l="0" t="0" r="0" b="0"/>
                            <wp:docPr id="124" name="图片 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" name="图片 1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6014" cy="2093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点击</w:t>
      </w:r>
      <w:r w:rsidR="00CA028C">
        <w:t>左</w:t>
      </w:r>
      <w:r w:rsidR="00CA028C">
        <w:rPr>
          <w:rFonts w:hint="eastAsia"/>
        </w:rPr>
        <w:t>导航栏的</w:t>
      </w:r>
      <w:r w:rsidR="00CA028C">
        <w:t>【</w:t>
      </w:r>
      <w:r w:rsidR="00CA028C">
        <w:rPr>
          <w:rFonts w:hint="eastAsia"/>
        </w:rPr>
        <w:t>权限共享</w:t>
      </w:r>
      <w:r w:rsidR="00CA028C">
        <w:t>】</w:t>
      </w:r>
      <w:r w:rsidR="00CA028C">
        <w:rPr>
          <w:rFonts w:hint="eastAsia"/>
        </w:rPr>
        <w:t>，</w:t>
      </w:r>
      <w:r w:rsidR="00CA028C">
        <w:t>所有通过</w:t>
      </w:r>
      <w:r w:rsidR="00CA028C">
        <w:rPr>
          <w:rFonts w:hint="eastAsia"/>
        </w:rPr>
        <w:t>【权限</w:t>
      </w:r>
      <w:r w:rsidR="00CA028C">
        <w:t>配置</w:t>
      </w:r>
      <w:r w:rsidR="00CA028C">
        <w:rPr>
          <w:rFonts w:hint="eastAsia"/>
        </w:rPr>
        <w:t>】共享的</w:t>
      </w:r>
      <w:r w:rsidR="00CA028C">
        <w:t>文档</w:t>
      </w:r>
      <w:r w:rsidR="00CA028C">
        <w:rPr>
          <w:rFonts w:hint="eastAsia"/>
        </w:rPr>
        <w:t>，</w:t>
      </w:r>
      <w:r w:rsidR="00CA028C">
        <w:t>都会列出来；</w:t>
      </w:r>
    </w:p>
    <w:p w14:paraId="5F4A3834" w14:textId="77777777" w:rsidR="00F4149E" w:rsidRDefault="00CA028C">
      <w:pPr>
        <w:pStyle w:val="62"/>
        <w:numPr>
          <w:ilvl w:val="0"/>
          <w:numId w:val="36"/>
        </w:numPr>
        <w:spacing w:after="156"/>
        <w:ind w:firstLineChars="0"/>
      </w:pPr>
      <w:r>
        <w:rPr>
          <w:rFonts w:hint="eastAsia"/>
        </w:rPr>
        <w:t>选中</w:t>
      </w:r>
      <w:r>
        <w:t>文件或文件夹，</w:t>
      </w:r>
      <w:r>
        <w:rPr>
          <w:rFonts w:hint="eastAsia"/>
        </w:rPr>
        <w:t>点击</w:t>
      </w:r>
      <w:r>
        <w:t>列表上</w:t>
      </w:r>
      <w:r>
        <w:rPr>
          <w:rFonts w:hint="eastAsia"/>
        </w:rPr>
        <w:t>方          ，</w:t>
      </w:r>
      <w:r>
        <w:t>便可撤销</w:t>
      </w:r>
      <w:r>
        <w:rPr>
          <w:rFonts w:hint="eastAsia"/>
        </w:rPr>
        <w:t>文档</w:t>
      </w:r>
      <w:r>
        <w:t>的</w:t>
      </w:r>
      <w:r>
        <w:rPr>
          <w:rFonts w:hint="eastAsia"/>
        </w:rPr>
        <w:t>权限</w:t>
      </w:r>
      <w:r>
        <w:t>共享</w:t>
      </w:r>
    </w:p>
    <w:p w14:paraId="3D5AFB15" w14:textId="77777777" w:rsidR="00F4149E" w:rsidRDefault="00CA028C">
      <w:pPr>
        <w:spacing w:after="156" w:line="240" w:lineRule="auto"/>
        <w:ind w:firstLineChars="0" w:firstLine="0"/>
        <w:rPr>
          <w:b/>
        </w:rPr>
      </w:pPr>
      <w:r>
        <w:rPr>
          <w:rFonts w:hint="eastAsia"/>
          <w:b/>
          <w:noProof/>
        </w:rPr>
        <w:lastRenderedPageBreak/>
        <w:drawing>
          <wp:inline distT="0" distB="0" distL="0" distR="0" wp14:anchorId="79DF88A7" wp14:editId="0F8A795D">
            <wp:extent cx="5278120" cy="2609215"/>
            <wp:effectExtent l="0" t="0" r="0" b="63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F2673" w14:textId="203F711C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4-11</w:t>
      </w:r>
      <w:r>
        <w:rPr>
          <w:rFonts w:hint="eastAsia"/>
          <w:sz w:val="16"/>
          <w:szCs w:val="16"/>
        </w:rPr>
        <w:t xml:space="preserve"> 一键</w:t>
      </w:r>
      <w:r>
        <w:rPr>
          <w:sz w:val="16"/>
          <w:szCs w:val="16"/>
        </w:rPr>
        <w:t>撤销权限共享</w:t>
      </w:r>
    </w:p>
    <w:p w14:paraId="6B52F11A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一键</w:t>
      </w:r>
      <w:proofErr w:type="gramStart"/>
      <w:r>
        <w:rPr>
          <w:b/>
        </w:rPr>
        <w:t>关闭</w:t>
      </w:r>
      <w:r>
        <w:rPr>
          <w:rFonts w:hint="eastAsia"/>
          <w:b/>
        </w:rPr>
        <w:t>外链</w:t>
      </w:r>
      <w:r>
        <w:rPr>
          <w:b/>
        </w:rPr>
        <w:t>共享</w:t>
      </w:r>
      <w:proofErr w:type="gramEnd"/>
    </w:p>
    <w:p w14:paraId="67F85ECA" w14:textId="77777777" w:rsidR="00F4149E" w:rsidRDefault="00CA028C">
      <w:pPr>
        <w:spacing w:after="156"/>
        <w:ind w:firstLine="420"/>
      </w:pPr>
      <w:r>
        <w:rPr>
          <w:rFonts w:hint="eastAsia"/>
        </w:rPr>
        <w:t xml:space="preserve"> 网页</w:t>
      </w:r>
      <w:r>
        <w:t>访问时，您可以</w:t>
      </w:r>
      <w:r>
        <w:rPr>
          <w:rFonts w:hint="eastAsia"/>
        </w:rPr>
        <w:t>通过</w:t>
      </w:r>
      <w:r>
        <w:t>以下</w:t>
      </w:r>
      <w:r>
        <w:rPr>
          <w:rFonts w:hint="eastAsia"/>
        </w:rPr>
        <w:t>步骤</w:t>
      </w:r>
      <w:r>
        <w:t>，</w:t>
      </w:r>
      <w:r>
        <w:rPr>
          <w:rFonts w:hint="eastAsia"/>
        </w:rPr>
        <w:t>一键</w:t>
      </w:r>
      <w:r>
        <w:t>关闭</w:t>
      </w:r>
      <w:r>
        <w:rPr>
          <w:rFonts w:hint="eastAsia"/>
        </w:rPr>
        <w:t>所有</w:t>
      </w:r>
      <w:r>
        <w:t>文档</w:t>
      </w:r>
      <w:proofErr w:type="gramStart"/>
      <w:r>
        <w:t>的</w:t>
      </w:r>
      <w:r>
        <w:rPr>
          <w:rFonts w:hint="eastAsia"/>
        </w:rPr>
        <w:t>外链共享</w:t>
      </w:r>
      <w:proofErr w:type="gramEnd"/>
      <w:r>
        <w:t>。</w:t>
      </w:r>
      <w:r>
        <w:rPr>
          <w:rFonts w:hint="eastAsia"/>
        </w:rPr>
        <w:t>一键关闭</w:t>
      </w:r>
      <w:r>
        <w:t>共享文档的外链后，所有</w:t>
      </w:r>
      <w:r>
        <w:rPr>
          <w:rFonts w:hint="eastAsia"/>
        </w:rPr>
        <w:t>人</w:t>
      </w:r>
      <w:r>
        <w:t>都无法通过链接</w:t>
      </w:r>
      <w:r>
        <w:rPr>
          <w:rFonts w:hint="eastAsia"/>
        </w:rPr>
        <w:t>，继续</w:t>
      </w:r>
      <w:r>
        <w:t>访问文档。</w:t>
      </w:r>
    </w:p>
    <w:p w14:paraId="3E595E66" w14:textId="77777777" w:rsidR="00F4149E" w:rsidRDefault="00CA028C">
      <w:pPr>
        <w:pStyle w:val="62"/>
        <w:numPr>
          <w:ilvl w:val="0"/>
          <w:numId w:val="37"/>
        </w:numPr>
        <w:spacing w:after="156"/>
        <w:ind w:firstLineChars="0"/>
      </w:pPr>
      <w:r>
        <w:rPr>
          <w:rFonts w:hint="eastAsia"/>
        </w:rPr>
        <w:t>点击</w:t>
      </w:r>
      <w:r>
        <w:t>左</w:t>
      </w:r>
      <w:r>
        <w:rPr>
          <w:rFonts w:hint="eastAsia"/>
        </w:rPr>
        <w:t>导航栏的</w:t>
      </w:r>
      <w:r>
        <w:t>【</w:t>
      </w:r>
      <w:r>
        <w:rPr>
          <w:rFonts w:hint="eastAsia"/>
        </w:rPr>
        <w:t>外链共享</w:t>
      </w:r>
      <w:r>
        <w:t>】</w:t>
      </w:r>
      <w:r>
        <w:rPr>
          <w:rFonts w:hint="eastAsia"/>
        </w:rPr>
        <w:t>，</w:t>
      </w:r>
      <w:r>
        <w:t>所有通过</w:t>
      </w:r>
      <w:r>
        <w:rPr>
          <w:rFonts w:hint="eastAsia"/>
        </w:rPr>
        <w:t>【外链】共享的</w:t>
      </w:r>
      <w:r>
        <w:t>文档</w:t>
      </w:r>
      <w:r>
        <w:rPr>
          <w:rFonts w:hint="eastAsia"/>
        </w:rPr>
        <w:t>，</w:t>
      </w:r>
      <w:r>
        <w:t>都会列出来</w:t>
      </w:r>
      <w:r>
        <w:rPr>
          <w:rFonts w:hint="eastAsia"/>
        </w:rPr>
        <w:t>；</w:t>
      </w:r>
    </w:p>
    <w:p w14:paraId="058741EE" w14:textId="3D920959" w:rsidR="00F4149E" w:rsidRDefault="00C116CE">
      <w:pPr>
        <w:pStyle w:val="62"/>
        <w:numPr>
          <w:ilvl w:val="0"/>
          <w:numId w:val="37"/>
        </w:numPr>
        <w:spacing w:after="156"/>
        <w:ind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E5EA0A7" wp14:editId="10CA57AC">
                <wp:simplePos x="0" y="0"/>
                <wp:positionH relativeFrom="column">
                  <wp:posOffset>2379345</wp:posOffset>
                </wp:positionH>
                <wp:positionV relativeFrom="paragraph">
                  <wp:posOffset>31750</wp:posOffset>
                </wp:positionV>
                <wp:extent cx="967740" cy="381000"/>
                <wp:effectExtent l="0" t="0" r="0" b="0"/>
                <wp:wrapNone/>
                <wp:docPr id="131" name="文本框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774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51D2BE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0325A4FD" wp14:editId="5637355B">
                                  <wp:extent cx="490220" cy="182880"/>
                                  <wp:effectExtent l="0" t="0" r="5080" b="7620"/>
                                  <wp:docPr id="132" name="图片 1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" name="图片 1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8588" cy="1858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EA0A7" id="文本框 131" o:spid="_x0000_s1043" type="#_x0000_t202" style="position:absolute;left:0;text-align:left;margin-left:187.35pt;margin-top:2.5pt;width:76.2pt;height:30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" filled="f" stroked="f" strokeweight=".5pt">
                <v:path arrowok="t"/>
                <v:textbox>
                  <w:txbxContent>
                    <w:p w14:paraId="3851D2BE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0325A4FD" wp14:editId="5637355B">
                            <wp:extent cx="490220" cy="182880"/>
                            <wp:effectExtent l="0" t="0" r="5080" b="7620"/>
                            <wp:docPr id="132" name="图片 1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" name="图片 1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8588" cy="1858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选中</w:t>
      </w:r>
      <w:r w:rsidR="00CA028C">
        <w:t>文件或文件夹，</w:t>
      </w:r>
      <w:r w:rsidR="00CA028C">
        <w:rPr>
          <w:rFonts w:hint="eastAsia"/>
        </w:rPr>
        <w:t>点击</w:t>
      </w:r>
      <w:r w:rsidR="00CA028C">
        <w:t>列表上</w:t>
      </w:r>
      <w:r w:rsidR="00CA028C">
        <w:rPr>
          <w:rFonts w:hint="eastAsia"/>
        </w:rPr>
        <w:t>方        ，</w:t>
      </w:r>
      <w:r w:rsidR="00CA028C">
        <w:t>便可</w:t>
      </w:r>
      <w:r w:rsidR="00CA028C">
        <w:rPr>
          <w:rFonts w:hint="eastAsia"/>
        </w:rPr>
        <w:t>关闭文档</w:t>
      </w:r>
      <w:proofErr w:type="gramStart"/>
      <w:r w:rsidR="00CA028C">
        <w:t>的</w:t>
      </w:r>
      <w:r w:rsidR="00CA028C">
        <w:rPr>
          <w:rFonts w:hint="eastAsia"/>
        </w:rPr>
        <w:t>外链共享</w:t>
      </w:r>
      <w:proofErr w:type="gramEnd"/>
    </w:p>
    <w:p w14:paraId="30F8F6E4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1F460588" wp14:editId="5C4EE43B">
            <wp:extent cx="5278120" cy="2513965"/>
            <wp:effectExtent l="0" t="0" r="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461D7" w14:textId="505603A5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4-12</w:t>
      </w:r>
      <w:r>
        <w:rPr>
          <w:rFonts w:hint="eastAsia"/>
          <w:sz w:val="16"/>
          <w:szCs w:val="16"/>
        </w:rPr>
        <w:t xml:space="preserve"> 一键</w:t>
      </w:r>
      <w:proofErr w:type="gramStart"/>
      <w:r>
        <w:rPr>
          <w:sz w:val="16"/>
          <w:szCs w:val="16"/>
        </w:rPr>
        <w:t>关闭</w:t>
      </w:r>
      <w:r>
        <w:rPr>
          <w:rFonts w:hint="eastAsia"/>
          <w:sz w:val="16"/>
          <w:szCs w:val="16"/>
        </w:rPr>
        <w:t>外链</w:t>
      </w:r>
      <w:r>
        <w:rPr>
          <w:sz w:val="16"/>
          <w:szCs w:val="16"/>
        </w:rPr>
        <w:t>共享</w:t>
      </w:r>
      <w:proofErr w:type="gramEnd"/>
    </w:p>
    <w:p w14:paraId="40CA6D37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一键</w:t>
      </w:r>
      <w:r>
        <w:rPr>
          <w:b/>
        </w:rPr>
        <w:t>关闭发现共享</w:t>
      </w:r>
    </w:p>
    <w:p w14:paraId="30CCB757" w14:textId="77777777" w:rsidR="00F4149E" w:rsidRDefault="00CA028C">
      <w:pPr>
        <w:spacing w:after="156"/>
        <w:ind w:firstLine="420"/>
      </w:pPr>
      <w:r>
        <w:rPr>
          <w:rFonts w:hint="eastAsia"/>
        </w:rPr>
        <w:t>网页</w:t>
      </w:r>
      <w:r>
        <w:t>访问时，您可以通过以下步骤，一键关闭所有文档的发现共享模式</w:t>
      </w:r>
      <w:r>
        <w:rPr>
          <w:rFonts w:hint="eastAsia"/>
        </w:rPr>
        <w:t>，取消</w:t>
      </w:r>
      <w:r>
        <w:t>所有人对文档的访问权限</w:t>
      </w:r>
      <w:r>
        <w:rPr>
          <w:rFonts w:hint="eastAsia"/>
        </w:rPr>
        <w:t>：</w:t>
      </w:r>
    </w:p>
    <w:p w14:paraId="38A24EB6" w14:textId="77777777" w:rsidR="00F4149E" w:rsidRDefault="00CA028C">
      <w:pPr>
        <w:pStyle w:val="62"/>
        <w:numPr>
          <w:ilvl w:val="0"/>
          <w:numId w:val="38"/>
        </w:numPr>
        <w:spacing w:after="156"/>
        <w:ind w:firstLineChars="0"/>
      </w:pPr>
      <w:r>
        <w:t>点击左导航栏的【</w:t>
      </w:r>
      <w:r>
        <w:rPr>
          <w:rFonts w:hint="eastAsia"/>
        </w:rPr>
        <w:t>发现共享</w:t>
      </w:r>
      <w:r>
        <w:t>】</w:t>
      </w:r>
      <w:r>
        <w:rPr>
          <w:rFonts w:hint="eastAsia"/>
        </w:rPr>
        <w:t>，所有开启</w:t>
      </w:r>
      <w:r>
        <w:t>【</w:t>
      </w:r>
      <w:r>
        <w:rPr>
          <w:rFonts w:hint="eastAsia"/>
        </w:rPr>
        <w:t>发现共享</w:t>
      </w:r>
      <w:r>
        <w:t>】</w:t>
      </w:r>
      <w:r>
        <w:rPr>
          <w:rFonts w:hint="eastAsia"/>
        </w:rPr>
        <w:t>模式</w:t>
      </w:r>
      <w:r>
        <w:t>的文档，都会列出来；</w:t>
      </w:r>
    </w:p>
    <w:p w14:paraId="45B2683F" w14:textId="77777777" w:rsidR="00F4149E" w:rsidRDefault="00CA028C">
      <w:pPr>
        <w:pStyle w:val="62"/>
        <w:numPr>
          <w:ilvl w:val="0"/>
          <w:numId w:val="38"/>
        </w:numPr>
        <w:spacing w:after="156"/>
        <w:ind w:firstLineChars="0"/>
      </w:pPr>
      <w:r>
        <w:rPr>
          <w:rFonts w:hint="eastAsia"/>
        </w:rPr>
        <w:lastRenderedPageBreak/>
        <w:t>选中</w:t>
      </w:r>
      <w:r>
        <w:t>文件或文件夹，点击列表上方</w:t>
      </w:r>
      <w:r>
        <w:rPr>
          <w:rFonts w:hint="eastAsia"/>
        </w:rPr>
        <w:t>，</w:t>
      </w:r>
      <w:r>
        <w:t>便可</w:t>
      </w:r>
      <w:r>
        <w:rPr>
          <w:rFonts w:hint="eastAsia"/>
        </w:rPr>
        <w:t>一键</w:t>
      </w:r>
      <w:r>
        <w:t>关闭</w:t>
      </w:r>
      <w:r>
        <w:rPr>
          <w:rFonts w:hint="eastAsia"/>
        </w:rPr>
        <w:t>所有文档的</w:t>
      </w:r>
      <w:r>
        <w:t>发现共享模式</w:t>
      </w:r>
    </w:p>
    <w:p w14:paraId="68560157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5996A39E" wp14:editId="030FCBBB">
            <wp:extent cx="5278120" cy="2520315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593F" w14:textId="1F2F6991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4-13</w:t>
      </w:r>
      <w:r>
        <w:rPr>
          <w:rFonts w:hint="eastAsia"/>
          <w:sz w:val="16"/>
          <w:szCs w:val="16"/>
        </w:rPr>
        <w:t xml:space="preserve"> 一键</w:t>
      </w:r>
      <w:r>
        <w:rPr>
          <w:sz w:val="16"/>
          <w:szCs w:val="16"/>
        </w:rPr>
        <w:t>关闭发现共享</w:t>
      </w:r>
    </w:p>
    <w:p w14:paraId="78329C47" w14:textId="77777777" w:rsidR="00F4149E" w:rsidRDefault="00D91B3A" w:rsidP="00EE721F">
      <w:pPr>
        <w:pStyle w:val="3"/>
      </w:pPr>
      <w:bookmarkStart w:id="135" w:name="_4.4.4_屏蔽共享"/>
      <w:bookmarkStart w:id="136" w:name="_Toc534879921"/>
      <w:r>
        <w:rPr>
          <w:rFonts w:hint="eastAsia"/>
        </w:rPr>
        <w:t>4.4.6</w:t>
      </w:r>
      <w:r w:rsidR="00CA028C">
        <w:rPr>
          <w:rFonts w:hint="eastAsia"/>
        </w:rPr>
        <w:t xml:space="preserve"> 屏蔽</w:t>
      </w:r>
      <w:r w:rsidR="00CA028C">
        <w:t>共享</w:t>
      </w:r>
      <w:bookmarkEnd w:id="136"/>
    </w:p>
    <w:bookmarkEnd w:id="135"/>
    <w:p w14:paraId="48A23A31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如何</w:t>
      </w:r>
      <w:r>
        <w:rPr>
          <w:b/>
        </w:rPr>
        <w:t>屏蔽共享</w:t>
      </w:r>
    </w:p>
    <w:p w14:paraId="129F40F2" w14:textId="77777777" w:rsidR="00F4149E" w:rsidRDefault="00CA028C">
      <w:pPr>
        <w:spacing w:after="156"/>
        <w:ind w:firstLine="420"/>
      </w:pPr>
      <w:r>
        <w:rPr>
          <w:rFonts w:hint="eastAsia"/>
        </w:rPr>
        <w:t>如果他人共享给您的文档，是您暂时不需要的，您可以在线，屏蔽该共享。屏蔽共享后</w:t>
      </w:r>
      <w:r>
        <w:t>，</w:t>
      </w:r>
      <w:r>
        <w:rPr>
          <w:rFonts w:hint="eastAsia"/>
        </w:rPr>
        <w:t>此</w:t>
      </w:r>
      <w:r>
        <w:t>共享</w:t>
      </w:r>
      <w:r>
        <w:rPr>
          <w:rFonts w:hint="eastAsia"/>
        </w:rPr>
        <w:t>文档的顶级目录，将不会在您的</w:t>
      </w:r>
      <w:r>
        <w:t>【</w:t>
      </w:r>
      <w:r>
        <w:rPr>
          <w:rFonts w:hint="eastAsia"/>
        </w:rPr>
        <w:t>共享</w:t>
      </w:r>
      <w:r>
        <w:t>文档】</w:t>
      </w:r>
      <w:r>
        <w:rPr>
          <w:rFonts w:hint="eastAsia"/>
        </w:rPr>
        <w:t>目录下显示。</w:t>
      </w:r>
    </w:p>
    <w:p w14:paraId="028B40E9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1007648E" wp14:editId="06A96818">
            <wp:extent cx="5278120" cy="2595880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5D894" w14:textId="0A2043EF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4-14</w:t>
      </w:r>
      <w:r>
        <w:rPr>
          <w:rFonts w:hint="eastAsia"/>
          <w:sz w:val="16"/>
          <w:szCs w:val="16"/>
        </w:rPr>
        <w:t xml:space="preserve"> 屏蔽</w:t>
      </w:r>
      <w:r>
        <w:rPr>
          <w:sz w:val="16"/>
          <w:szCs w:val="16"/>
        </w:rPr>
        <w:t>共享</w:t>
      </w:r>
    </w:p>
    <w:p w14:paraId="19926682" w14:textId="77777777" w:rsidR="00F4149E" w:rsidRDefault="00CA028C">
      <w:pPr>
        <w:spacing w:after="156"/>
        <w:ind w:firstLine="42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</w:t>
      </w:r>
      <w:r>
        <w:rPr>
          <w:rFonts w:hint="eastAsia"/>
        </w:rPr>
        <w:t>在线</w:t>
      </w:r>
      <w:r>
        <w:t>屏蔽</w:t>
      </w:r>
      <w:r>
        <w:rPr>
          <w:rFonts w:hint="eastAsia"/>
        </w:rPr>
        <w:t>共享</w:t>
      </w:r>
      <w:r>
        <w:t>：</w:t>
      </w:r>
    </w:p>
    <w:p w14:paraId="2073514F" w14:textId="77777777" w:rsidR="00F4149E" w:rsidRDefault="00CA028C">
      <w:pPr>
        <w:pStyle w:val="62"/>
        <w:numPr>
          <w:ilvl w:val="0"/>
          <w:numId w:val="39"/>
        </w:numPr>
        <w:spacing w:after="156"/>
        <w:ind w:firstLineChars="0"/>
      </w:pPr>
      <w:r>
        <w:t>点击左侧导航栏的【</w:t>
      </w:r>
      <w:r>
        <w:rPr>
          <w:rFonts w:hint="eastAsia"/>
        </w:rPr>
        <w:t>共享文档</w:t>
      </w:r>
      <w:r>
        <w:t>】</w:t>
      </w:r>
      <w:r>
        <w:rPr>
          <w:rFonts w:hint="eastAsia"/>
        </w:rPr>
        <w:t>，进入【</w:t>
      </w:r>
      <w:r>
        <w:t>共享文档</w:t>
      </w:r>
      <w:r>
        <w:rPr>
          <w:rFonts w:hint="eastAsia"/>
        </w:rPr>
        <w:t>】页面</w:t>
      </w:r>
      <w:r>
        <w:t>；</w:t>
      </w:r>
    </w:p>
    <w:p w14:paraId="03031380" w14:textId="2965613A" w:rsidR="00F4149E" w:rsidRPr="003732F4" w:rsidRDefault="00C116CE" w:rsidP="00BB290A">
      <w:pPr>
        <w:pStyle w:val="62"/>
        <w:numPr>
          <w:ilvl w:val="0"/>
          <w:numId w:val="39"/>
        </w:numPr>
        <w:spacing w:after="156"/>
        <w:ind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C0B164B" wp14:editId="2DCCEB23">
                <wp:simplePos x="0" y="0"/>
                <wp:positionH relativeFrom="column">
                  <wp:posOffset>1320165</wp:posOffset>
                </wp:positionH>
                <wp:positionV relativeFrom="paragraph">
                  <wp:posOffset>311150</wp:posOffset>
                </wp:positionV>
                <wp:extent cx="1051560" cy="327660"/>
                <wp:effectExtent l="0" t="0" r="0" b="0"/>
                <wp:wrapNone/>
                <wp:docPr id="99" name="文本框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156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AB09BD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0B164B" id="文本框 99" o:spid="_x0000_s1044" type="#_x0000_t202" style="position:absolute;left:0;text-align:left;margin-left:103.95pt;margin-top:24.5pt;width:82.8pt;height:25.8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" filled="f" stroked="f" strokeweight=".5pt">
                <v:path arrowok="t"/>
                <v:textbox>
                  <w:txbxContent>
                    <w:p w14:paraId="65AB09BD" w14:textId="77777777" w:rsidR="00EE721F" w:rsidRDefault="00EE721F">
                      <w:pPr>
                        <w:spacing w:after="156"/>
                        <w:ind w:firstLineChars="0" w:firstLine="0"/>
                      </w:pPr>
                    </w:p>
                  </w:txbxContent>
                </v:textbox>
              </v:shape>
            </w:pict>
          </mc:Fallback>
        </mc:AlternateContent>
      </w:r>
      <w:r w:rsidR="00BB290A" w:rsidRPr="003732F4">
        <w:rPr>
          <w:rFonts w:hint="eastAsia"/>
        </w:rPr>
        <w:t>选中</w:t>
      </w:r>
      <w:r w:rsidR="00BB290A" w:rsidRPr="003732F4">
        <w:t>屏蔽文件或文件夹的顶级目录</w:t>
      </w:r>
      <w:r w:rsidR="00BB290A" w:rsidRPr="003732F4">
        <w:rPr>
          <w:rFonts w:hint="eastAsia"/>
        </w:rPr>
        <w:t>，</w:t>
      </w:r>
      <w:r w:rsidR="00CA028C" w:rsidRPr="003732F4">
        <w:rPr>
          <w:rFonts w:hint="eastAsia"/>
        </w:rPr>
        <w:t>点击列表</w:t>
      </w:r>
      <w:r w:rsidR="00CA028C" w:rsidRPr="003732F4">
        <w:t>上方的</w:t>
      </w:r>
      <w:r w:rsidR="00807D01" w:rsidRPr="003732F4">
        <w:rPr>
          <w:rFonts w:hint="eastAsia"/>
          <w:noProof/>
        </w:rPr>
        <w:drawing>
          <wp:inline distT="0" distB="0" distL="0" distR="0" wp14:anchorId="40631037" wp14:editId="3371E712">
            <wp:extent cx="549275" cy="175260"/>
            <wp:effectExtent l="0" t="0" r="3175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509" cy="17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7D01" w:rsidRPr="003732F4">
        <w:rPr>
          <w:rFonts w:hint="eastAsia"/>
        </w:rPr>
        <w:t>，</w:t>
      </w:r>
      <w:r w:rsidR="00CA028C" w:rsidRPr="003732F4">
        <w:t>便可</w:t>
      </w:r>
      <w:proofErr w:type="gramStart"/>
      <w:r w:rsidR="00CA028C" w:rsidRPr="003732F4">
        <w:rPr>
          <w:rFonts w:hint="eastAsia"/>
        </w:rPr>
        <w:t>屏蔽</w:t>
      </w:r>
      <w:r w:rsidR="00CA028C" w:rsidRPr="003732F4">
        <w:t>此</w:t>
      </w:r>
      <w:proofErr w:type="gramEnd"/>
      <w:r w:rsidR="00CA028C" w:rsidRPr="003732F4">
        <w:t>共享文</w:t>
      </w:r>
      <w:r w:rsidR="00CA028C" w:rsidRPr="003732F4">
        <w:lastRenderedPageBreak/>
        <w:t>档</w:t>
      </w:r>
    </w:p>
    <w:p w14:paraId="280FDA23" w14:textId="77777777" w:rsidR="00F4149E" w:rsidRDefault="00CA028C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如何取消</w:t>
      </w:r>
      <w:r>
        <w:rPr>
          <w:b/>
        </w:rPr>
        <w:t>屏蔽</w:t>
      </w:r>
    </w:p>
    <w:p w14:paraId="033032E2" w14:textId="77777777" w:rsidR="00F4149E" w:rsidRDefault="00CA028C">
      <w:pPr>
        <w:spacing w:after="156"/>
        <w:ind w:firstLine="420"/>
      </w:pPr>
      <w:r>
        <w:rPr>
          <w:rFonts w:hint="eastAsia"/>
        </w:rPr>
        <w:t>如果您需要访问屏蔽</w:t>
      </w:r>
      <w:r>
        <w:t>共享的文档，您可以</w:t>
      </w:r>
      <w:r>
        <w:rPr>
          <w:rFonts w:hint="eastAsia"/>
        </w:rPr>
        <w:t>通过网页</w:t>
      </w:r>
      <w:r>
        <w:t>访问，</w:t>
      </w:r>
      <w:r>
        <w:rPr>
          <w:rFonts w:hint="eastAsia"/>
        </w:rPr>
        <w:t>取消对这些</w:t>
      </w:r>
      <w:r>
        <w:t>文档</w:t>
      </w:r>
      <w:r>
        <w:rPr>
          <w:rFonts w:hint="eastAsia"/>
        </w:rPr>
        <w:t>屏蔽。</w:t>
      </w:r>
      <w:r>
        <w:t>取消</w:t>
      </w:r>
      <w:r>
        <w:rPr>
          <w:rFonts w:hint="eastAsia"/>
        </w:rPr>
        <w:t>屏蔽</w:t>
      </w:r>
      <w:r>
        <w:t>后，您可以</w:t>
      </w:r>
      <w:r>
        <w:rPr>
          <w:rFonts w:hint="eastAsia"/>
        </w:rPr>
        <w:t>重新接收</w:t>
      </w:r>
      <w:r>
        <w:t>此</w:t>
      </w:r>
      <w:r>
        <w:rPr>
          <w:rFonts w:hint="eastAsia"/>
        </w:rPr>
        <w:t>共享</w:t>
      </w:r>
      <w:r>
        <w:t>文档</w:t>
      </w:r>
      <w:r>
        <w:rPr>
          <w:rFonts w:hint="eastAsia"/>
        </w:rPr>
        <w:t>，和此文档的共享</w:t>
      </w:r>
      <w:r>
        <w:t>消息</w:t>
      </w:r>
      <w:r>
        <w:rPr>
          <w:rFonts w:hint="eastAsia"/>
        </w:rPr>
        <w:t>通知</w:t>
      </w:r>
      <w:r>
        <w:t>。</w:t>
      </w:r>
    </w:p>
    <w:p w14:paraId="6B1CBB20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anchor distT="0" distB="0" distL="114300" distR="114300" simplePos="0" relativeHeight="251709440" behindDoc="0" locked="0" layoutInCell="1" allowOverlap="1" wp14:anchorId="33BA7641" wp14:editId="02CEC577">
            <wp:simplePos x="0" y="0"/>
            <wp:positionH relativeFrom="column">
              <wp:posOffset>1905</wp:posOffset>
            </wp:positionH>
            <wp:positionV relativeFrom="paragraph">
              <wp:posOffset>88265</wp:posOffset>
            </wp:positionV>
            <wp:extent cx="5278120" cy="2583180"/>
            <wp:effectExtent l="0" t="0" r="0" b="7620"/>
            <wp:wrapTopAndBottom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3AF37" w14:textId="390D916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4-15</w:t>
      </w:r>
      <w:r>
        <w:rPr>
          <w:rFonts w:hint="eastAsia"/>
          <w:sz w:val="16"/>
          <w:szCs w:val="16"/>
        </w:rPr>
        <w:t xml:space="preserve"> </w:t>
      </w:r>
      <w:r w:rsidR="006F324D">
        <w:rPr>
          <w:rFonts w:hint="eastAsia"/>
          <w:sz w:val="16"/>
          <w:szCs w:val="16"/>
        </w:rPr>
        <w:t>取消</w:t>
      </w:r>
      <w:r>
        <w:rPr>
          <w:rFonts w:hint="eastAsia"/>
          <w:sz w:val="16"/>
          <w:szCs w:val="16"/>
        </w:rPr>
        <w:t>屏蔽</w:t>
      </w:r>
      <w:r>
        <w:rPr>
          <w:sz w:val="16"/>
          <w:szCs w:val="16"/>
        </w:rPr>
        <w:t>共享</w:t>
      </w:r>
    </w:p>
    <w:p w14:paraId="67A5B3CF" w14:textId="77777777" w:rsidR="00F4149E" w:rsidRDefault="00CA028C">
      <w:pPr>
        <w:spacing w:after="156"/>
        <w:ind w:firstLine="42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，取消</w:t>
      </w:r>
      <w:r>
        <w:rPr>
          <w:rFonts w:hint="eastAsia"/>
        </w:rPr>
        <w:t>文档</w:t>
      </w:r>
      <w:r>
        <w:t>的屏蔽共享</w:t>
      </w:r>
      <w:r>
        <w:rPr>
          <w:rFonts w:hint="eastAsia"/>
        </w:rPr>
        <w:t>：</w:t>
      </w:r>
    </w:p>
    <w:p w14:paraId="5AEFFC71" w14:textId="05C8988F" w:rsidR="00F4149E" w:rsidRDefault="00C116CE">
      <w:pPr>
        <w:pStyle w:val="62"/>
        <w:numPr>
          <w:ilvl w:val="0"/>
          <w:numId w:val="40"/>
        </w:numPr>
        <w:spacing w:after="156"/>
        <w:ind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D9DB0AD" wp14:editId="44D6F6D8">
                <wp:simplePos x="0" y="0"/>
                <wp:positionH relativeFrom="column">
                  <wp:posOffset>2813685</wp:posOffset>
                </wp:positionH>
                <wp:positionV relativeFrom="paragraph">
                  <wp:posOffset>311150</wp:posOffset>
                </wp:positionV>
                <wp:extent cx="845820" cy="304800"/>
                <wp:effectExtent l="0" t="0" r="0" b="0"/>
                <wp:wrapNone/>
                <wp:docPr id="107" name="文本框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A30C23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1F06CDC9" wp14:editId="63116DD0">
                                  <wp:extent cx="560070" cy="190500"/>
                                  <wp:effectExtent l="0" t="0" r="0" b="0"/>
                                  <wp:docPr id="221" name="图片 2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" name="图片 1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2714" cy="1947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</w:rPr>
                              <w:t xml:space="preserve">，     </w:t>
                            </w:r>
                          </w:p>
                          <w:p w14:paraId="3B1579A6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rFonts w:hint="eastAsia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9DB0AD" id="文本框 107" o:spid="_x0000_s1045" type="#_x0000_t202" style="position:absolute;left:0;text-align:left;margin-left:221.55pt;margin-top:24.5pt;width:66.6pt;height:24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" filled="f" stroked="f" strokeweight=".5pt">
                <v:path arrowok="t"/>
                <v:textbox>
                  <w:txbxContent>
                    <w:p w14:paraId="65A30C23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1F06CDC9" wp14:editId="63116DD0">
                            <wp:extent cx="560070" cy="190500"/>
                            <wp:effectExtent l="0" t="0" r="0" b="0"/>
                            <wp:docPr id="221" name="图片 2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" name="图片 1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2714" cy="1947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</w:rPr>
                        <w:t xml:space="preserve">，     </w:t>
                      </w:r>
                    </w:p>
                    <w:p w14:paraId="3B1579A6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rFonts w:hint="eastAsia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</w:rPr>
        <w:t>点击</w:t>
      </w:r>
      <w:r w:rsidR="00CA028C">
        <w:t>左导航栏的【</w:t>
      </w:r>
      <w:r w:rsidR="00CA028C">
        <w:rPr>
          <w:rFonts w:hint="eastAsia"/>
        </w:rPr>
        <w:t>已屏蔽</w:t>
      </w:r>
      <w:r w:rsidR="00CA028C">
        <w:t>共享】</w:t>
      </w:r>
      <w:r w:rsidR="00CA028C">
        <w:rPr>
          <w:rFonts w:hint="eastAsia"/>
        </w:rPr>
        <w:t>，进入</w:t>
      </w:r>
      <w:r w:rsidR="00CA028C">
        <w:t>【</w:t>
      </w:r>
      <w:r w:rsidR="00CA028C">
        <w:rPr>
          <w:rFonts w:hint="eastAsia"/>
        </w:rPr>
        <w:t>已屏蔽</w:t>
      </w:r>
      <w:r w:rsidR="00CA028C">
        <w:t>共享】</w:t>
      </w:r>
      <w:r w:rsidR="00CA028C">
        <w:rPr>
          <w:rFonts w:hint="eastAsia"/>
        </w:rPr>
        <w:t>页面</w:t>
      </w:r>
      <w:r w:rsidR="00CA028C">
        <w:t>；</w:t>
      </w:r>
    </w:p>
    <w:p w14:paraId="3368675C" w14:textId="0D79EFEE" w:rsidR="00376FF6" w:rsidRPr="00F31D89" w:rsidRDefault="00CA028C" w:rsidP="00F31D89">
      <w:pPr>
        <w:pStyle w:val="62"/>
        <w:numPr>
          <w:ilvl w:val="0"/>
          <w:numId w:val="40"/>
        </w:numPr>
        <w:spacing w:after="156"/>
        <w:ind w:firstLineChars="0"/>
      </w:pPr>
      <w:r>
        <w:rPr>
          <w:rFonts w:hint="eastAsia"/>
        </w:rPr>
        <w:t>选中已</w:t>
      </w:r>
      <w:r>
        <w:t>屏蔽共享的</w:t>
      </w:r>
      <w:r>
        <w:rPr>
          <w:rFonts w:hint="eastAsia"/>
        </w:rPr>
        <w:t>文档</w:t>
      </w:r>
      <w:r>
        <w:t>，点击列表上方的</w:t>
      </w:r>
      <w:r>
        <w:rPr>
          <w:rFonts w:hint="eastAsia"/>
        </w:rPr>
        <w:t xml:space="preserve">         </w:t>
      </w:r>
      <w:r>
        <w:t xml:space="preserve"> </w:t>
      </w:r>
      <w:r>
        <w:rPr>
          <w:rFonts w:hint="eastAsia"/>
        </w:rPr>
        <w:t>便可</w:t>
      </w:r>
      <w:r>
        <w:t>重新接收到</w:t>
      </w:r>
      <w:r>
        <w:rPr>
          <w:rFonts w:hint="eastAsia"/>
        </w:rPr>
        <w:t>此</w:t>
      </w:r>
      <w:r>
        <w:t>共享文档。</w:t>
      </w:r>
    </w:p>
    <w:p w14:paraId="78B93A08" w14:textId="77777777" w:rsidR="00F4149E" w:rsidRDefault="00807D01" w:rsidP="00EE721F">
      <w:pPr>
        <w:pStyle w:val="2"/>
      </w:pPr>
      <w:bookmarkStart w:id="137" w:name="_4.5_共享审核_1"/>
      <w:bookmarkStart w:id="138" w:name="_4.5_共享审核"/>
      <w:bookmarkStart w:id="139" w:name="_Toc534879922"/>
      <w:bookmarkEnd w:id="137"/>
      <w:r>
        <w:rPr>
          <w:rFonts w:hint="eastAsia"/>
        </w:rPr>
        <w:t>4.5</w:t>
      </w:r>
      <w:r w:rsidR="00CA028C">
        <w:rPr>
          <w:rFonts w:hint="eastAsia"/>
        </w:rPr>
        <w:t xml:space="preserve"> </w:t>
      </w:r>
      <w:r w:rsidR="00CA028C">
        <w:rPr>
          <w:rFonts w:hint="eastAsia"/>
        </w:rPr>
        <w:t>共享审核</w:t>
      </w:r>
      <w:bookmarkEnd w:id="139"/>
    </w:p>
    <w:p w14:paraId="74F4366B" w14:textId="77777777" w:rsidR="00F4149E" w:rsidRDefault="00807D01">
      <w:pPr>
        <w:pStyle w:val="3"/>
      </w:pPr>
      <w:bookmarkStart w:id="140" w:name="_Toc534879923"/>
      <w:bookmarkEnd w:id="138"/>
      <w:r>
        <w:rPr>
          <w:rFonts w:hint="eastAsia"/>
        </w:rPr>
        <w:t>4.5</w:t>
      </w:r>
      <w:r w:rsidR="00CA028C">
        <w:rPr>
          <w:rFonts w:hint="eastAsia"/>
        </w:rPr>
        <w:t>.1 审核简介</w:t>
      </w:r>
      <w:bookmarkEnd w:id="140"/>
    </w:p>
    <w:p w14:paraId="57D8AE44" w14:textId="06BBF159" w:rsidR="00F4149E" w:rsidRDefault="00B749E4">
      <w:pPr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支持</w:t>
      </w:r>
      <w:proofErr w:type="gramEnd"/>
      <w:r w:rsidR="00CA028C">
        <w:t>开启文档审核机制</w:t>
      </w:r>
      <w:r w:rsidR="00CA028C">
        <w:rPr>
          <w:rFonts w:hint="eastAsia"/>
        </w:rPr>
        <w:t>，防止用户随意共享文档，导致文档资料泄露。管理员在控制台</w:t>
      </w:r>
      <w:r w:rsidR="00CA028C">
        <w:rPr>
          <w:rFonts w:cs="Arial" w:hint="eastAsia"/>
          <w:kern w:val="0"/>
          <w:szCs w:val="21"/>
        </w:rPr>
        <w:t>开启文档审核机制，并</w:t>
      </w:r>
      <w:r w:rsidR="00CA028C">
        <w:rPr>
          <w:rFonts w:hint="eastAsia"/>
        </w:rPr>
        <w:t>指定文档审核员，审核普通用户的共享文档及共享行为。只有通过审核的文档才能被共享出去，满足涉密企业和机构对文档安全性的要求。</w:t>
      </w:r>
    </w:p>
    <w:p w14:paraId="2EA2493C" w14:textId="77777777" w:rsidR="00F4149E" w:rsidRDefault="00CA028C">
      <w:pPr>
        <w:spacing w:after="156"/>
        <w:ind w:firstLineChars="0" w:firstLine="420"/>
      </w:pPr>
      <w:r>
        <w:rPr>
          <w:rFonts w:hint="eastAsia"/>
        </w:rPr>
        <w:t>文档审核员是一种附加在普通用户身上的管理角色，对指定范围的文档具有审核权限。文档审核员只能查看或下载审核的文件，但无法对审核文件进行修改和删除操作。</w:t>
      </w:r>
    </w:p>
    <w:p w14:paraId="22E0572B" w14:textId="2C90BC8F" w:rsidR="00F4149E" w:rsidRDefault="00CA028C">
      <w:pPr>
        <w:spacing w:after="156"/>
        <w:ind w:firstLineChars="0" w:firstLine="420"/>
        <w:rPr>
          <w:rFonts w:cs="Arial"/>
          <w:color w:val="FF0000"/>
          <w:kern w:val="0"/>
          <w:szCs w:val="21"/>
        </w:rPr>
      </w:pPr>
      <w:r>
        <w:rPr>
          <w:rFonts w:cs="Arial" w:hint="eastAsia"/>
          <w:color w:val="FF0000"/>
          <w:kern w:val="0"/>
          <w:szCs w:val="21"/>
        </w:rPr>
        <w:t>注意</w:t>
      </w:r>
      <w:r>
        <w:rPr>
          <w:rFonts w:cs="Arial"/>
          <w:color w:val="FF0000"/>
          <w:kern w:val="0"/>
          <w:szCs w:val="21"/>
        </w:rPr>
        <w:t>：</w:t>
      </w:r>
      <w:r>
        <w:rPr>
          <w:rFonts w:cs="Arial" w:hint="eastAsia"/>
          <w:color w:val="FF0000"/>
          <w:kern w:val="0"/>
          <w:szCs w:val="21"/>
        </w:rPr>
        <w:t>若系统开启了文档审核机制，您在</w:t>
      </w:r>
      <w:r w:rsidR="00B749E4">
        <w:rPr>
          <w:rFonts w:cs="Arial" w:hint="eastAsia"/>
          <w:color w:val="FF0000"/>
          <w:kern w:val="0"/>
          <w:szCs w:val="21"/>
        </w:rPr>
        <w:t>南京水利</w:t>
      </w:r>
      <w:proofErr w:type="gramStart"/>
      <w:r w:rsidR="00B749E4">
        <w:rPr>
          <w:rFonts w:cs="Arial" w:hint="eastAsia"/>
          <w:color w:val="FF0000"/>
          <w:kern w:val="0"/>
          <w:szCs w:val="21"/>
        </w:rPr>
        <w:t>科学研究院云盘</w:t>
      </w:r>
      <w:proofErr w:type="gramEnd"/>
      <w:r>
        <w:rPr>
          <w:rFonts w:cs="Arial"/>
          <w:color w:val="FF0000"/>
          <w:kern w:val="0"/>
          <w:szCs w:val="21"/>
        </w:rPr>
        <w:t>网页端，</w:t>
      </w:r>
      <w:r>
        <w:rPr>
          <w:rFonts w:cs="Arial" w:hint="eastAsia"/>
          <w:color w:val="FF0000"/>
          <w:kern w:val="0"/>
          <w:szCs w:val="21"/>
        </w:rPr>
        <w:t>通过【权限配置】和【外链】分享的文档，需经过审核员审核， 审核通过后才能被分享出去。</w:t>
      </w:r>
    </w:p>
    <w:p w14:paraId="137CD455" w14:textId="77777777" w:rsidR="00F4149E" w:rsidRDefault="00CA028C">
      <w:pPr>
        <w:pStyle w:val="3"/>
      </w:pPr>
      <w:bookmarkStart w:id="141" w:name="_Toc534879924"/>
      <w:r>
        <w:rPr>
          <w:rFonts w:hint="eastAsia"/>
        </w:rPr>
        <w:lastRenderedPageBreak/>
        <w:t>4.5.2 审核流程</w:t>
      </w:r>
      <w:bookmarkEnd w:id="141"/>
    </w:p>
    <w:p w14:paraId="36EA6DD6" w14:textId="77777777" w:rsidR="00F4149E" w:rsidRDefault="00CA028C">
      <w:pPr>
        <w:spacing w:after="156"/>
        <w:ind w:firstLine="420"/>
      </w:pPr>
      <w:r>
        <w:rPr>
          <w:rFonts w:hint="eastAsia"/>
        </w:rPr>
        <w:t>若系统开启审核机制，网页</w:t>
      </w:r>
      <w:r>
        <w:t>访问时，</w:t>
      </w:r>
      <w:r>
        <w:rPr>
          <w:rFonts w:hint="eastAsia"/>
        </w:rPr>
        <w:t>您分享的文件或文件夹，需通过审核后才能被分享出去。</w:t>
      </w:r>
    </w:p>
    <w:p w14:paraId="5A8483FB" w14:textId="77777777" w:rsidR="00F4149E" w:rsidRDefault="00CA028C">
      <w:pPr>
        <w:spacing w:after="156"/>
        <w:ind w:firstLine="420"/>
      </w:pPr>
      <w:r>
        <w:rPr>
          <w:rFonts w:hint="eastAsia"/>
        </w:rPr>
        <w:t>如果您是普通用户，点击左</w:t>
      </w:r>
      <w:r>
        <w:t>导航栏</w:t>
      </w:r>
      <w:r w:rsidR="00E34B65">
        <w:rPr>
          <w:rFonts w:hint="eastAsia"/>
        </w:rPr>
        <w:t>【审核管理</w:t>
      </w:r>
      <w:r>
        <w:rPr>
          <w:rFonts w:hint="eastAsia"/>
        </w:rPr>
        <w:t>】或</w:t>
      </w:r>
      <w:r>
        <w:t>【</w:t>
      </w:r>
      <w:r>
        <w:rPr>
          <w:rFonts w:hint="eastAsia"/>
        </w:rPr>
        <w:t>提示</w:t>
      </w:r>
      <w:r>
        <w:t>】</w:t>
      </w:r>
      <w:r>
        <w:rPr>
          <w:rFonts w:hint="eastAsia"/>
        </w:rPr>
        <w:t>框</w:t>
      </w:r>
      <w:r>
        <w:t>中的</w:t>
      </w:r>
      <w:r w:rsidR="00E34B65">
        <w:rPr>
          <w:rFonts w:hint="eastAsia"/>
        </w:rPr>
        <w:t>蓝色字体，进入【</w:t>
      </w:r>
      <w:r>
        <w:rPr>
          <w:rFonts w:hint="eastAsia"/>
        </w:rPr>
        <w:t>审核申请】页面，查看审核状态。</w:t>
      </w:r>
    </w:p>
    <w:p w14:paraId="28C81AD6" w14:textId="77777777" w:rsidR="00F4149E" w:rsidRDefault="00366088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458FA574" wp14:editId="32CB2D5B">
            <wp:extent cx="5278120" cy="2521585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1.pn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A57BD" w14:textId="10F2B73C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4-16</w:t>
      </w:r>
      <w:r>
        <w:rPr>
          <w:rFonts w:hint="eastAsia"/>
          <w:sz w:val="16"/>
          <w:szCs w:val="16"/>
        </w:rPr>
        <w:t xml:space="preserve"> </w:t>
      </w:r>
      <w:r>
        <w:rPr>
          <w:sz w:val="16"/>
          <w:szCs w:val="16"/>
        </w:rPr>
        <w:t>审核申请</w:t>
      </w:r>
    </w:p>
    <w:p w14:paraId="4AC4B8E3" w14:textId="77777777" w:rsidR="00F4149E" w:rsidRDefault="00CA028C">
      <w:pPr>
        <w:spacing w:after="156"/>
        <w:ind w:firstLineChars="0" w:firstLine="420"/>
      </w:pPr>
      <w:r>
        <w:rPr>
          <w:rFonts w:hint="eastAsia"/>
        </w:rPr>
        <w:t>如果您是文档审核员，您可通过以下</w:t>
      </w:r>
      <w:r>
        <w:t>步骤，</w:t>
      </w:r>
      <w:r>
        <w:rPr>
          <w:rFonts w:hint="eastAsia"/>
        </w:rPr>
        <w:t>查看</w:t>
      </w:r>
      <w:r>
        <w:t>及审核他人的审核申请：</w:t>
      </w:r>
    </w:p>
    <w:p w14:paraId="77F5C463" w14:textId="77777777" w:rsidR="00F4149E" w:rsidRDefault="00CA028C">
      <w:pPr>
        <w:pStyle w:val="62"/>
        <w:numPr>
          <w:ilvl w:val="0"/>
          <w:numId w:val="41"/>
        </w:numPr>
        <w:spacing w:after="156"/>
        <w:ind w:firstLineChars="0"/>
      </w:pPr>
      <w:r>
        <w:rPr>
          <w:rFonts w:hint="eastAsia"/>
        </w:rPr>
        <w:t>点击左</w:t>
      </w:r>
      <w:r>
        <w:t>导航栏</w:t>
      </w:r>
      <w:r w:rsidR="00E34B65">
        <w:rPr>
          <w:rFonts w:hint="eastAsia"/>
        </w:rPr>
        <w:t>【审核管理】，进入【</w:t>
      </w:r>
      <w:r>
        <w:rPr>
          <w:rFonts w:hint="eastAsia"/>
        </w:rPr>
        <w:t>审核管理】页面；</w:t>
      </w:r>
    </w:p>
    <w:p w14:paraId="2A7C07B2" w14:textId="77777777" w:rsidR="00F4149E" w:rsidRDefault="00CA028C">
      <w:pPr>
        <w:pStyle w:val="62"/>
        <w:numPr>
          <w:ilvl w:val="0"/>
          <w:numId w:val="41"/>
        </w:numPr>
        <w:spacing w:after="156"/>
        <w:ind w:firstLineChars="0"/>
      </w:pPr>
      <w:r>
        <w:rPr>
          <w:rFonts w:hint="eastAsia"/>
        </w:rPr>
        <w:t>点击页面</w:t>
      </w:r>
      <w:r>
        <w:t>中的蓝色</w:t>
      </w:r>
      <w:r>
        <w:rPr>
          <w:rFonts w:hint="eastAsia"/>
        </w:rPr>
        <w:t>字体</w:t>
      </w:r>
      <w:r>
        <w:t>【</w:t>
      </w:r>
      <w:r>
        <w:rPr>
          <w:rFonts w:hint="eastAsia"/>
        </w:rPr>
        <w:t>审核</w:t>
      </w:r>
      <w:r>
        <w:t>】</w:t>
      </w:r>
      <w:r>
        <w:rPr>
          <w:rFonts w:hint="eastAsia"/>
        </w:rPr>
        <w:t>，在</w:t>
      </w:r>
      <w:r>
        <w:t>弹出【</w:t>
      </w:r>
      <w:r>
        <w:rPr>
          <w:rFonts w:hint="eastAsia"/>
        </w:rPr>
        <w:t>审核</w:t>
      </w:r>
      <w:r>
        <w:t>】</w:t>
      </w:r>
      <w:r>
        <w:rPr>
          <w:rFonts w:hint="eastAsia"/>
        </w:rPr>
        <w:t>页面</w:t>
      </w:r>
      <w:r>
        <w:t>，进行审核</w:t>
      </w:r>
      <w:r>
        <w:rPr>
          <w:rFonts w:hint="eastAsia"/>
        </w:rPr>
        <w:t>；</w:t>
      </w:r>
    </w:p>
    <w:p w14:paraId="734009B5" w14:textId="77777777" w:rsidR="00F4149E" w:rsidRDefault="00CA028C">
      <w:pPr>
        <w:pStyle w:val="62"/>
        <w:numPr>
          <w:ilvl w:val="0"/>
          <w:numId w:val="41"/>
        </w:numPr>
        <w:spacing w:after="156"/>
        <w:ind w:firstLineChars="0"/>
      </w:pPr>
      <w:r>
        <w:rPr>
          <w:rFonts w:hint="eastAsia"/>
        </w:rPr>
        <w:t>您可以选择“通过”</w:t>
      </w:r>
      <w:r>
        <w:t>或</w:t>
      </w:r>
      <w:r>
        <w:rPr>
          <w:rFonts w:hint="eastAsia"/>
        </w:rPr>
        <w:t>“</w:t>
      </w:r>
      <w:r>
        <w:t>否决</w:t>
      </w:r>
      <w:r>
        <w:rPr>
          <w:rFonts w:hint="eastAsia"/>
        </w:rPr>
        <w:t>”</w:t>
      </w:r>
      <w:r>
        <w:t>本次申请</w:t>
      </w:r>
      <w:r>
        <w:rPr>
          <w:rFonts w:hint="eastAsia"/>
        </w:rPr>
        <w:t>；</w:t>
      </w:r>
      <w:r>
        <w:t>否决审核</w:t>
      </w:r>
      <w:r>
        <w:rPr>
          <w:rFonts w:hint="eastAsia"/>
        </w:rPr>
        <w:t>时</w:t>
      </w:r>
      <w:r>
        <w:t>，输入</w:t>
      </w:r>
      <w:r>
        <w:rPr>
          <w:rFonts w:hint="eastAsia"/>
        </w:rPr>
        <w:t>否决原因及</w:t>
      </w:r>
      <w:r>
        <w:t>补充内容。</w:t>
      </w:r>
    </w:p>
    <w:p w14:paraId="7AC160FB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3797CA36" wp14:editId="55353E67">
            <wp:extent cx="5278120" cy="2600960"/>
            <wp:effectExtent l="0" t="0" r="0" b="889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283AE" w14:textId="5C2CF397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lastRenderedPageBreak/>
        <w:t>图</w:t>
      </w:r>
      <w:r w:rsidR="004E5F0F">
        <w:rPr>
          <w:sz w:val="16"/>
          <w:szCs w:val="16"/>
        </w:rPr>
        <w:t>4-17</w:t>
      </w:r>
      <w:r>
        <w:rPr>
          <w:sz w:val="16"/>
          <w:szCs w:val="16"/>
        </w:rPr>
        <w:t xml:space="preserve"> 审核管理</w:t>
      </w:r>
    </w:p>
    <w:p w14:paraId="467285D9" w14:textId="77777777" w:rsidR="00F4149E" w:rsidRDefault="00CA028C">
      <w:pPr>
        <w:spacing w:after="156"/>
        <w:ind w:firstLine="420"/>
      </w:pPr>
      <w:r>
        <w:rPr>
          <w:rFonts w:hint="eastAsia"/>
        </w:rPr>
        <w:t>文档审核</w:t>
      </w:r>
      <w:r>
        <w:t>员</w:t>
      </w:r>
      <w:r>
        <w:rPr>
          <w:rFonts w:hint="eastAsia"/>
        </w:rPr>
        <w:t>审核</w:t>
      </w:r>
      <w:r>
        <w:t>通过后，</w:t>
      </w:r>
      <w:r>
        <w:rPr>
          <w:rFonts w:hint="eastAsia"/>
        </w:rPr>
        <w:t>文档将会</w:t>
      </w:r>
      <w:r>
        <w:t>自动被共享出去</w:t>
      </w:r>
      <w:r>
        <w:rPr>
          <w:rFonts w:hint="eastAsia"/>
        </w:rPr>
        <w:t>。审核之后，普通用户在PC客户端</w:t>
      </w:r>
      <w:r>
        <w:t>，</w:t>
      </w:r>
      <w:r>
        <w:rPr>
          <w:rFonts w:hint="eastAsia"/>
        </w:rPr>
        <w:t>也会收到一则审核消息，</w:t>
      </w:r>
      <w:r>
        <w:t>告知审核结果</w:t>
      </w:r>
      <w:r>
        <w:rPr>
          <w:rFonts w:hint="eastAsia"/>
        </w:rPr>
        <w:t>。</w:t>
      </w:r>
    </w:p>
    <w:p w14:paraId="3285B54B" w14:textId="77777777" w:rsidR="00E34B65" w:rsidRDefault="00E34B65" w:rsidP="00E34B65">
      <w:pPr>
        <w:spacing w:after="156"/>
        <w:ind w:firstLineChars="0" w:firstLine="0"/>
        <w:rPr>
          <w:color w:val="FF0000"/>
        </w:rPr>
      </w:pPr>
      <w:r w:rsidRPr="00E34B65">
        <w:rPr>
          <w:rFonts w:hint="eastAsia"/>
          <w:color w:val="FF0000"/>
        </w:rPr>
        <w:t>注意</w:t>
      </w:r>
      <w:r w:rsidRPr="00E34B65">
        <w:rPr>
          <w:color w:val="FF0000"/>
        </w:rPr>
        <w:t>：</w:t>
      </w:r>
      <w:r w:rsidRPr="00E34B65">
        <w:rPr>
          <w:rFonts w:hint="eastAsia"/>
          <w:color w:val="FF0000"/>
        </w:rPr>
        <w:t>如果</w:t>
      </w:r>
      <w:r w:rsidRPr="00E34B65">
        <w:rPr>
          <w:color w:val="FF0000"/>
        </w:rPr>
        <w:t>管理员在控制台，</w:t>
      </w:r>
      <w:r w:rsidRPr="00E34B65">
        <w:rPr>
          <w:rFonts w:hint="eastAsia"/>
          <w:color w:val="FF0000"/>
        </w:rPr>
        <w:t>启用了</w:t>
      </w:r>
      <w:r w:rsidRPr="00E34B65">
        <w:rPr>
          <w:color w:val="FF0000"/>
        </w:rPr>
        <w:t>文档</w:t>
      </w:r>
      <w:r w:rsidRPr="00E34B65">
        <w:rPr>
          <w:rFonts w:hint="eastAsia"/>
          <w:color w:val="FF0000"/>
        </w:rPr>
        <w:t>共享</w:t>
      </w:r>
      <w:r w:rsidRPr="00E34B65">
        <w:rPr>
          <w:color w:val="FF0000"/>
        </w:rPr>
        <w:t>审核机制</w:t>
      </w:r>
      <w:r w:rsidRPr="00E34B65">
        <w:rPr>
          <w:rFonts w:hint="eastAsia"/>
          <w:color w:val="FF0000"/>
        </w:rPr>
        <w:t>，</w:t>
      </w:r>
      <w:r>
        <w:rPr>
          <w:rFonts w:hint="eastAsia"/>
          <w:color w:val="FF0000"/>
        </w:rPr>
        <w:t>您</w:t>
      </w:r>
      <w:r w:rsidRPr="00E34B65">
        <w:rPr>
          <w:rFonts w:hint="eastAsia"/>
          <w:color w:val="FF0000"/>
        </w:rPr>
        <w:t>在此</w:t>
      </w:r>
      <w:r w:rsidRPr="00E34B65">
        <w:rPr>
          <w:color w:val="FF0000"/>
        </w:rPr>
        <w:t>部门内</w:t>
      </w:r>
      <w:r w:rsidRPr="00E34B65">
        <w:rPr>
          <w:rFonts w:hint="eastAsia"/>
          <w:color w:val="FF0000"/>
        </w:rPr>
        <w:t>共享不高于特定密级</w:t>
      </w:r>
      <w:r w:rsidRPr="00E34B65">
        <w:rPr>
          <w:color w:val="FF0000"/>
        </w:rPr>
        <w:t>的</w:t>
      </w:r>
      <w:r w:rsidRPr="00E34B65">
        <w:rPr>
          <w:rFonts w:hint="eastAsia"/>
          <w:color w:val="FF0000"/>
        </w:rPr>
        <w:t>文件时，不需要经过</w:t>
      </w:r>
      <w:r>
        <w:rPr>
          <w:rFonts w:hint="eastAsia"/>
          <w:color w:val="FF0000"/>
        </w:rPr>
        <w:t>审核。</w:t>
      </w:r>
    </w:p>
    <w:p w14:paraId="4E88C175" w14:textId="77777777" w:rsidR="00C2042D" w:rsidRDefault="00C2042D" w:rsidP="00E34B65">
      <w:pPr>
        <w:spacing w:after="156"/>
        <w:ind w:firstLineChars="0" w:firstLine="0"/>
        <w:rPr>
          <w:color w:val="FF0000"/>
        </w:rPr>
      </w:pPr>
    </w:p>
    <w:p w14:paraId="6F727CB8" w14:textId="77777777" w:rsidR="00C2042D" w:rsidRDefault="00C2042D" w:rsidP="00EE721F">
      <w:pPr>
        <w:pStyle w:val="2"/>
      </w:pPr>
      <w:bookmarkStart w:id="142" w:name="_4.6_流程审核"/>
      <w:bookmarkStart w:id="143" w:name="_Toc534879925"/>
      <w:bookmarkEnd w:id="142"/>
      <w:r>
        <w:rPr>
          <w:rFonts w:hint="eastAsia"/>
        </w:rPr>
        <w:t xml:space="preserve">4.6 </w:t>
      </w:r>
      <w:r>
        <w:rPr>
          <w:rFonts w:hint="eastAsia"/>
        </w:rPr>
        <w:t>流程</w:t>
      </w:r>
      <w:r>
        <w:t>审核</w:t>
      </w:r>
      <w:bookmarkEnd w:id="143"/>
    </w:p>
    <w:p w14:paraId="1627892B" w14:textId="286D8B82" w:rsidR="00C2042D" w:rsidRDefault="00C2042D" w:rsidP="00C2042D">
      <w:pPr>
        <w:spacing w:after="156"/>
        <w:ind w:firstLine="420"/>
        <w:rPr>
          <w:highlight w:val="yellow"/>
        </w:rPr>
      </w:pPr>
      <w:r>
        <w:rPr>
          <w:rFonts w:hint="eastAsia"/>
        </w:rPr>
        <w:t>为了</w:t>
      </w:r>
      <w:r w:rsidRPr="00E00334">
        <w:rPr>
          <w:rFonts w:hint="eastAsia"/>
        </w:rPr>
        <w:t>简化</w:t>
      </w:r>
      <w:r>
        <w:t>企业</w:t>
      </w:r>
      <w:r>
        <w:rPr>
          <w:rFonts w:hint="eastAsia"/>
        </w:rPr>
        <w:t>内部的文档审核与发布</w:t>
      </w:r>
      <w:r>
        <w:t>流程，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t>支持</w:t>
      </w:r>
      <w:proofErr w:type="gramEnd"/>
      <w:r>
        <w:t>管理员</w:t>
      </w:r>
      <w:r>
        <w:rPr>
          <w:rFonts w:hint="eastAsia"/>
        </w:rPr>
        <w:t>在</w:t>
      </w:r>
      <w:r>
        <w:t>控制台，</w:t>
      </w:r>
      <w:r>
        <w:rPr>
          <w:rFonts w:hint="eastAsia"/>
        </w:rPr>
        <w:t>设置</w:t>
      </w:r>
      <w:r>
        <w:t>流程审核</w:t>
      </w:r>
      <w:r>
        <w:rPr>
          <w:rFonts w:hint="eastAsia"/>
        </w:rPr>
        <w:t>，用户可以通过对</w:t>
      </w:r>
      <w:r w:rsidR="001B0629">
        <w:rPr>
          <w:rFonts w:hint="eastAsia"/>
        </w:rPr>
        <w:t>发布</w:t>
      </w:r>
      <w:r>
        <w:rPr>
          <w:rFonts w:hint="eastAsia"/>
        </w:rPr>
        <w:t>文档</w:t>
      </w:r>
      <w:proofErr w:type="gramStart"/>
      <w:r w:rsidR="008B43A3">
        <w:rPr>
          <w:rFonts w:hint="eastAsia"/>
        </w:rPr>
        <w:t>及跨网络</w:t>
      </w:r>
      <w:proofErr w:type="gramEnd"/>
      <w:r w:rsidR="001B0629">
        <w:t>交换的文档</w:t>
      </w:r>
      <w:r>
        <w:t>发起流程，</w:t>
      </w:r>
      <w:r w:rsidR="008B43A3">
        <w:rPr>
          <w:rFonts w:hint="eastAsia"/>
        </w:rPr>
        <w:t>申请审核</w:t>
      </w:r>
      <w:r w:rsidR="008B43A3">
        <w:t>员</w:t>
      </w:r>
      <w:r>
        <w:t>审核</w:t>
      </w:r>
      <w:r>
        <w:rPr>
          <w:rFonts w:hint="eastAsia"/>
        </w:rPr>
        <w:t>。同时，</w:t>
      </w:r>
      <w:r>
        <w:t>审核通过</w:t>
      </w:r>
      <w:r>
        <w:rPr>
          <w:rFonts w:hint="eastAsia"/>
        </w:rPr>
        <w:t>的文档，</w:t>
      </w:r>
      <w:r>
        <w:t>将会自动被存储到</w:t>
      </w:r>
      <w:r>
        <w:rPr>
          <w:rFonts w:hint="eastAsia"/>
        </w:rPr>
        <w:t>指定</w:t>
      </w:r>
      <w:r>
        <w:t>的目录下，</w:t>
      </w:r>
      <w:r>
        <w:rPr>
          <w:rFonts w:hint="eastAsia"/>
        </w:rPr>
        <w:t>便于企业</w:t>
      </w:r>
      <w:r>
        <w:t>对</w:t>
      </w:r>
      <w:r>
        <w:rPr>
          <w:rFonts w:hint="eastAsia"/>
        </w:rPr>
        <w:t>固化</w:t>
      </w:r>
      <w:r>
        <w:t>文档的统一</w:t>
      </w:r>
      <w:r>
        <w:rPr>
          <w:rFonts w:hint="eastAsia"/>
        </w:rPr>
        <w:t>存储与</w:t>
      </w:r>
      <w:r>
        <w:t>管理。</w:t>
      </w:r>
    </w:p>
    <w:p w14:paraId="05C606E0" w14:textId="77777777" w:rsidR="00C2042D" w:rsidRDefault="00C2042D" w:rsidP="00C2042D">
      <w:pPr>
        <w:pStyle w:val="3"/>
      </w:pPr>
      <w:bookmarkStart w:id="144" w:name="_Toc534879926"/>
      <w:r>
        <w:t xml:space="preserve">4.6.1 </w:t>
      </w:r>
      <w:r>
        <w:rPr>
          <w:rFonts w:hint="eastAsia"/>
        </w:rPr>
        <w:t>流程</w:t>
      </w:r>
      <w:r>
        <w:t>简介</w:t>
      </w:r>
      <w:bookmarkEnd w:id="144"/>
    </w:p>
    <w:p w14:paraId="19026118" w14:textId="10395976" w:rsidR="00C2042D" w:rsidRPr="0033148F" w:rsidRDefault="00B749E4" w:rsidP="00C2042D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南京水利科学研究</w:t>
      </w:r>
      <w:proofErr w:type="gramStart"/>
      <w:r>
        <w:rPr>
          <w:rFonts w:hint="eastAsia"/>
          <w:szCs w:val="21"/>
        </w:rPr>
        <w:t>院云盘</w:t>
      </w:r>
      <w:r w:rsidR="00C2042D" w:rsidRPr="0033148F">
        <w:rPr>
          <w:szCs w:val="21"/>
        </w:rPr>
        <w:t>包括</w:t>
      </w:r>
      <w:proofErr w:type="gramEnd"/>
      <w:r w:rsidR="00C2042D" w:rsidRPr="0033148F">
        <w:rPr>
          <w:szCs w:val="21"/>
        </w:rPr>
        <w:t>三种</w:t>
      </w:r>
      <w:r w:rsidR="00C2042D" w:rsidRPr="0033148F">
        <w:rPr>
          <w:rFonts w:hint="eastAsia"/>
          <w:szCs w:val="21"/>
        </w:rPr>
        <w:t>流程</w:t>
      </w:r>
      <w:r w:rsidR="00C2042D" w:rsidRPr="0033148F">
        <w:rPr>
          <w:szCs w:val="21"/>
        </w:rPr>
        <w:t>审核</w:t>
      </w:r>
      <w:r w:rsidR="00C2042D" w:rsidRPr="0033148F">
        <w:rPr>
          <w:rFonts w:hint="eastAsia"/>
          <w:szCs w:val="21"/>
        </w:rPr>
        <w:t>模式</w:t>
      </w:r>
      <w:r w:rsidR="00C2042D">
        <w:rPr>
          <w:szCs w:val="21"/>
        </w:rPr>
        <w:t>：同级审核</w:t>
      </w:r>
      <w:r w:rsidR="00C2042D">
        <w:rPr>
          <w:rFonts w:hint="eastAsia"/>
          <w:szCs w:val="21"/>
        </w:rPr>
        <w:t>、</w:t>
      </w:r>
      <w:proofErr w:type="gramStart"/>
      <w:r w:rsidR="00C2042D" w:rsidRPr="0033148F">
        <w:rPr>
          <w:rFonts w:hint="eastAsia"/>
          <w:szCs w:val="21"/>
        </w:rPr>
        <w:t>汇签</w:t>
      </w:r>
      <w:r w:rsidR="00C2042D" w:rsidRPr="0033148F">
        <w:rPr>
          <w:szCs w:val="21"/>
        </w:rPr>
        <w:t>审核</w:t>
      </w:r>
      <w:proofErr w:type="gramEnd"/>
      <w:r w:rsidR="00C2042D" w:rsidRPr="0033148F">
        <w:rPr>
          <w:szCs w:val="21"/>
        </w:rPr>
        <w:t>及逐级审核</w:t>
      </w:r>
      <w:r w:rsidR="00C2042D" w:rsidRPr="0033148F">
        <w:rPr>
          <w:rFonts w:hint="eastAsia"/>
          <w:szCs w:val="21"/>
        </w:rPr>
        <w:t>，</w:t>
      </w:r>
      <w:r w:rsidR="00C2042D">
        <w:rPr>
          <w:rFonts w:hint="eastAsia"/>
          <w:szCs w:val="21"/>
        </w:rPr>
        <w:t>管理员</w:t>
      </w:r>
      <w:r w:rsidR="00C2042D">
        <w:rPr>
          <w:szCs w:val="21"/>
        </w:rPr>
        <w:t>可以在控制台设置</w:t>
      </w:r>
      <w:r w:rsidR="00C2042D">
        <w:rPr>
          <w:rFonts w:hint="eastAsia"/>
          <w:szCs w:val="21"/>
        </w:rPr>
        <w:t>流程</w:t>
      </w:r>
      <w:r w:rsidR="00C2042D">
        <w:rPr>
          <w:szCs w:val="21"/>
        </w:rPr>
        <w:t>审核模式，</w:t>
      </w:r>
      <w:r w:rsidR="00C2042D">
        <w:rPr>
          <w:rFonts w:hint="eastAsia"/>
          <w:szCs w:val="21"/>
        </w:rPr>
        <w:t>您可以</w:t>
      </w:r>
      <w:r w:rsidR="00C2042D">
        <w:rPr>
          <w:szCs w:val="21"/>
        </w:rPr>
        <w:t>根据实际需要，选择</w:t>
      </w:r>
      <w:r w:rsidR="00C2042D">
        <w:rPr>
          <w:rFonts w:hint="eastAsia"/>
          <w:szCs w:val="21"/>
        </w:rPr>
        <w:t>发起</w:t>
      </w:r>
      <w:r w:rsidR="00C2042D">
        <w:rPr>
          <w:szCs w:val="21"/>
        </w:rPr>
        <w:t>特定</w:t>
      </w:r>
      <w:r w:rsidR="00C2042D">
        <w:rPr>
          <w:rFonts w:hint="eastAsia"/>
          <w:szCs w:val="21"/>
        </w:rPr>
        <w:t>流程</w:t>
      </w:r>
      <w:r w:rsidR="00C2042D" w:rsidRPr="0033148F">
        <w:rPr>
          <w:szCs w:val="21"/>
        </w:rPr>
        <w:t>审核。</w:t>
      </w:r>
    </w:p>
    <w:p w14:paraId="0B53A585" w14:textId="77777777" w:rsidR="00C2042D" w:rsidRPr="0033148F" w:rsidRDefault="00C2042D" w:rsidP="00C2042D">
      <w:pPr>
        <w:spacing w:before="100" w:beforeAutospacing="1" w:after="156" w:afterAutospacing="1"/>
        <w:ind w:firstLineChars="0" w:firstLine="0"/>
        <w:rPr>
          <w:szCs w:val="21"/>
        </w:rPr>
      </w:pPr>
      <w:r w:rsidRPr="0033148F">
        <w:rPr>
          <w:rFonts w:hint="eastAsia"/>
          <w:szCs w:val="21"/>
        </w:rPr>
        <w:t>同级</w:t>
      </w:r>
      <w:r w:rsidRPr="0033148F">
        <w:rPr>
          <w:szCs w:val="21"/>
        </w:rPr>
        <w:t>审核：</w:t>
      </w:r>
      <w:r>
        <w:rPr>
          <w:szCs w:val="21"/>
        </w:rPr>
        <w:t>在同级审核模式下，</w:t>
      </w:r>
      <w:r>
        <w:rPr>
          <w:rFonts w:hint="eastAsia"/>
          <w:szCs w:val="21"/>
        </w:rPr>
        <w:t>存在</w:t>
      </w:r>
      <w:r w:rsidRPr="0033148F">
        <w:rPr>
          <w:szCs w:val="21"/>
        </w:rPr>
        <w:t>一个或多个审核员，</w:t>
      </w:r>
      <w:r w:rsidRPr="0033148F">
        <w:rPr>
          <w:rFonts w:hint="eastAsia"/>
          <w:szCs w:val="21"/>
        </w:rPr>
        <w:t>只要</w:t>
      </w:r>
      <w:r w:rsidRPr="0033148F">
        <w:rPr>
          <w:szCs w:val="21"/>
        </w:rPr>
        <w:t>其中一个审核员</w:t>
      </w:r>
      <w:r w:rsidRPr="0033148F">
        <w:rPr>
          <w:rFonts w:hint="eastAsia"/>
          <w:szCs w:val="21"/>
        </w:rPr>
        <w:t>审核</w:t>
      </w:r>
      <w:r w:rsidRPr="0033148F">
        <w:rPr>
          <w:szCs w:val="21"/>
        </w:rPr>
        <w:t>结束，则</w:t>
      </w:r>
      <w:r w:rsidRPr="0033148F">
        <w:rPr>
          <w:rFonts w:hint="eastAsia"/>
          <w:szCs w:val="21"/>
        </w:rPr>
        <w:t>表示流程结</w:t>
      </w:r>
      <w:r w:rsidRPr="0033148F">
        <w:rPr>
          <w:szCs w:val="21"/>
        </w:rPr>
        <w:t>束</w:t>
      </w:r>
      <w:r w:rsidRPr="0033148F">
        <w:rPr>
          <w:rFonts w:hint="eastAsia"/>
          <w:szCs w:val="21"/>
        </w:rPr>
        <w:t>，</w:t>
      </w:r>
      <w:r w:rsidRPr="0033148F">
        <w:rPr>
          <w:szCs w:val="21"/>
        </w:rPr>
        <w:t>其他审核员</w:t>
      </w:r>
      <w:r w:rsidRPr="0033148F">
        <w:rPr>
          <w:rFonts w:hint="eastAsia"/>
          <w:szCs w:val="21"/>
        </w:rPr>
        <w:t>将</w:t>
      </w:r>
      <w:r w:rsidRPr="0033148F">
        <w:rPr>
          <w:szCs w:val="21"/>
        </w:rPr>
        <w:t>无法再</w:t>
      </w:r>
      <w:r w:rsidRPr="0033148F">
        <w:rPr>
          <w:rFonts w:hint="eastAsia"/>
          <w:szCs w:val="21"/>
        </w:rPr>
        <w:t>继续</w:t>
      </w:r>
      <w:r w:rsidRPr="0033148F">
        <w:rPr>
          <w:szCs w:val="21"/>
        </w:rPr>
        <w:t>审核</w:t>
      </w:r>
      <w:r w:rsidRPr="0033148F">
        <w:rPr>
          <w:rFonts w:hint="eastAsia"/>
          <w:szCs w:val="21"/>
        </w:rPr>
        <w:t>。</w:t>
      </w:r>
    </w:p>
    <w:p w14:paraId="2301A3F4" w14:textId="77777777" w:rsidR="00C2042D" w:rsidRPr="0033148F" w:rsidRDefault="00C2042D" w:rsidP="00C2042D">
      <w:pPr>
        <w:spacing w:before="100" w:beforeAutospacing="1" w:after="156" w:afterAutospacing="1"/>
        <w:ind w:firstLineChars="0" w:firstLine="0"/>
        <w:rPr>
          <w:bCs/>
          <w:color w:val="000000"/>
          <w:szCs w:val="21"/>
        </w:rPr>
      </w:pPr>
      <w:proofErr w:type="gramStart"/>
      <w:r w:rsidRPr="0033148F">
        <w:rPr>
          <w:szCs w:val="21"/>
        </w:rPr>
        <w:t>汇签审核</w:t>
      </w:r>
      <w:proofErr w:type="gramEnd"/>
      <w:r w:rsidRPr="0033148F">
        <w:rPr>
          <w:szCs w:val="21"/>
        </w:rPr>
        <w:t>：</w:t>
      </w:r>
      <w:proofErr w:type="gramStart"/>
      <w:r w:rsidRPr="0033148F">
        <w:rPr>
          <w:rFonts w:hint="eastAsia"/>
          <w:bCs/>
          <w:color w:val="000000"/>
          <w:szCs w:val="21"/>
        </w:rPr>
        <w:t>在</w:t>
      </w:r>
      <w:r w:rsidRPr="0033148F">
        <w:rPr>
          <w:bCs/>
          <w:color w:val="000000"/>
          <w:szCs w:val="21"/>
        </w:rPr>
        <w:t>汇签审核</w:t>
      </w:r>
      <w:proofErr w:type="gramEnd"/>
      <w:r w:rsidRPr="0033148F">
        <w:rPr>
          <w:bCs/>
          <w:color w:val="000000"/>
          <w:szCs w:val="21"/>
        </w:rPr>
        <w:t>模式</w:t>
      </w:r>
      <w:r w:rsidRPr="0050677A">
        <w:rPr>
          <w:bCs/>
          <w:color w:val="000000"/>
          <w:szCs w:val="21"/>
        </w:rPr>
        <w:t>下，</w:t>
      </w:r>
      <w:r>
        <w:rPr>
          <w:rFonts w:hint="eastAsia"/>
          <w:bCs/>
          <w:color w:val="000000"/>
          <w:szCs w:val="21"/>
        </w:rPr>
        <w:t>存在</w:t>
      </w:r>
      <w:r w:rsidRPr="0050677A">
        <w:rPr>
          <w:rFonts w:hint="eastAsia"/>
          <w:bCs/>
          <w:color w:val="000000"/>
          <w:szCs w:val="21"/>
        </w:rPr>
        <w:t>至少两个</w:t>
      </w:r>
      <w:r w:rsidRPr="0050677A">
        <w:rPr>
          <w:bCs/>
          <w:color w:val="000000"/>
          <w:szCs w:val="21"/>
        </w:rPr>
        <w:t>审</w:t>
      </w:r>
      <w:r w:rsidRPr="0033148F">
        <w:rPr>
          <w:bCs/>
          <w:color w:val="000000"/>
          <w:szCs w:val="21"/>
        </w:rPr>
        <w:t>核员</w:t>
      </w:r>
      <w:r w:rsidRPr="0033148F">
        <w:rPr>
          <w:rFonts w:hint="eastAsia"/>
          <w:bCs/>
          <w:color w:val="000000"/>
          <w:szCs w:val="21"/>
        </w:rPr>
        <w:t>，所有</w:t>
      </w:r>
      <w:r w:rsidRPr="0033148F">
        <w:rPr>
          <w:bCs/>
          <w:color w:val="000000"/>
          <w:szCs w:val="21"/>
        </w:rPr>
        <w:t>审核员审核通过，</w:t>
      </w:r>
      <w:r w:rsidRPr="0033148F">
        <w:rPr>
          <w:rFonts w:hint="eastAsia"/>
          <w:bCs/>
          <w:color w:val="000000"/>
          <w:szCs w:val="21"/>
        </w:rPr>
        <w:t>才</w:t>
      </w:r>
      <w:r w:rsidRPr="0033148F">
        <w:rPr>
          <w:bCs/>
          <w:color w:val="000000"/>
          <w:szCs w:val="21"/>
        </w:rPr>
        <w:t>表示该</w:t>
      </w:r>
      <w:r w:rsidRPr="0033148F">
        <w:rPr>
          <w:rFonts w:hint="eastAsia"/>
          <w:bCs/>
          <w:color w:val="000000"/>
          <w:szCs w:val="21"/>
        </w:rPr>
        <w:t>文档</w:t>
      </w:r>
      <w:r w:rsidRPr="0033148F">
        <w:rPr>
          <w:bCs/>
          <w:color w:val="000000"/>
          <w:szCs w:val="21"/>
        </w:rPr>
        <w:t>通过审核，流程结束</w:t>
      </w:r>
      <w:r w:rsidRPr="0033148F">
        <w:rPr>
          <w:rFonts w:hint="eastAsia"/>
          <w:bCs/>
          <w:color w:val="000000"/>
          <w:szCs w:val="21"/>
        </w:rPr>
        <w:t>；但只要</w:t>
      </w:r>
      <w:r w:rsidRPr="0033148F">
        <w:rPr>
          <w:bCs/>
          <w:color w:val="000000"/>
          <w:szCs w:val="21"/>
        </w:rPr>
        <w:t>任意审核员</w:t>
      </w:r>
      <w:r w:rsidRPr="0033148F">
        <w:rPr>
          <w:rFonts w:hint="eastAsia"/>
          <w:bCs/>
          <w:color w:val="000000"/>
          <w:szCs w:val="21"/>
        </w:rPr>
        <w:t>审核</w:t>
      </w:r>
      <w:r w:rsidRPr="0033148F">
        <w:rPr>
          <w:bCs/>
          <w:color w:val="000000"/>
          <w:szCs w:val="21"/>
        </w:rPr>
        <w:t>拒绝，</w:t>
      </w:r>
      <w:r w:rsidRPr="0033148F">
        <w:rPr>
          <w:rFonts w:hint="eastAsia"/>
          <w:bCs/>
          <w:color w:val="000000"/>
          <w:szCs w:val="21"/>
        </w:rPr>
        <w:t>则</w:t>
      </w:r>
      <w:r w:rsidRPr="0033148F">
        <w:rPr>
          <w:bCs/>
          <w:color w:val="000000"/>
          <w:szCs w:val="21"/>
        </w:rPr>
        <w:t>流程结</w:t>
      </w:r>
      <w:r w:rsidRPr="0033148F">
        <w:rPr>
          <w:rFonts w:hint="eastAsia"/>
          <w:bCs/>
          <w:color w:val="000000"/>
          <w:szCs w:val="21"/>
        </w:rPr>
        <w:t>束，表示</w:t>
      </w:r>
      <w:r w:rsidRPr="0033148F">
        <w:rPr>
          <w:bCs/>
          <w:color w:val="000000"/>
          <w:szCs w:val="21"/>
        </w:rPr>
        <w:t>该文</w:t>
      </w:r>
      <w:r w:rsidRPr="0033148F">
        <w:rPr>
          <w:rFonts w:hint="eastAsia"/>
          <w:bCs/>
          <w:color w:val="000000"/>
          <w:szCs w:val="21"/>
        </w:rPr>
        <w:t>档未</w:t>
      </w:r>
      <w:r w:rsidRPr="0033148F">
        <w:rPr>
          <w:bCs/>
          <w:color w:val="000000"/>
          <w:szCs w:val="21"/>
        </w:rPr>
        <w:t>通过审核</w:t>
      </w:r>
      <w:r w:rsidRPr="0033148F">
        <w:rPr>
          <w:rFonts w:hint="eastAsia"/>
          <w:bCs/>
          <w:color w:val="000000"/>
          <w:szCs w:val="21"/>
        </w:rPr>
        <w:t>。</w:t>
      </w:r>
    </w:p>
    <w:p w14:paraId="10FB89CE" w14:textId="77777777" w:rsidR="00C2042D" w:rsidRPr="0033148F" w:rsidRDefault="00C2042D" w:rsidP="00C2042D">
      <w:pPr>
        <w:spacing w:before="100" w:beforeAutospacing="1" w:after="156" w:afterAutospacing="1"/>
        <w:ind w:firstLineChars="0" w:firstLine="0"/>
        <w:rPr>
          <w:bCs/>
          <w:color w:val="000000"/>
          <w:szCs w:val="21"/>
        </w:rPr>
      </w:pPr>
      <w:r w:rsidRPr="0033148F">
        <w:rPr>
          <w:szCs w:val="21"/>
        </w:rPr>
        <w:t>逐级审核：</w:t>
      </w:r>
      <w:r w:rsidRPr="0033148F">
        <w:rPr>
          <w:bCs/>
          <w:color w:val="000000"/>
          <w:szCs w:val="21"/>
        </w:rPr>
        <w:t>在逐级审核模式下，</w:t>
      </w:r>
      <w:r>
        <w:rPr>
          <w:rFonts w:hint="eastAsia"/>
          <w:bCs/>
          <w:color w:val="000000"/>
          <w:szCs w:val="21"/>
        </w:rPr>
        <w:t>存在</w:t>
      </w:r>
      <w:r w:rsidRPr="0050677A">
        <w:rPr>
          <w:bCs/>
          <w:color w:val="000000"/>
          <w:szCs w:val="21"/>
        </w:rPr>
        <w:t>至少</w:t>
      </w:r>
      <w:r w:rsidRPr="0050677A">
        <w:rPr>
          <w:rFonts w:hint="eastAsia"/>
          <w:bCs/>
          <w:color w:val="000000"/>
          <w:szCs w:val="21"/>
        </w:rPr>
        <w:t>两位</w:t>
      </w:r>
      <w:r w:rsidRPr="0050677A">
        <w:rPr>
          <w:bCs/>
          <w:color w:val="000000"/>
          <w:szCs w:val="21"/>
        </w:rPr>
        <w:t>审</w:t>
      </w:r>
      <w:r w:rsidRPr="0033148F">
        <w:rPr>
          <w:bCs/>
          <w:color w:val="000000"/>
          <w:szCs w:val="21"/>
        </w:rPr>
        <w:t>核员</w:t>
      </w:r>
      <w:r w:rsidRPr="0033148F">
        <w:rPr>
          <w:rFonts w:hint="eastAsia"/>
          <w:bCs/>
          <w:color w:val="000000"/>
          <w:szCs w:val="21"/>
        </w:rPr>
        <w:t>，</w:t>
      </w:r>
      <w:r w:rsidR="008B43A3">
        <w:rPr>
          <w:rFonts w:hint="eastAsia"/>
          <w:bCs/>
          <w:color w:val="000000"/>
          <w:szCs w:val="21"/>
        </w:rPr>
        <w:t>低</w:t>
      </w:r>
      <w:r>
        <w:rPr>
          <w:rFonts w:hint="eastAsia"/>
          <w:bCs/>
          <w:color w:val="000000"/>
          <w:szCs w:val="21"/>
        </w:rPr>
        <w:t>级别</w:t>
      </w:r>
      <w:r w:rsidRPr="0033148F">
        <w:rPr>
          <w:bCs/>
          <w:color w:val="000000"/>
          <w:szCs w:val="21"/>
        </w:rPr>
        <w:t>审核员审核结束后，</w:t>
      </w:r>
      <w:r w:rsidR="008B43A3">
        <w:rPr>
          <w:rFonts w:hint="eastAsia"/>
          <w:bCs/>
          <w:color w:val="000000"/>
          <w:szCs w:val="21"/>
        </w:rPr>
        <w:t>高</w:t>
      </w:r>
      <w:r>
        <w:rPr>
          <w:bCs/>
          <w:color w:val="000000"/>
          <w:szCs w:val="21"/>
        </w:rPr>
        <w:t>级别</w:t>
      </w:r>
      <w:r w:rsidRPr="0033148F">
        <w:rPr>
          <w:bCs/>
          <w:color w:val="000000"/>
          <w:szCs w:val="21"/>
        </w:rPr>
        <w:t>的审核</w:t>
      </w:r>
      <w:proofErr w:type="gramStart"/>
      <w:r w:rsidRPr="0033148F">
        <w:rPr>
          <w:bCs/>
          <w:color w:val="000000"/>
          <w:szCs w:val="21"/>
        </w:rPr>
        <w:t>员</w:t>
      </w:r>
      <w:r w:rsidRPr="0033148F">
        <w:rPr>
          <w:rFonts w:hint="eastAsia"/>
          <w:bCs/>
          <w:color w:val="000000"/>
          <w:szCs w:val="21"/>
        </w:rPr>
        <w:t>才能</w:t>
      </w:r>
      <w:proofErr w:type="gramEnd"/>
      <w:r w:rsidRPr="0033148F">
        <w:rPr>
          <w:rFonts w:hint="eastAsia"/>
          <w:bCs/>
          <w:color w:val="000000"/>
          <w:szCs w:val="21"/>
        </w:rPr>
        <w:t>开始</w:t>
      </w:r>
      <w:r w:rsidRPr="0033148F">
        <w:rPr>
          <w:bCs/>
          <w:color w:val="000000"/>
          <w:szCs w:val="21"/>
        </w:rPr>
        <w:t>审核，</w:t>
      </w:r>
      <w:r w:rsidRPr="0033148F">
        <w:rPr>
          <w:rFonts w:hint="eastAsia"/>
          <w:bCs/>
          <w:color w:val="000000"/>
          <w:szCs w:val="21"/>
        </w:rPr>
        <w:t>直到</w:t>
      </w:r>
      <w:r>
        <w:rPr>
          <w:rFonts w:hint="eastAsia"/>
          <w:bCs/>
          <w:color w:val="000000"/>
          <w:szCs w:val="21"/>
        </w:rPr>
        <w:t>级别</w:t>
      </w:r>
      <w:r w:rsidRPr="0033148F">
        <w:rPr>
          <w:bCs/>
          <w:color w:val="000000"/>
          <w:szCs w:val="21"/>
        </w:rPr>
        <w:t>所有审核员审核</w:t>
      </w:r>
      <w:r w:rsidRPr="0033148F">
        <w:rPr>
          <w:rFonts w:hint="eastAsia"/>
          <w:bCs/>
          <w:color w:val="000000"/>
          <w:szCs w:val="21"/>
        </w:rPr>
        <w:t>通过</w:t>
      </w:r>
      <w:r w:rsidRPr="0033148F">
        <w:rPr>
          <w:bCs/>
          <w:color w:val="000000"/>
          <w:szCs w:val="21"/>
        </w:rPr>
        <w:t>后，流程</w:t>
      </w:r>
      <w:r w:rsidRPr="0033148F">
        <w:rPr>
          <w:rFonts w:hint="eastAsia"/>
          <w:bCs/>
          <w:color w:val="000000"/>
          <w:szCs w:val="21"/>
        </w:rPr>
        <w:t>才会</w:t>
      </w:r>
      <w:r w:rsidRPr="0033148F">
        <w:rPr>
          <w:bCs/>
          <w:color w:val="000000"/>
          <w:szCs w:val="21"/>
        </w:rPr>
        <w:t>结</w:t>
      </w:r>
      <w:r w:rsidRPr="0033148F">
        <w:rPr>
          <w:rFonts w:hint="eastAsia"/>
          <w:bCs/>
          <w:color w:val="000000"/>
          <w:szCs w:val="21"/>
        </w:rPr>
        <w:t>束；但只要其中任意</w:t>
      </w:r>
      <w:r w:rsidRPr="0033148F">
        <w:rPr>
          <w:bCs/>
          <w:color w:val="000000"/>
          <w:szCs w:val="21"/>
        </w:rPr>
        <w:t>审核员</w:t>
      </w:r>
      <w:r w:rsidRPr="0033148F">
        <w:rPr>
          <w:rFonts w:hint="eastAsia"/>
          <w:bCs/>
          <w:color w:val="000000"/>
          <w:szCs w:val="21"/>
        </w:rPr>
        <w:t>审核</w:t>
      </w:r>
      <w:r w:rsidRPr="0033148F">
        <w:rPr>
          <w:bCs/>
          <w:color w:val="000000"/>
          <w:szCs w:val="21"/>
        </w:rPr>
        <w:t>拒绝</w:t>
      </w:r>
      <w:r w:rsidRPr="0033148F">
        <w:rPr>
          <w:rFonts w:hint="eastAsia"/>
          <w:bCs/>
          <w:color w:val="000000"/>
          <w:szCs w:val="21"/>
        </w:rPr>
        <w:t>，</w:t>
      </w:r>
      <w:r w:rsidRPr="0033148F">
        <w:rPr>
          <w:bCs/>
          <w:color w:val="000000"/>
          <w:szCs w:val="21"/>
        </w:rPr>
        <w:t>则</w:t>
      </w:r>
      <w:r w:rsidRPr="0033148F">
        <w:rPr>
          <w:rFonts w:hint="eastAsia"/>
          <w:bCs/>
          <w:color w:val="000000"/>
          <w:szCs w:val="21"/>
        </w:rPr>
        <w:t>流程结束</w:t>
      </w:r>
      <w:r w:rsidRPr="0033148F">
        <w:rPr>
          <w:bCs/>
          <w:color w:val="000000"/>
          <w:szCs w:val="21"/>
        </w:rPr>
        <w:t>，表示</w:t>
      </w:r>
      <w:r w:rsidRPr="0033148F">
        <w:rPr>
          <w:rFonts w:hint="eastAsia"/>
          <w:bCs/>
          <w:color w:val="000000"/>
          <w:szCs w:val="21"/>
        </w:rPr>
        <w:t>文档</w:t>
      </w:r>
      <w:r w:rsidR="008B43A3">
        <w:rPr>
          <w:bCs/>
          <w:color w:val="000000"/>
          <w:szCs w:val="21"/>
        </w:rPr>
        <w:t>未通过审核，</w:t>
      </w:r>
      <w:r w:rsidR="008B43A3">
        <w:rPr>
          <w:rFonts w:hint="eastAsia"/>
          <w:bCs/>
          <w:color w:val="000000"/>
          <w:szCs w:val="21"/>
        </w:rPr>
        <w:t>高</w:t>
      </w:r>
      <w:r>
        <w:rPr>
          <w:rFonts w:hint="eastAsia"/>
          <w:bCs/>
          <w:color w:val="000000"/>
          <w:szCs w:val="21"/>
        </w:rPr>
        <w:t>级别</w:t>
      </w:r>
      <w:r w:rsidRPr="0033148F">
        <w:rPr>
          <w:bCs/>
          <w:color w:val="000000"/>
          <w:szCs w:val="21"/>
        </w:rPr>
        <w:t>的审核员</w:t>
      </w:r>
      <w:r w:rsidRPr="0033148F">
        <w:rPr>
          <w:rFonts w:hint="eastAsia"/>
          <w:bCs/>
          <w:color w:val="000000"/>
          <w:szCs w:val="21"/>
        </w:rPr>
        <w:t>无需</w:t>
      </w:r>
      <w:r w:rsidRPr="0033148F">
        <w:rPr>
          <w:bCs/>
          <w:color w:val="000000"/>
          <w:szCs w:val="21"/>
        </w:rPr>
        <w:t>继续审核。</w:t>
      </w:r>
    </w:p>
    <w:p w14:paraId="1CE2663A" w14:textId="77777777" w:rsidR="00C2042D" w:rsidRDefault="00C2042D" w:rsidP="00C2042D">
      <w:pPr>
        <w:pStyle w:val="3"/>
      </w:pPr>
      <w:bookmarkStart w:id="145" w:name="_Toc534879927"/>
      <w:r>
        <w:rPr>
          <w:rFonts w:hint="eastAsia"/>
        </w:rPr>
        <w:t>4.6.2 发起</w:t>
      </w:r>
      <w:r>
        <w:t>流程</w:t>
      </w:r>
      <w:bookmarkEnd w:id="145"/>
    </w:p>
    <w:p w14:paraId="34787000" w14:textId="7373F0BD" w:rsidR="00C2042D" w:rsidRDefault="00C2042D" w:rsidP="00C2042D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如果</w:t>
      </w:r>
      <w:r>
        <w:rPr>
          <w:szCs w:val="21"/>
        </w:rPr>
        <w:t>管理员在控制台，设置了流程审核模式</w:t>
      </w:r>
      <w:r>
        <w:rPr>
          <w:rFonts w:hint="eastAsia"/>
          <w:szCs w:val="21"/>
        </w:rPr>
        <w:t>，</w:t>
      </w:r>
      <w:r>
        <w:rPr>
          <w:szCs w:val="21"/>
        </w:rPr>
        <w:t>您可以</w:t>
      </w:r>
      <w:r>
        <w:rPr>
          <w:rFonts w:hint="eastAsia"/>
          <w:szCs w:val="21"/>
        </w:rPr>
        <w:t>在</w:t>
      </w:r>
      <w:r w:rsidR="00B749E4">
        <w:rPr>
          <w:rFonts w:hint="eastAsia"/>
          <w:szCs w:val="21"/>
        </w:rPr>
        <w:t>南京水利</w:t>
      </w:r>
      <w:proofErr w:type="gramStart"/>
      <w:r w:rsidR="00B749E4">
        <w:rPr>
          <w:rFonts w:hint="eastAsia"/>
          <w:szCs w:val="21"/>
        </w:rPr>
        <w:t>科学研究院云盘</w:t>
      </w:r>
      <w:proofErr w:type="gramEnd"/>
      <w:r>
        <w:rPr>
          <w:szCs w:val="21"/>
        </w:rPr>
        <w:t xml:space="preserve"> Web</w:t>
      </w:r>
      <w:r>
        <w:rPr>
          <w:rFonts w:hint="eastAsia"/>
          <w:szCs w:val="21"/>
        </w:rPr>
        <w:t>客户端，</w:t>
      </w:r>
      <w:r>
        <w:rPr>
          <w:szCs w:val="21"/>
        </w:rPr>
        <w:t>通过</w:t>
      </w:r>
      <w:r>
        <w:rPr>
          <w:rFonts w:hint="eastAsia"/>
          <w:szCs w:val="21"/>
        </w:rPr>
        <w:t>对文档</w:t>
      </w:r>
      <w:r>
        <w:rPr>
          <w:szCs w:val="21"/>
        </w:rPr>
        <w:t>发起流程的方式，</w:t>
      </w:r>
      <w:r w:rsidR="008B43A3">
        <w:rPr>
          <w:rFonts w:hint="eastAsia"/>
          <w:szCs w:val="21"/>
        </w:rPr>
        <w:t>申请</w:t>
      </w:r>
      <w:r w:rsidR="001B0629">
        <w:rPr>
          <w:szCs w:val="21"/>
        </w:rPr>
        <w:t>他人审核</w:t>
      </w:r>
      <w:r w:rsidR="001B0629">
        <w:rPr>
          <w:rFonts w:hint="eastAsia"/>
          <w:szCs w:val="21"/>
        </w:rPr>
        <w:t>发布</w:t>
      </w:r>
      <w:r w:rsidR="001B0629">
        <w:rPr>
          <w:szCs w:val="21"/>
        </w:rPr>
        <w:t>文档</w:t>
      </w:r>
      <w:r w:rsidR="001B0629">
        <w:rPr>
          <w:rFonts w:hint="eastAsia"/>
          <w:szCs w:val="21"/>
        </w:rPr>
        <w:t>或</w:t>
      </w:r>
      <w:proofErr w:type="gramStart"/>
      <w:r w:rsidR="008B43A3">
        <w:rPr>
          <w:rFonts w:hint="eastAsia"/>
          <w:szCs w:val="21"/>
        </w:rPr>
        <w:t>跨</w:t>
      </w:r>
      <w:r w:rsidR="008B43A3">
        <w:rPr>
          <w:szCs w:val="21"/>
        </w:rPr>
        <w:t>网络</w:t>
      </w:r>
      <w:proofErr w:type="gramEnd"/>
      <w:r w:rsidR="001B0629">
        <w:rPr>
          <w:szCs w:val="21"/>
        </w:rPr>
        <w:t>交换的文档</w:t>
      </w:r>
      <w:r>
        <w:rPr>
          <w:rFonts w:hint="eastAsia"/>
          <w:szCs w:val="21"/>
        </w:rPr>
        <w:t>。</w:t>
      </w:r>
    </w:p>
    <w:p w14:paraId="0B6D7AEF" w14:textId="77777777" w:rsidR="00C2042D" w:rsidRDefault="00C2042D" w:rsidP="00C2042D">
      <w:pPr>
        <w:spacing w:after="156"/>
        <w:ind w:firstLine="420"/>
        <w:rPr>
          <w:szCs w:val="21"/>
        </w:rPr>
      </w:pPr>
      <w:r>
        <w:rPr>
          <w:rFonts w:hint="eastAsia"/>
          <w:szCs w:val="21"/>
        </w:rPr>
        <w:t>如果</w:t>
      </w:r>
      <w:r>
        <w:rPr>
          <w:szCs w:val="21"/>
        </w:rPr>
        <w:t>您是普通用户，您可以通过以下</w:t>
      </w:r>
      <w:r>
        <w:rPr>
          <w:rFonts w:hint="eastAsia"/>
          <w:szCs w:val="21"/>
        </w:rPr>
        <w:t>步骤</w:t>
      </w:r>
      <w:r>
        <w:rPr>
          <w:szCs w:val="21"/>
        </w:rPr>
        <w:t>，对具有修改权限的</w:t>
      </w:r>
      <w:r>
        <w:rPr>
          <w:rFonts w:hint="eastAsia"/>
          <w:szCs w:val="21"/>
        </w:rPr>
        <w:t>文档</w:t>
      </w:r>
      <w:r>
        <w:rPr>
          <w:szCs w:val="21"/>
        </w:rPr>
        <w:t>发起</w:t>
      </w:r>
      <w:r>
        <w:rPr>
          <w:rFonts w:hint="eastAsia"/>
          <w:szCs w:val="21"/>
        </w:rPr>
        <w:t>流程</w:t>
      </w:r>
      <w:r>
        <w:rPr>
          <w:szCs w:val="21"/>
        </w:rPr>
        <w:t>：</w:t>
      </w:r>
    </w:p>
    <w:p w14:paraId="0211C884" w14:textId="77777777" w:rsidR="00C2042D" w:rsidRPr="008D7DCA" w:rsidRDefault="008D7DCA" w:rsidP="008D7DCA">
      <w:pPr>
        <w:spacing w:after="156"/>
        <w:ind w:firstLineChars="0" w:firstLine="0"/>
        <w:rPr>
          <w:szCs w:val="21"/>
        </w:rPr>
      </w:pPr>
      <w:r w:rsidRPr="008D7DCA">
        <w:rPr>
          <w:rFonts w:hint="eastAsia"/>
          <w:szCs w:val="21"/>
        </w:rPr>
        <w:t>1.</w:t>
      </w:r>
      <w:r>
        <w:rPr>
          <w:rFonts w:hint="eastAsia"/>
          <w:szCs w:val="21"/>
        </w:rPr>
        <w:t xml:space="preserve"> </w:t>
      </w:r>
      <w:r w:rsidR="00C2042D" w:rsidRPr="008D7DCA">
        <w:rPr>
          <w:rFonts w:hint="eastAsia"/>
          <w:szCs w:val="21"/>
        </w:rPr>
        <w:t>选中</w:t>
      </w:r>
      <w:r w:rsidR="00C2042D" w:rsidRPr="008D7DCA">
        <w:rPr>
          <w:szCs w:val="21"/>
        </w:rPr>
        <w:t>某文件或文件夹，</w:t>
      </w:r>
      <w:r w:rsidRPr="008D7DCA">
        <w:rPr>
          <w:rFonts w:hint="eastAsia"/>
          <w:szCs w:val="21"/>
        </w:rPr>
        <w:t>在</w:t>
      </w:r>
      <w:r w:rsidR="00C2042D" w:rsidRPr="008D7DCA">
        <w:rPr>
          <w:szCs w:val="21"/>
        </w:rPr>
        <w:t>列表上方【</w:t>
      </w:r>
      <w:r w:rsidR="00C2042D" w:rsidRPr="008D7DCA">
        <w:rPr>
          <w:rFonts w:hint="eastAsia"/>
          <w:szCs w:val="21"/>
        </w:rPr>
        <w:t>更多</w:t>
      </w:r>
      <w:r w:rsidR="00C2042D" w:rsidRPr="008D7DCA">
        <w:rPr>
          <w:szCs w:val="21"/>
        </w:rPr>
        <w:t>】</w:t>
      </w:r>
      <w:r w:rsidRPr="008D7DCA">
        <w:rPr>
          <w:rFonts w:hint="eastAsia"/>
          <w:szCs w:val="21"/>
        </w:rPr>
        <w:t>按钮下拉</w:t>
      </w:r>
      <w:r w:rsidRPr="008D7DCA">
        <w:rPr>
          <w:szCs w:val="21"/>
        </w:rPr>
        <w:t>菜单中</w:t>
      </w:r>
      <w:r w:rsidRPr="008D7DCA">
        <w:rPr>
          <w:rFonts w:hint="eastAsia"/>
          <w:szCs w:val="21"/>
        </w:rPr>
        <w:t>，</w:t>
      </w:r>
      <w:r w:rsidRPr="008D7DCA">
        <w:rPr>
          <w:szCs w:val="21"/>
        </w:rPr>
        <w:t>点击</w:t>
      </w:r>
      <w:r w:rsidRPr="008D7DCA">
        <w:rPr>
          <w:rFonts w:hint="eastAsia"/>
          <w:szCs w:val="21"/>
        </w:rPr>
        <w:t>【发起</w:t>
      </w:r>
      <w:r w:rsidRPr="008D7DCA">
        <w:rPr>
          <w:szCs w:val="21"/>
        </w:rPr>
        <w:t>流程</w:t>
      </w:r>
      <w:r w:rsidRPr="008D7DCA">
        <w:rPr>
          <w:rFonts w:hint="eastAsia"/>
          <w:szCs w:val="21"/>
        </w:rPr>
        <w:t>】</w:t>
      </w:r>
      <w:r>
        <w:rPr>
          <w:rFonts w:hint="eastAsia"/>
          <w:szCs w:val="21"/>
        </w:rPr>
        <w:t>，</w:t>
      </w:r>
      <w:r>
        <w:rPr>
          <w:rFonts w:hint="eastAsia"/>
        </w:rPr>
        <w:t>弹出</w:t>
      </w:r>
      <w:r>
        <w:t>【</w:t>
      </w:r>
      <w:r>
        <w:rPr>
          <w:rFonts w:hint="eastAsia"/>
        </w:rPr>
        <w:t>发起流程</w:t>
      </w:r>
      <w:r>
        <w:t>】</w:t>
      </w:r>
      <w:r>
        <w:rPr>
          <w:rFonts w:hint="eastAsia"/>
        </w:rPr>
        <w:t>页面</w:t>
      </w:r>
      <w:r w:rsidRPr="008D7DCA">
        <w:rPr>
          <w:rFonts w:hint="eastAsia"/>
          <w:szCs w:val="21"/>
        </w:rPr>
        <w:t>；</w:t>
      </w:r>
    </w:p>
    <w:p w14:paraId="7F463170" w14:textId="77777777" w:rsidR="008D7DCA" w:rsidRDefault="008D7DCA" w:rsidP="008D7DCA">
      <w:pPr>
        <w:spacing w:after="156"/>
        <w:ind w:firstLineChars="0" w:firstLine="0"/>
      </w:pPr>
      <w:r>
        <w:t>2.</w:t>
      </w:r>
      <w:r>
        <w:rPr>
          <w:rFonts w:hint="eastAsia"/>
        </w:rPr>
        <w:t xml:space="preserve"> 选择</w:t>
      </w:r>
      <w:r>
        <w:t>流程模式</w:t>
      </w:r>
      <w:r>
        <w:rPr>
          <w:rFonts w:hint="eastAsia"/>
        </w:rPr>
        <w:t>，</w:t>
      </w:r>
      <w:r>
        <w:t>输入申请理由，便可以</w:t>
      </w:r>
      <w:r>
        <w:rPr>
          <w:rFonts w:hint="eastAsia"/>
        </w:rPr>
        <w:t>对此</w:t>
      </w:r>
      <w:r>
        <w:t>文</w:t>
      </w:r>
      <w:r>
        <w:rPr>
          <w:rFonts w:hint="eastAsia"/>
        </w:rPr>
        <w:t>件</w:t>
      </w:r>
      <w:r>
        <w:t>或文件夹发起流程；</w:t>
      </w:r>
    </w:p>
    <w:p w14:paraId="42E38C74" w14:textId="492EA5C8" w:rsidR="004855EA" w:rsidRPr="004E5F0F" w:rsidRDefault="004855EA" w:rsidP="004E5F0F">
      <w:pPr>
        <w:pStyle w:val="52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76A7C583" wp14:editId="1D513977">
            <wp:extent cx="5278120" cy="250063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F0F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4-18</w:t>
      </w:r>
      <w:r w:rsidR="004E5F0F">
        <w:rPr>
          <w:rFonts w:hint="eastAsia"/>
          <w:sz w:val="16"/>
          <w:szCs w:val="16"/>
        </w:rPr>
        <w:t xml:space="preserve"> 发起流程</w:t>
      </w:r>
    </w:p>
    <w:p w14:paraId="2E9004CD" w14:textId="77777777" w:rsidR="004855EA" w:rsidRDefault="008D7DCA" w:rsidP="004855EA">
      <w:pPr>
        <w:spacing w:after="156"/>
        <w:ind w:firstLine="420"/>
      </w:pPr>
      <w:r>
        <w:rPr>
          <w:rFonts w:hint="eastAsia"/>
        </w:rPr>
        <w:t>点击左</w:t>
      </w:r>
      <w:r>
        <w:t>导航栏</w:t>
      </w:r>
      <w:r>
        <w:rPr>
          <w:rFonts w:hint="eastAsia"/>
        </w:rPr>
        <w:t>【流程</w:t>
      </w:r>
      <w:r>
        <w:t>申请</w:t>
      </w:r>
      <w:r>
        <w:rPr>
          <w:rFonts w:hint="eastAsia"/>
        </w:rPr>
        <w:t>】或</w:t>
      </w:r>
      <w:r>
        <w:t>【</w:t>
      </w:r>
      <w:r>
        <w:rPr>
          <w:rFonts w:hint="eastAsia"/>
        </w:rPr>
        <w:t>提示</w:t>
      </w:r>
      <w:r>
        <w:t>】</w:t>
      </w:r>
      <w:r>
        <w:rPr>
          <w:rFonts w:hint="eastAsia"/>
        </w:rPr>
        <w:t>框</w:t>
      </w:r>
      <w:r>
        <w:t>中的</w:t>
      </w:r>
      <w:r>
        <w:rPr>
          <w:rFonts w:hint="eastAsia"/>
        </w:rPr>
        <w:t>蓝色字体，进入【审核申请】页面，您</w:t>
      </w:r>
      <w:r>
        <w:t>便可以</w:t>
      </w:r>
      <w:r>
        <w:rPr>
          <w:rFonts w:hint="eastAsia"/>
        </w:rPr>
        <w:t>查看审核状态。</w:t>
      </w:r>
    </w:p>
    <w:p w14:paraId="6614EAF6" w14:textId="77777777" w:rsidR="008D7DCA" w:rsidRPr="004855EA" w:rsidRDefault="008D7DCA" w:rsidP="004855EA">
      <w:pPr>
        <w:spacing w:after="156"/>
        <w:ind w:firstLine="420"/>
        <w:rPr>
          <w:szCs w:val="21"/>
        </w:rPr>
      </w:pPr>
      <w:r w:rsidRPr="004855EA">
        <w:rPr>
          <w:rFonts w:hint="eastAsia"/>
          <w:szCs w:val="21"/>
        </w:rPr>
        <w:t>如果</w:t>
      </w:r>
      <w:r w:rsidRPr="004855EA">
        <w:rPr>
          <w:szCs w:val="21"/>
        </w:rPr>
        <w:t>您是流程审核员，</w:t>
      </w:r>
      <w:r w:rsidRPr="004855EA">
        <w:rPr>
          <w:rFonts w:hint="eastAsia"/>
          <w:szCs w:val="21"/>
        </w:rPr>
        <w:t>您可以</w:t>
      </w:r>
      <w:r w:rsidRPr="004855EA">
        <w:rPr>
          <w:szCs w:val="21"/>
        </w:rPr>
        <w:t>通过以下步骤，</w:t>
      </w:r>
      <w:r w:rsidRPr="004855EA">
        <w:rPr>
          <w:rFonts w:hint="eastAsia"/>
          <w:szCs w:val="21"/>
        </w:rPr>
        <w:t>查看</w:t>
      </w:r>
      <w:r w:rsidRPr="004855EA">
        <w:rPr>
          <w:szCs w:val="21"/>
        </w:rPr>
        <w:t>并审核他人的流程申请：</w:t>
      </w:r>
    </w:p>
    <w:p w14:paraId="4B86CBF0" w14:textId="77777777" w:rsidR="008D7DCA" w:rsidRDefault="008D7DCA" w:rsidP="008D7DCA">
      <w:pPr>
        <w:spacing w:after="156"/>
        <w:ind w:firstLineChars="0" w:firstLine="0"/>
      </w:pPr>
      <w:r>
        <w:rPr>
          <w:rFonts w:hint="eastAsia"/>
        </w:rPr>
        <w:t>1. 点击左</w:t>
      </w:r>
      <w:r>
        <w:t>导</w:t>
      </w:r>
      <w:r>
        <w:rPr>
          <w:rFonts w:hint="eastAsia"/>
        </w:rPr>
        <w:t>航</w:t>
      </w:r>
      <w:r>
        <w:t>栏【</w:t>
      </w:r>
      <w:r>
        <w:rPr>
          <w:rFonts w:hint="eastAsia"/>
        </w:rPr>
        <w:t>流程</w:t>
      </w:r>
      <w:r>
        <w:t>管理】</w:t>
      </w:r>
      <w:r>
        <w:rPr>
          <w:rFonts w:hint="eastAsia"/>
        </w:rPr>
        <w:t>，</w:t>
      </w:r>
      <w:r>
        <w:t>进入【</w:t>
      </w:r>
      <w:r>
        <w:rPr>
          <w:rFonts w:hint="eastAsia"/>
        </w:rPr>
        <w:t>流程</w:t>
      </w:r>
      <w:r>
        <w:t>管理】</w:t>
      </w:r>
      <w:r>
        <w:rPr>
          <w:rFonts w:hint="eastAsia"/>
        </w:rPr>
        <w:t>页面</w:t>
      </w:r>
      <w:r>
        <w:t>；</w:t>
      </w:r>
    </w:p>
    <w:p w14:paraId="0D4A9799" w14:textId="77777777" w:rsidR="008D7DCA" w:rsidRDefault="008D7DCA" w:rsidP="008D7DCA">
      <w:pPr>
        <w:spacing w:after="156"/>
        <w:ind w:firstLineChars="0" w:firstLine="0"/>
      </w:pPr>
      <w:r>
        <w:rPr>
          <w:rFonts w:hint="eastAsia"/>
        </w:rPr>
        <w:t>2. 点击页面</w:t>
      </w:r>
      <w:r>
        <w:t>中的蓝色字体【</w:t>
      </w:r>
      <w:r>
        <w:rPr>
          <w:rFonts w:hint="eastAsia"/>
        </w:rPr>
        <w:t>审核</w:t>
      </w:r>
      <w:r>
        <w:t>】</w:t>
      </w:r>
      <w:r>
        <w:rPr>
          <w:rFonts w:hint="eastAsia"/>
        </w:rPr>
        <w:t>，在</w:t>
      </w:r>
      <w:r>
        <w:t>弹出的页面中，进行审核；</w:t>
      </w:r>
    </w:p>
    <w:p w14:paraId="01A68128" w14:textId="77777777" w:rsidR="008D7DCA" w:rsidRDefault="008D7DCA" w:rsidP="008D7DCA">
      <w:pPr>
        <w:pStyle w:val="62"/>
        <w:spacing w:after="156"/>
        <w:ind w:firstLineChars="0" w:firstLine="0"/>
      </w:pPr>
      <w:r>
        <w:t xml:space="preserve">3. </w:t>
      </w:r>
      <w:r>
        <w:rPr>
          <w:rFonts w:hint="eastAsia"/>
        </w:rPr>
        <w:t>您可以选择“通过”</w:t>
      </w:r>
      <w:r>
        <w:t>或</w:t>
      </w:r>
      <w:r>
        <w:rPr>
          <w:rFonts w:hint="eastAsia"/>
        </w:rPr>
        <w:t>“</w:t>
      </w:r>
      <w:r>
        <w:t>否决</w:t>
      </w:r>
      <w:r>
        <w:rPr>
          <w:rFonts w:hint="eastAsia"/>
        </w:rPr>
        <w:t>”</w:t>
      </w:r>
      <w:r>
        <w:t>本次申请</w:t>
      </w:r>
      <w:r>
        <w:rPr>
          <w:rFonts w:hint="eastAsia"/>
        </w:rPr>
        <w:t>；</w:t>
      </w:r>
      <w:r>
        <w:t>否决审核</w:t>
      </w:r>
      <w:r>
        <w:rPr>
          <w:rFonts w:hint="eastAsia"/>
        </w:rPr>
        <w:t>时</w:t>
      </w:r>
      <w:r>
        <w:t>，输入</w:t>
      </w:r>
      <w:r>
        <w:rPr>
          <w:rFonts w:hint="eastAsia"/>
        </w:rPr>
        <w:t>否决原因及</w:t>
      </w:r>
      <w:r>
        <w:t>补充内容。</w:t>
      </w:r>
    </w:p>
    <w:p w14:paraId="6BB59453" w14:textId="46905349" w:rsidR="008D7DCA" w:rsidRPr="008D7DCA" w:rsidRDefault="004855EA" w:rsidP="004E5F0F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50163BE8" wp14:editId="00051D89">
            <wp:extent cx="5278120" cy="250190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F0F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4-19</w:t>
      </w:r>
      <w:r w:rsidR="004E5F0F">
        <w:rPr>
          <w:rFonts w:hint="eastAsia"/>
          <w:sz w:val="16"/>
          <w:szCs w:val="16"/>
        </w:rPr>
        <w:t xml:space="preserve"> 审核流程申请</w:t>
      </w:r>
    </w:p>
    <w:p w14:paraId="30082838" w14:textId="77777777" w:rsidR="00F4149E" w:rsidRDefault="004855EA" w:rsidP="00EE721F">
      <w:pPr>
        <w:pStyle w:val="2"/>
      </w:pPr>
      <w:bookmarkStart w:id="146" w:name="_4.6_团队协作"/>
      <w:bookmarkStart w:id="147" w:name="_Toc534879928"/>
      <w:r>
        <w:rPr>
          <w:rFonts w:hint="eastAsia"/>
        </w:rPr>
        <w:t>4.7</w:t>
      </w:r>
      <w:r w:rsidR="00CA028C">
        <w:rPr>
          <w:rFonts w:hint="eastAsia"/>
        </w:rPr>
        <w:t xml:space="preserve"> </w:t>
      </w:r>
      <w:r w:rsidR="00CA028C">
        <w:rPr>
          <w:rFonts w:hint="eastAsia"/>
        </w:rPr>
        <w:t>团队协作</w:t>
      </w:r>
      <w:bookmarkEnd w:id="147"/>
    </w:p>
    <w:bookmarkEnd w:id="146"/>
    <w:p w14:paraId="43FBB94C" w14:textId="77777777" w:rsidR="00F4149E" w:rsidRDefault="00CA028C">
      <w:pPr>
        <w:spacing w:after="156"/>
        <w:ind w:firstLine="420"/>
      </w:pPr>
      <w:r>
        <w:rPr>
          <w:rFonts w:hint="eastAsia"/>
        </w:rPr>
        <w:t>网页</w:t>
      </w:r>
      <w:r>
        <w:t>访问时</w:t>
      </w:r>
      <w:r>
        <w:rPr>
          <w:rFonts w:hint="eastAsia"/>
        </w:rPr>
        <w:t>，您可</w:t>
      </w:r>
      <w:r>
        <w:t>以</w:t>
      </w:r>
      <w:r>
        <w:rPr>
          <w:rFonts w:hint="eastAsia"/>
        </w:rPr>
        <w:t>通过【群组共享】和【文档库】，实现团队间的文档灵活共享与协作。</w:t>
      </w:r>
    </w:p>
    <w:p w14:paraId="2B0060FE" w14:textId="77777777" w:rsidR="00F4149E" w:rsidRDefault="00CA028C">
      <w:pPr>
        <w:pStyle w:val="3"/>
      </w:pPr>
      <w:bookmarkStart w:id="148" w:name="_Toc534879929"/>
      <w:r>
        <w:rPr>
          <w:rFonts w:hint="eastAsia"/>
        </w:rPr>
        <w:lastRenderedPageBreak/>
        <w:t>4.</w:t>
      </w:r>
      <w:r w:rsidR="004855EA">
        <w:t>7</w:t>
      </w:r>
      <w:r>
        <w:rPr>
          <w:rFonts w:hint="eastAsia"/>
        </w:rPr>
        <w:t>.1 群组共享</w:t>
      </w:r>
      <w:bookmarkEnd w:id="148"/>
    </w:p>
    <w:p w14:paraId="4895B595" w14:textId="39806BC4" w:rsidR="00F4149E" w:rsidRDefault="00CA028C">
      <w:pPr>
        <w:spacing w:after="156"/>
        <w:ind w:firstLine="420"/>
      </w:pPr>
      <w:r>
        <w:t>网页访问</w:t>
      </w:r>
      <w:r>
        <w:rPr>
          <w:rFonts w:hint="eastAsia"/>
        </w:rPr>
        <w:t>时，针对一些需要与</w:t>
      </w:r>
      <w:r>
        <w:t>不同</w:t>
      </w:r>
      <w:r>
        <w:rPr>
          <w:rFonts w:hint="eastAsia"/>
        </w:rPr>
        <w:t>部门的</w:t>
      </w:r>
      <w:r>
        <w:t>成员</w:t>
      </w:r>
      <w:r>
        <w:rPr>
          <w:rFonts w:hint="eastAsia"/>
        </w:rPr>
        <w:t>协作</w:t>
      </w:r>
      <w:r>
        <w:t>的</w:t>
      </w:r>
      <w:r>
        <w:rPr>
          <w:rFonts w:hint="eastAsia"/>
        </w:rPr>
        <w:t>项目，您可以通过</w:t>
      </w:r>
      <w:r>
        <w:t>访问</w:t>
      </w:r>
      <w:r>
        <w:rPr>
          <w:rFonts w:hint="eastAsia"/>
        </w:rPr>
        <w:t>、</w:t>
      </w:r>
      <w:r>
        <w:t>操作</w:t>
      </w:r>
      <w:r>
        <w:rPr>
          <w:rFonts w:hint="eastAsia"/>
        </w:rPr>
        <w:t>群组文档，实现跨部门间的文档</w:t>
      </w:r>
      <w:r>
        <w:t>灵活</w:t>
      </w:r>
      <w:r>
        <w:rPr>
          <w:rFonts w:hint="eastAsia"/>
        </w:rPr>
        <w:t>共享与</w:t>
      </w:r>
      <w:r>
        <w:t>协作。</w:t>
      </w:r>
    </w:p>
    <w:p w14:paraId="1AFC5D25" w14:textId="77777777" w:rsidR="00C02B5A" w:rsidRDefault="00C02B5A" w:rsidP="00C02B5A">
      <w:pPr>
        <w:spacing w:after="156"/>
        <w:ind w:firstLineChars="0" w:firstLine="0"/>
      </w:pPr>
      <w:r>
        <w:rPr>
          <w:rFonts w:hint="eastAsia"/>
          <w:b/>
        </w:rPr>
        <w:t>创建群组文档</w:t>
      </w:r>
    </w:p>
    <w:p w14:paraId="5E8E1E05" w14:textId="3E4E3ADC" w:rsidR="00C02B5A" w:rsidRDefault="00C02B5A" w:rsidP="00C02B5A">
      <w:pPr>
        <w:spacing w:after="156"/>
        <w:ind w:firstLineChars="0" w:firstLine="0"/>
      </w:pPr>
      <w:r>
        <w:rPr>
          <w:rFonts w:hint="eastAsia"/>
        </w:rPr>
        <w:t xml:space="preserve">    </w:t>
      </w:r>
      <w:r w:rsidR="00E15823">
        <w:rPr>
          <w:rFonts w:hint="eastAsia"/>
        </w:rPr>
        <w:t>您可以根据需要，为一些</w:t>
      </w:r>
      <w:r>
        <w:rPr>
          <w:rFonts w:hint="eastAsia"/>
        </w:rPr>
        <w:t>需要与</w:t>
      </w:r>
      <w:r>
        <w:t>不同</w:t>
      </w:r>
      <w:r>
        <w:rPr>
          <w:rFonts w:hint="eastAsia"/>
        </w:rPr>
        <w:t>部门的</w:t>
      </w:r>
      <w:r>
        <w:t>成员</w:t>
      </w:r>
      <w:r>
        <w:rPr>
          <w:rFonts w:hint="eastAsia"/>
        </w:rPr>
        <w:t>协作的临时性项目，创建群组文档。 创建群组文档步骤</w:t>
      </w:r>
      <w:r>
        <w:t>如下</w:t>
      </w:r>
      <w:r>
        <w:rPr>
          <w:rFonts w:hint="eastAsia"/>
        </w:rPr>
        <w:t>：</w:t>
      </w:r>
    </w:p>
    <w:p w14:paraId="0D228DE5" w14:textId="5F6E6924" w:rsidR="00C02B5A" w:rsidRDefault="00C02B5A" w:rsidP="00C02B5A">
      <w:pPr>
        <w:pStyle w:val="22"/>
        <w:numPr>
          <w:ilvl w:val="0"/>
          <w:numId w:val="20"/>
        </w:numPr>
        <w:spacing w:after="156"/>
        <w:ind w:firstLineChars="0"/>
      </w:pPr>
      <w:r>
        <w:rPr>
          <w:rFonts w:hint="eastAsia"/>
        </w:rPr>
        <w:t>点击</w:t>
      </w:r>
      <w:proofErr w:type="gramStart"/>
      <w:r>
        <w:rPr>
          <w:rFonts w:hint="eastAsia"/>
        </w:rPr>
        <w:t>侧边栏</w:t>
      </w:r>
      <w:r w:rsidR="00E97064">
        <w:rPr>
          <w:rFonts w:hint="eastAsia"/>
        </w:rPr>
        <w:t>【群组文档】</w:t>
      </w:r>
      <w:proofErr w:type="gramEnd"/>
      <w:r w:rsidR="00E15823">
        <w:t>-</w:t>
      </w:r>
      <w:r w:rsidR="00E15823">
        <w:rPr>
          <w:rFonts w:hint="eastAsia"/>
        </w:rPr>
        <w:t>&gt;</w:t>
      </w:r>
      <w:r>
        <w:rPr>
          <w:rFonts w:hint="eastAsia"/>
        </w:rPr>
        <w:t>【群组</w:t>
      </w:r>
      <w:r w:rsidR="00E97064">
        <w:rPr>
          <w:rFonts w:hint="eastAsia"/>
        </w:rPr>
        <w:t>文档</w:t>
      </w:r>
      <w:r>
        <w:rPr>
          <w:rFonts w:hint="eastAsia"/>
        </w:rPr>
        <w:t>管理】</w:t>
      </w:r>
      <w:r w:rsidR="00E15823">
        <w:rPr>
          <w:rFonts w:hint="eastAsia"/>
        </w:rPr>
        <w:t>按钮</w:t>
      </w:r>
      <w:r>
        <w:rPr>
          <w:rFonts w:hint="eastAsia"/>
        </w:rPr>
        <w:t>；</w:t>
      </w:r>
    </w:p>
    <w:p w14:paraId="29C47F58" w14:textId="35561E1F" w:rsidR="00E15823" w:rsidRDefault="00E15823" w:rsidP="004E5F0F">
      <w:pPr>
        <w:pStyle w:val="22"/>
        <w:spacing w:after="156" w:line="240" w:lineRule="auto"/>
        <w:ind w:left="0" w:firstLineChars="0" w:firstLine="0"/>
        <w:jc w:val="center"/>
      </w:pPr>
      <w:r>
        <w:rPr>
          <w:rFonts w:hint="eastAsia"/>
          <w:noProof/>
        </w:rPr>
        <w:drawing>
          <wp:inline distT="0" distB="0" distL="0" distR="0" wp14:anchorId="12F5ED85" wp14:editId="6A1E3731">
            <wp:extent cx="5278120" cy="2421255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用户手册-群组管理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F0F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4-20</w:t>
      </w:r>
      <w:r w:rsidR="004E5F0F">
        <w:rPr>
          <w:rFonts w:hint="eastAsia"/>
          <w:sz w:val="16"/>
          <w:szCs w:val="16"/>
        </w:rPr>
        <w:t xml:space="preserve"> 创建群组文档</w:t>
      </w:r>
    </w:p>
    <w:p w14:paraId="01AA4923" w14:textId="60DA4AC2" w:rsidR="00C02B5A" w:rsidRDefault="00C02B5A" w:rsidP="00C02B5A">
      <w:pPr>
        <w:pStyle w:val="22"/>
        <w:numPr>
          <w:ilvl w:val="0"/>
          <w:numId w:val="20"/>
        </w:numPr>
        <w:spacing w:after="156"/>
        <w:ind w:firstLineChars="0"/>
      </w:pPr>
      <w:r>
        <w:rPr>
          <w:rFonts w:hint="eastAsia"/>
        </w:rPr>
        <w:t>在弹出的【群组管理】窗口中，</w:t>
      </w:r>
      <w:r w:rsidR="00E15823">
        <w:rPr>
          <w:rFonts w:hint="eastAsia"/>
        </w:rPr>
        <w:t>点击【创建群组文档】，输入群组名称和配额空间，点击【确定】，便可创建群组文档</w:t>
      </w:r>
      <w:r>
        <w:rPr>
          <w:rFonts w:hint="eastAsia"/>
        </w:rPr>
        <w:t>；</w:t>
      </w:r>
    </w:p>
    <w:p w14:paraId="15B08069" w14:textId="6F8DE81D" w:rsidR="00C02B5A" w:rsidRDefault="00E15823" w:rsidP="00C02B5A">
      <w:pPr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320EA66F" wp14:editId="0ACEB737">
            <wp:extent cx="5278120" cy="2546985"/>
            <wp:effectExtent l="0" t="0" r="0" b="5715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不限制群组个数-WEB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B0281" w14:textId="2B0BACBD" w:rsidR="00C02B5A" w:rsidRDefault="00C02B5A" w:rsidP="00C02B5A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4-21</w:t>
      </w:r>
      <w:r>
        <w:rPr>
          <w:rFonts w:hint="eastAsia"/>
          <w:sz w:val="16"/>
          <w:szCs w:val="16"/>
        </w:rPr>
        <w:t xml:space="preserve"> 创建</w:t>
      </w:r>
      <w:r>
        <w:rPr>
          <w:sz w:val="16"/>
          <w:szCs w:val="16"/>
        </w:rPr>
        <w:t>群组文档</w:t>
      </w:r>
    </w:p>
    <w:p w14:paraId="05DBD7D9" w14:textId="77777777" w:rsidR="00C02B5A" w:rsidRPr="00627304" w:rsidRDefault="00C02B5A" w:rsidP="00C02B5A">
      <w:pPr>
        <w:spacing w:after="156"/>
        <w:ind w:firstLineChars="0" w:firstLine="420"/>
      </w:pPr>
      <w:r w:rsidRPr="00A56A85">
        <w:rPr>
          <w:rFonts w:hint="eastAsia"/>
        </w:rPr>
        <w:t>同时</w:t>
      </w:r>
      <w:r w:rsidRPr="00A56A85">
        <w:t>，</w:t>
      </w:r>
      <w:r>
        <w:rPr>
          <w:rFonts w:hint="eastAsia"/>
        </w:rPr>
        <w:t>您可以</w:t>
      </w:r>
      <w:r w:rsidRPr="00A56A85">
        <w:t>直接删除无数据的群组，</w:t>
      </w:r>
      <w:r w:rsidRPr="00A56A85">
        <w:rPr>
          <w:rFonts w:hint="eastAsia"/>
        </w:rPr>
        <w:t>但如果某</w:t>
      </w:r>
      <w:r w:rsidRPr="00A56A85">
        <w:t>群组</w:t>
      </w:r>
      <w:r w:rsidRPr="00A56A85">
        <w:rPr>
          <w:rFonts w:hint="eastAsia"/>
        </w:rPr>
        <w:t>中</w:t>
      </w:r>
      <w:r w:rsidRPr="00A56A85">
        <w:t>存在数据，</w:t>
      </w:r>
      <w:r w:rsidRPr="00A56A85">
        <w:rPr>
          <w:rFonts w:hint="eastAsia"/>
        </w:rPr>
        <w:t>您</w:t>
      </w:r>
      <w:r>
        <w:t>只</w:t>
      </w:r>
      <w:r>
        <w:rPr>
          <w:rFonts w:hint="eastAsia"/>
        </w:rPr>
        <w:t>能</w:t>
      </w:r>
      <w:r>
        <w:t>再</w:t>
      </w:r>
      <w:r>
        <w:rPr>
          <w:rFonts w:hint="eastAsia"/>
        </w:rPr>
        <w:t>对其</w:t>
      </w:r>
      <w:r w:rsidRPr="00A56A85">
        <w:rPr>
          <w:rFonts w:hint="eastAsia"/>
        </w:rPr>
        <w:t>数据</w:t>
      </w:r>
      <w:r w:rsidRPr="00A56A85">
        <w:t>迁</w:t>
      </w:r>
      <w:r w:rsidRPr="00A56A85">
        <w:lastRenderedPageBreak/>
        <w:t>移</w:t>
      </w:r>
      <w:r w:rsidRPr="00A56A85">
        <w:rPr>
          <w:rFonts w:hint="eastAsia"/>
        </w:rPr>
        <w:t>后</w:t>
      </w:r>
      <w:r w:rsidRPr="00A56A85">
        <w:t>，才可</w:t>
      </w:r>
      <w:r w:rsidRPr="00A56A85">
        <w:rPr>
          <w:rFonts w:hint="eastAsia"/>
        </w:rPr>
        <w:t>将</w:t>
      </w:r>
      <w:r w:rsidRPr="00A56A85">
        <w:t>其删除。</w:t>
      </w:r>
    </w:p>
    <w:p w14:paraId="5DF45029" w14:textId="77777777" w:rsidR="00C02B5A" w:rsidRDefault="00C02B5A" w:rsidP="00C02B5A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14:paraId="00B414CF" w14:textId="6A2F79F9" w:rsidR="00C02B5A" w:rsidRDefault="00C02B5A" w:rsidP="00C02B5A">
      <w:pPr>
        <w:pStyle w:val="42"/>
        <w:numPr>
          <w:ilvl w:val="0"/>
          <w:numId w:val="21"/>
        </w:numPr>
        <w:spacing w:after="156"/>
        <w:ind w:firstLineChars="0"/>
        <w:rPr>
          <w:color w:val="FF0000"/>
        </w:rPr>
      </w:pPr>
      <w:r>
        <w:rPr>
          <w:color w:val="FF0000"/>
        </w:rPr>
        <w:t>创建的群组</w:t>
      </w:r>
      <w:r>
        <w:rPr>
          <w:rFonts w:hint="eastAsia"/>
          <w:color w:val="FF0000"/>
        </w:rPr>
        <w:t>文档</w:t>
      </w:r>
      <w:r>
        <w:rPr>
          <w:color w:val="FF0000"/>
        </w:rPr>
        <w:t>将</w:t>
      </w:r>
      <w:r>
        <w:rPr>
          <w:rFonts w:hint="eastAsia"/>
          <w:color w:val="FF0000"/>
        </w:rPr>
        <w:t>出现</w:t>
      </w:r>
      <w:r>
        <w:rPr>
          <w:color w:val="FF0000"/>
        </w:rPr>
        <w:t>在</w:t>
      </w:r>
      <w:r w:rsidR="00B749E4">
        <w:rPr>
          <w:rFonts w:hint="eastAsia"/>
          <w:color w:val="FF0000"/>
        </w:rPr>
        <w:t>南京水利</w:t>
      </w:r>
      <w:proofErr w:type="gramStart"/>
      <w:r w:rsidR="00B749E4">
        <w:rPr>
          <w:rFonts w:hint="eastAsia"/>
          <w:color w:val="FF0000"/>
        </w:rPr>
        <w:t>科学研究院云盘</w:t>
      </w:r>
      <w:proofErr w:type="gramEnd"/>
      <w:r>
        <w:rPr>
          <w:rFonts w:hint="eastAsia"/>
          <w:color w:val="FF0000"/>
        </w:rPr>
        <w:t>【</w:t>
      </w:r>
      <w:r>
        <w:rPr>
          <w:color w:val="FF0000"/>
        </w:rPr>
        <w:t>群组文档</w:t>
      </w:r>
      <w:r>
        <w:rPr>
          <w:rFonts w:hint="eastAsia"/>
          <w:color w:val="FF0000"/>
        </w:rPr>
        <w:t>】目录下</w:t>
      </w:r>
    </w:p>
    <w:p w14:paraId="178EE97F" w14:textId="35A28F24" w:rsidR="00C02B5A" w:rsidRDefault="00C02B5A" w:rsidP="00C02B5A">
      <w:pPr>
        <w:pStyle w:val="42"/>
        <w:numPr>
          <w:ilvl w:val="0"/>
          <w:numId w:val="21"/>
        </w:numPr>
        <w:spacing w:after="156"/>
        <w:ind w:firstLineChars="0"/>
        <w:rPr>
          <w:color w:val="FF0000"/>
        </w:rPr>
      </w:pPr>
      <w:proofErr w:type="gramStart"/>
      <w:r>
        <w:rPr>
          <w:rFonts w:hint="eastAsia"/>
          <w:color w:val="FF0000"/>
        </w:rPr>
        <w:t>您</w:t>
      </w:r>
      <w:r>
        <w:rPr>
          <w:color w:val="FF0000"/>
        </w:rPr>
        <w:t>创建群</w:t>
      </w:r>
      <w:proofErr w:type="gramEnd"/>
      <w:r>
        <w:rPr>
          <w:color w:val="FF0000"/>
        </w:rPr>
        <w:t>组</w:t>
      </w:r>
      <w:r w:rsidR="00E15823">
        <w:rPr>
          <w:rFonts w:hint="eastAsia"/>
          <w:color w:val="FF0000"/>
        </w:rPr>
        <w:t>的数目不受限制</w:t>
      </w:r>
      <w:r>
        <w:rPr>
          <w:rFonts w:hint="eastAsia"/>
          <w:color w:val="FF0000"/>
        </w:rPr>
        <w:t>，</w:t>
      </w:r>
      <w:r w:rsidR="00E15823">
        <w:rPr>
          <w:rFonts w:hint="eastAsia"/>
          <w:color w:val="FF0000"/>
        </w:rPr>
        <w:t>但您需</w:t>
      </w:r>
      <w:r>
        <w:rPr>
          <w:rFonts w:hint="eastAsia"/>
          <w:color w:val="FF0000"/>
        </w:rPr>
        <w:t>为其</w:t>
      </w:r>
      <w:r w:rsidR="00E15823">
        <w:rPr>
          <w:rFonts w:hint="eastAsia"/>
          <w:color w:val="FF0000"/>
        </w:rPr>
        <w:t>合理</w:t>
      </w:r>
      <w:r>
        <w:rPr>
          <w:rFonts w:hint="eastAsia"/>
          <w:color w:val="FF0000"/>
        </w:rPr>
        <w:t>分配空间大小</w:t>
      </w:r>
    </w:p>
    <w:p w14:paraId="60A06BA0" w14:textId="22CEE7A6" w:rsidR="00C02B5A" w:rsidRDefault="00C02B5A" w:rsidP="00C02B5A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群组</w:t>
      </w:r>
      <w:r w:rsidR="00E15823">
        <w:rPr>
          <w:rFonts w:hint="eastAsia"/>
          <w:b/>
        </w:rPr>
        <w:t>权限配置</w:t>
      </w:r>
    </w:p>
    <w:p w14:paraId="3263EFA5" w14:textId="77777777" w:rsidR="00F4149E" w:rsidRDefault="00CA028C">
      <w:pPr>
        <w:spacing w:after="156"/>
        <w:ind w:firstLine="420"/>
      </w:pPr>
      <w:r>
        <w:rPr>
          <w:rFonts w:hint="eastAsia"/>
        </w:rPr>
        <w:t>如果</w:t>
      </w:r>
      <w:r>
        <w:t>您是</w:t>
      </w:r>
      <w:r>
        <w:rPr>
          <w:rFonts w:hint="eastAsia"/>
        </w:rPr>
        <w:t>群组</w:t>
      </w:r>
      <w:r>
        <w:t>文档的所有者，</w:t>
      </w:r>
      <w:r>
        <w:rPr>
          <w:rFonts w:hint="eastAsia"/>
        </w:rPr>
        <w:t>可以管理群组</w:t>
      </w:r>
      <w:r>
        <w:t>文档资料</w:t>
      </w:r>
      <w:r>
        <w:rPr>
          <w:rFonts w:hint="eastAsia"/>
        </w:rPr>
        <w:t>、为其他用户配置访问权限、</w:t>
      </w:r>
      <w:proofErr w:type="gramStart"/>
      <w:r>
        <w:rPr>
          <w:rFonts w:hint="eastAsia"/>
        </w:rPr>
        <w:t>或者将群组</w:t>
      </w:r>
      <w:proofErr w:type="gramEnd"/>
      <w:r>
        <w:t>文档所有者的权限</w:t>
      </w:r>
      <w:r>
        <w:rPr>
          <w:rFonts w:hint="eastAsia"/>
        </w:rPr>
        <w:t>授权给</w:t>
      </w:r>
      <w:r>
        <w:t>其他用户</w:t>
      </w:r>
      <w:r>
        <w:rPr>
          <w:rFonts w:hint="eastAsia"/>
        </w:rPr>
        <w:t>。</w:t>
      </w:r>
    </w:p>
    <w:p w14:paraId="3EED509A" w14:textId="08A6E88F" w:rsidR="00F4149E" w:rsidRDefault="00E15823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06347711" wp14:editId="1A0258D9">
            <wp:extent cx="5278120" cy="2474595"/>
            <wp:effectExtent l="0" t="0" r="0" b="1905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用户手册-群组权限配置.pn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9FE9C" w14:textId="3CC0BB69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4-22</w:t>
      </w:r>
      <w:r>
        <w:rPr>
          <w:rFonts w:hint="eastAsia"/>
          <w:sz w:val="16"/>
          <w:szCs w:val="16"/>
        </w:rPr>
        <w:t xml:space="preserve"> 群组</w:t>
      </w:r>
      <w:r w:rsidR="00E15823">
        <w:rPr>
          <w:rFonts w:hint="eastAsia"/>
          <w:sz w:val="16"/>
          <w:szCs w:val="16"/>
        </w:rPr>
        <w:t>权限配置</w:t>
      </w:r>
    </w:p>
    <w:p w14:paraId="18E97846" w14:textId="77777777" w:rsidR="00F4149E" w:rsidRDefault="004855EA">
      <w:pPr>
        <w:pStyle w:val="3"/>
      </w:pPr>
      <w:bookmarkStart w:id="149" w:name="_Toc534879930"/>
      <w:r>
        <w:rPr>
          <w:rFonts w:hint="eastAsia"/>
        </w:rPr>
        <w:t>4.7</w:t>
      </w:r>
      <w:r w:rsidR="00CA028C">
        <w:rPr>
          <w:rFonts w:hint="eastAsia"/>
        </w:rPr>
        <w:t>.2 文档库协作</w:t>
      </w:r>
      <w:bookmarkEnd w:id="149"/>
    </w:p>
    <w:p w14:paraId="4FB7C17D" w14:textId="26A0594D" w:rsidR="00F4149E" w:rsidRDefault="00B749E4">
      <w:pPr>
        <w:spacing w:after="156"/>
        <w:ind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支持</w:t>
      </w:r>
      <w:proofErr w:type="gramEnd"/>
      <w:r w:rsidR="00CA028C">
        <w:rPr>
          <w:rFonts w:hint="eastAsia"/>
        </w:rPr>
        <w:t>管理员在控制台，为企业或部门创建文档库，并可指定文档库所有者来管理文档库资料及访问权限，实现企业或部门内的共享协作。</w:t>
      </w:r>
    </w:p>
    <w:p w14:paraId="5786AAC1" w14:textId="77777777" w:rsidR="00F4149E" w:rsidRDefault="00CA028C">
      <w:pPr>
        <w:spacing w:afterLines="0"/>
        <w:ind w:firstLineChars="0" w:firstLine="420"/>
      </w:pPr>
      <w:r>
        <w:rPr>
          <w:rFonts w:hint="eastAsia"/>
        </w:rPr>
        <w:t>点击进入界面左侧【文档库】页面</w:t>
      </w:r>
      <w:r>
        <w:t>，</w:t>
      </w:r>
      <w:r>
        <w:rPr>
          <w:rFonts w:hint="eastAsia"/>
        </w:rPr>
        <w:t>您可以根据</w:t>
      </w:r>
      <w:r>
        <w:t>权限，</w:t>
      </w:r>
      <w:r>
        <w:rPr>
          <w:rFonts w:hint="eastAsia"/>
        </w:rPr>
        <w:t>对文档库中的文档进行访问、</w:t>
      </w:r>
      <w:r>
        <w:t>操作、</w:t>
      </w:r>
      <w:r>
        <w:rPr>
          <w:rFonts w:hint="eastAsia"/>
        </w:rPr>
        <w:t>管理，满足企业组织对文档管理和共享的需求。</w:t>
      </w:r>
    </w:p>
    <w:p w14:paraId="64519FDA" w14:textId="77777777" w:rsidR="00F4149E" w:rsidRDefault="00CA028C">
      <w:pPr>
        <w:spacing w:after="156"/>
        <w:ind w:firstLine="420"/>
      </w:pPr>
      <w:r>
        <w:rPr>
          <w:rFonts w:hint="eastAsia"/>
        </w:rPr>
        <w:t>如果您是文档库所有者，可以管理</w:t>
      </w:r>
      <w:r>
        <w:t>文档库资料</w:t>
      </w:r>
      <w:r>
        <w:rPr>
          <w:rFonts w:hint="eastAsia"/>
        </w:rPr>
        <w:t>、为其他用户配置访问权限、或者将文档库</w:t>
      </w:r>
      <w:r>
        <w:t>所有者的权限</w:t>
      </w:r>
      <w:r>
        <w:rPr>
          <w:rFonts w:hint="eastAsia"/>
        </w:rPr>
        <w:t>授权给</w:t>
      </w:r>
      <w:r>
        <w:t>其他用户</w:t>
      </w:r>
      <w:r>
        <w:rPr>
          <w:rFonts w:hint="eastAsia"/>
        </w:rPr>
        <w:t>。</w:t>
      </w:r>
    </w:p>
    <w:p w14:paraId="2A6E640F" w14:textId="210B652C" w:rsidR="00F4149E" w:rsidRPr="004E5F0F" w:rsidRDefault="00CA028C" w:rsidP="004E5F0F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5F5C5F79" wp14:editId="75C783E3">
            <wp:extent cx="5278120" cy="2545080"/>
            <wp:effectExtent l="0" t="0" r="0" b="762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F0F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4-23</w:t>
      </w:r>
      <w:r w:rsidR="004E5F0F">
        <w:rPr>
          <w:rFonts w:hint="eastAsia"/>
          <w:sz w:val="16"/>
          <w:szCs w:val="16"/>
        </w:rPr>
        <w:t xml:space="preserve"> 文档库协作</w:t>
      </w:r>
    </w:p>
    <w:p w14:paraId="51586E6E" w14:textId="63218D74" w:rsidR="00CA37FA" w:rsidRDefault="00CA37FA" w:rsidP="00CA37FA">
      <w:pPr>
        <w:pStyle w:val="3"/>
      </w:pPr>
      <w:bookmarkStart w:id="150" w:name="_Toc534879931"/>
      <w:r>
        <w:rPr>
          <w:rFonts w:hint="eastAsia"/>
        </w:rPr>
        <w:t>4.7.3 在线</w:t>
      </w:r>
      <w:r>
        <w:t>编辑</w:t>
      </w:r>
      <w:bookmarkEnd w:id="150"/>
    </w:p>
    <w:p w14:paraId="58D4DA3E" w14:textId="7603E5AB" w:rsidR="00CA37FA" w:rsidRDefault="00B749E4" w:rsidP="00CA37FA">
      <w:pPr>
        <w:spacing w:afterLines="0"/>
        <w:ind w:firstLineChars="0" w:firstLine="420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37FA">
        <w:t>支持</w:t>
      </w:r>
      <w:proofErr w:type="gramEnd"/>
      <w:r w:rsidR="00CA37FA">
        <w:t>office在线编辑，</w:t>
      </w:r>
      <w:r w:rsidR="00CA37FA">
        <w:rPr>
          <w:rFonts w:hint="eastAsia"/>
        </w:rPr>
        <w:t>对</w:t>
      </w:r>
      <w:r w:rsidR="00CA37FA">
        <w:t>office文件有编辑权限的人，</w:t>
      </w:r>
      <w:r w:rsidR="00CA37FA">
        <w:rPr>
          <w:rFonts w:hint="eastAsia"/>
        </w:rPr>
        <w:t>可以通过</w:t>
      </w:r>
      <w:r>
        <w:t>南京水利科学研究</w:t>
      </w:r>
      <w:proofErr w:type="gramStart"/>
      <w:r>
        <w:t>院云盘</w:t>
      </w:r>
      <w:r w:rsidR="00CA37FA">
        <w:t>提供</w:t>
      </w:r>
      <w:proofErr w:type="gramEnd"/>
      <w:r w:rsidR="00CA37FA">
        <w:t xml:space="preserve">的office </w:t>
      </w:r>
      <w:r w:rsidR="00CA37FA">
        <w:rPr>
          <w:rFonts w:hint="eastAsia"/>
        </w:rPr>
        <w:t>online</w:t>
      </w:r>
      <w:r w:rsidR="00CA37FA">
        <w:t>工具进行在线编辑协作</w:t>
      </w:r>
      <w:r w:rsidR="00CA37FA">
        <w:rPr>
          <w:rFonts w:hint="eastAsia"/>
        </w:rPr>
        <w:t>。</w:t>
      </w:r>
    </w:p>
    <w:p w14:paraId="6A1D30BB" w14:textId="7F57379E" w:rsidR="00CA37FA" w:rsidRPr="004E5F0F" w:rsidRDefault="00CA37FA" w:rsidP="004E5F0F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CA37FA">
        <w:rPr>
          <w:noProof/>
        </w:rPr>
        <w:drawing>
          <wp:inline distT="0" distB="0" distL="0" distR="0" wp14:anchorId="5567B596" wp14:editId="22F2D4A7">
            <wp:extent cx="5278120" cy="2950845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F0F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4-24</w:t>
      </w:r>
      <w:r w:rsidR="004E5F0F">
        <w:rPr>
          <w:rFonts w:hint="eastAsia"/>
          <w:sz w:val="16"/>
          <w:szCs w:val="16"/>
        </w:rPr>
        <w:t xml:space="preserve"> 在线编辑</w:t>
      </w:r>
    </w:p>
    <w:p w14:paraId="44FF45EC" w14:textId="10AE275D" w:rsidR="00CA37FA" w:rsidRDefault="00CA37FA" w:rsidP="00CA37FA">
      <w:pPr>
        <w:spacing w:after="156" w:line="240" w:lineRule="auto"/>
        <w:ind w:firstLineChars="0" w:firstLine="0"/>
      </w:pPr>
      <w:r>
        <w:t>当多个人</w:t>
      </w:r>
      <w:r>
        <w:rPr>
          <w:rFonts w:hint="eastAsia"/>
        </w:rPr>
        <w:t>同时</w:t>
      </w:r>
      <w:r>
        <w:t>在线编辑同一个文档</w:t>
      </w:r>
      <w:r>
        <w:rPr>
          <w:rFonts w:hint="eastAsia"/>
        </w:rPr>
        <w:t>时</w:t>
      </w:r>
      <w:r>
        <w:t>，可以提示当前文档正在编辑的人有哪些，同时其他人编辑的内容也会</w:t>
      </w:r>
      <w:r>
        <w:rPr>
          <w:rFonts w:hint="eastAsia"/>
        </w:rPr>
        <w:t>实时刷新</w:t>
      </w:r>
      <w:r>
        <w:t>。</w:t>
      </w:r>
    </w:p>
    <w:p w14:paraId="0428D469" w14:textId="1D15F030" w:rsidR="00BD5CB2" w:rsidRDefault="00BD5CB2" w:rsidP="00BD5CB2">
      <w:pPr>
        <w:pStyle w:val="3"/>
      </w:pPr>
      <w:bookmarkStart w:id="151" w:name="_Hlk520481613"/>
      <w:bookmarkStart w:id="152" w:name="_Toc534879932"/>
      <w:r>
        <w:rPr>
          <w:rFonts w:hint="eastAsia"/>
        </w:rPr>
        <w:t>4</w:t>
      </w:r>
      <w:r>
        <w:t xml:space="preserve">.7.4 </w:t>
      </w:r>
      <w:r>
        <w:rPr>
          <w:rFonts w:hint="eastAsia"/>
        </w:rPr>
        <w:t>文件收集</w:t>
      </w:r>
      <w:bookmarkEnd w:id="152"/>
    </w:p>
    <w:p w14:paraId="6DAC29BE" w14:textId="4B9CEE9F" w:rsidR="00BD5CB2" w:rsidRDefault="00BD3F7E" w:rsidP="00BD5CB2">
      <w:pPr>
        <w:spacing w:after="156"/>
        <w:ind w:firstLine="420"/>
      </w:pPr>
      <w:r>
        <w:rPr>
          <w:rFonts w:hint="eastAsia"/>
        </w:rPr>
        <w:t>当需要进行文件收集时，任务发起者可</w:t>
      </w:r>
      <w:r w:rsidR="00BD5CB2">
        <w:rPr>
          <w:rFonts w:hint="eastAsia"/>
        </w:rPr>
        <w:t>创建任务时自动为任务接收者创建</w:t>
      </w:r>
      <w:r w:rsidR="00BD5CB2">
        <w:t>以接收者名称</w:t>
      </w:r>
      <w:r w:rsidR="00BD5CB2">
        <w:lastRenderedPageBreak/>
        <w:t>命名的子文件夹，并配置权限</w:t>
      </w:r>
      <w:r w:rsidR="00BD5CB2">
        <w:rPr>
          <w:rFonts w:hint="eastAsia"/>
        </w:rPr>
        <w:t>。任务接受者可以提交文件到自己的目录下，且只能看见自己的目录和文件，支持对自己的文件进行编辑</w:t>
      </w:r>
      <w:r w:rsidR="00BD5CB2">
        <w:t>/修改/删除</w:t>
      </w:r>
      <w:r w:rsidR="00BD5CB2">
        <w:rPr>
          <w:rFonts w:hint="eastAsia"/>
        </w:rPr>
        <w:t>，</w:t>
      </w:r>
      <w:proofErr w:type="gramStart"/>
      <w:r w:rsidR="00BD5CB2">
        <w:rPr>
          <w:rFonts w:hint="eastAsia"/>
        </w:rPr>
        <w:t>且任务</w:t>
      </w:r>
      <w:proofErr w:type="gramEnd"/>
      <w:r w:rsidR="00BD5CB2">
        <w:rPr>
          <w:rFonts w:hint="eastAsia"/>
        </w:rPr>
        <w:t>发起者可以</w:t>
      </w:r>
      <w:proofErr w:type="gramStart"/>
      <w:r w:rsidR="00BD5CB2">
        <w:rPr>
          <w:rFonts w:hint="eastAsia"/>
        </w:rPr>
        <w:t>查看谁</w:t>
      </w:r>
      <w:proofErr w:type="gramEnd"/>
      <w:r w:rsidR="00BD5CB2">
        <w:rPr>
          <w:rFonts w:hint="eastAsia"/>
        </w:rPr>
        <w:t>提交、</w:t>
      </w:r>
      <w:proofErr w:type="gramStart"/>
      <w:r w:rsidR="00BD5CB2">
        <w:rPr>
          <w:rFonts w:hint="eastAsia"/>
        </w:rPr>
        <w:t>谁未提交</w:t>
      </w:r>
      <w:proofErr w:type="gramEnd"/>
      <w:r w:rsidR="00BD5CB2">
        <w:rPr>
          <w:rFonts w:hint="eastAsia"/>
        </w:rPr>
        <w:t>文件，并可以给未提交者发送提醒消息</w:t>
      </w:r>
      <w:r>
        <w:rPr>
          <w:rFonts w:hint="eastAsia"/>
        </w:rPr>
        <w:t>。</w:t>
      </w:r>
    </w:p>
    <w:p w14:paraId="3176275A" w14:textId="209F97B0" w:rsidR="00BD3F7E" w:rsidRDefault="00BD3F7E" w:rsidP="00BD5CB2">
      <w:pPr>
        <w:spacing w:after="156"/>
        <w:ind w:firstLine="420"/>
      </w:pPr>
      <w:r>
        <w:rPr>
          <w:rFonts w:hint="eastAsia"/>
        </w:rPr>
        <w:t>您可以通过以下步骤</w:t>
      </w:r>
      <w:r w:rsidR="003D034E">
        <w:rPr>
          <w:rFonts w:hint="eastAsia"/>
        </w:rPr>
        <w:t>创建收发任务</w:t>
      </w:r>
      <w:r>
        <w:rPr>
          <w:rFonts w:hint="eastAsia"/>
        </w:rPr>
        <w:t>：</w:t>
      </w:r>
    </w:p>
    <w:p w14:paraId="5AB508DC" w14:textId="4F82BCC9" w:rsidR="00BD3F7E" w:rsidRDefault="00517ADB" w:rsidP="00517ADB">
      <w:pPr>
        <w:spacing w:after="156"/>
        <w:ind w:firstLineChars="0" w:firstLine="420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5274850" wp14:editId="12059258">
            <wp:simplePos x="0" y="0"/>
            <wp:positionH relativeFrom="margin">
              <wp:align>right</wp:align>
            </wp:positionH>
            <wp:positionV relativeFrom="paragraph">
              <wp:posOffset>297180</wp:posOffset>
            </wp:positionV>
            <wp:extent cx="5278120" cy="2490470"/>
            <wp:effectExtent l="0" t="0" r="0" b="5080"/>
            <wp:wrapTopAndBottom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1.</w:t>
      </w:r>
      <w:r w:rsidR="00BD3F7E">
        <w:rPr>
          <w:rFonts w:hint="eastAsia"/>
        </w:rPr>
        <w:t>在网页端左侧</w:t>
      </w:r>
      <w:proofErr w:type="gramStart"/>
      <w:r w:rsidR="00BD3F7E">
        <w:rPr>
          <w:rFonts w:hint="eastAsia"/>
        </w:rPr>
        <w:t>侧边栏</w:t>
      </w:r>
      <w:proofErr w:type="gramEnd"/>
      <w:r w:rsidR="00BD3F7E">
        <w:rPr>
          <w:rFonts w:hint="eastAsia"/>
        </w:rPr>
        <w:t>选中【收发任务】</w:t>
      </w:r>
      <w:r>
        <w:rPr>
          <w:rFonts w:hint="eastAsia"/>
        </w:rPr>
        <w:t>-【创建任务】</w:t>
      </w:r>
    </w:p>
    <w:p w14:paraId="69BE2327" w14:textId="7F15673C" w:rsidR="00517ADB" w:rsidRDefault="00517ADB" w:rsidP="00517ADB">
      <w:pPr>
        <w:spacing w:after="156"/>
        <w:ind w:firstLineChars="0" w:firstLine="420"/>
        <w:jc w:val="center"/>
      </w:pPr>
      <w:bookmarkStart w:id="153" w:name="_Hlk520481650"/>
      <w:bookmarkEnd w:id="151"/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4-25</w:t>
      </w:r>
      <w:r>
        <w:rPr>
          <w:rFonts w:hint="eastAsia"/>
          <w:sz w:val="16"/>
          <w:szCs w:val="16"/>
        </w:rPr>
        <w:t xml:space="preserve"> </w:t>
      </w:r>
      <w:r w:rsidR="00951348">
        <w:rPr>
          <w:rFonts w:hint="eastAsia"/>
          <w:sz w:val="16"/>
          <w:szCs w:val="16"/>
        </w:rPr>
        <w:t>创建收发任务</w:t>
      </w:r>
    </w:p>
    <w:p w14:paraId="3B56E3FE" w14:textId="1EB97F1A" w:rsidR="00517ADB" w:rsidRDefault="00951348" w:rsidP="009258D7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42D9A7E" wp14:editId="26D3DF64">
            <wp:simplePos x="0" y="0"/>
            <wp:positionH relativeFrom="margin">
              <wp:align>center</wp:align>
            </wp:positionH>
            <wp:positionV relativeFrom="paragraph">
              <wp:posOffset>324485</wp:posOffset>
            </wp:positionV>
            <wp:extent cx="4114800" cy="4023360"/>
            <wp:effectExtent l="0" t="0" r="0" b="0"/>
            <wp:wrapTopAndBottom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1F7">
        <w:rPr>
          <w:rFonts w:hint="eastAsia"/>
        </w:rPr>
        <w:t>2</w:t>
      </w:r>
      <w:r w:rsidR="005311F7">
        <w:t>.</w:t>
      </w:r>
      <w:r w:rsidR="00517ADB">
        <w:rPr>
          <w:rFonts w:hint="eastAsia"/>
        </w:rPr>
        <w:t>设置收发目录、任务接受者、访问权限、有效期及上</w:t>
      </w:r>
      <w:proofErr w:type="gramStart"/>
      <w:r w:rsidR="00517ADB">
        <w:rPr>
          <w:rFonts w:hint="eastAsia"/>
        </w:rPr>
        <w:t>传任务</w:t>
      </w:r>
      <w:proofErr w:type="gramEnd"/>
      <w:r w:rsidR="00517ADB">
        <w:rPr>
          <w:rFonts w:hint="eastAsia"/>
        </w:rPr>
        <w:t>说明附件</w:t>
      </w:r>
    </w:p>
    <w:p w14:paraId="3C513ECA" w14:textId="69B3C78D" w:rsidR="00517ADB" w:rsidRDefault="00951348" w:rsidP="00951348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4-26</w:t>
      </w:r>
      <w:r>
        <w:rPr>
          <w:rFonts w:hint="eastAsia"/>
          <w:sz w:val="16"/>
          <w:szCs w:val="16"/>
        </w:rPr>
        <w:t xml:space="preserve"> 设置任务需求</w:t>
      </w:r>
    </w:p>
    <w:p w14:paraId="2EC64BB8" w14:textId="779D7B5E" w:rsidR="00E11FDD" w:rsidRDefault="00E11FDD" w:rsidP="009258D7">
      <w:pPr>
        <w:spacing w:after="156"/>
        <w:ind w:firstLine="42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61FC0A6D" wp14:editId="6B371033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5278120" cy="2026285"/>
            <wp:effectExtent l="0" t="0" r="0" b="0"/>
            <wp:wrapTopAndBottom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3.也可对创建的任务进行编辑和删除</w:t>
      </w:r>
    </w:p>
    <w:p w14:paraId="16EAA4D2" w14:textId="2640DE9F" w:rsidR="003D034E" w:rsidRDefault="003D034E" w:rsidP="003D034E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4-27</w:t>
      </w:r>
      <w:r>
        <w:rPr>
          <w:rFonts w:hint="eastAsia"/>
          <w:sz w:val="16"/>
          <w:szCs w:val="16"/>
        </w:rPr>
        <w:t xml:space="preserve"> 编辑/删除任务</w:t>
      </w:r>
    </w:p>
    <w:p w14:paraId="21A94A29" w14:textId="61BDC490" w:rsidR="00215D11" w:rsidRPr="00215D11" w:rsidRDefault="00215D11" w:rsidP="00215D11">
      <w:pPr>
        <w:spacing w:after="156"/>
        <w:ind w:firstLineChars="0" w:firstLine="420"/>
        <w:rPr>
          <w:color w:val="FF0000"/>
        </w:rPr>
      </w:pPr>
      <w:r w:rsidRPr="00C71D3A">
        <w:rPr>
          <w:rFonts w:hint="eastAsia"/>
          <w:color w:val="FF0000"/>
        </w:rPr>
        <w:t>注意：需将任务的所有接收者全部删除之后方可删除该任务。</w:t>
      </w:r>
    </w:p>
    <w:p w14:paraId="2963CF5A" w14:textId="077E73F4" w:rsidR="001524A1" w:rsidRDefault="00215D11" w:rsidP="001524A1">
      <w:pPr>
        <w:spacing w:after="156"/>
        <w:ind w:firstLineChars="0" w:firstLine="420"/>
        <w:jc w:val="left"/>
      </w:pPr>
      <w:bookmarkStart w:id="154" w:name="_Hlk521055514"/>
      <w:r w:rsidRPr="00901AEB">
        <w:rPr>
          <w:noProof/>
        </w:rPr>
        <w:drawing>
          <wp:anchor distT="0" distB="0" distL="114300" distR="114300" simplePos="0" relativeHeight="251703296" behindDoc="0" locked="0" layoutInCell="1" allowOverlap="1" wp14:anchorId="04A9FA5F" wp14:editId="19331A08">
            <wp:simplePos x="0" y="0"/>
            <wp:positionH relativeFrom="margin">
              <wp:align>right</wp:align>
            </wp:positionH>
            <wp:positionV relativeFrom="paragraph">
              <wp:posOffset>2584450</wp:posOffset>
            </wp:positionV>
            <wp:extent cx="5278120" cy="2534227"/>
            <wp:effectExtent l="0" t="0" r="0" b="0"/>
            <wp:wrapTopAndBottom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53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4A1" w:rsidRPr="00901AEB">
        <w:rPr>
          <w:noProof/>
        </w:rPr>
        <w:drawing>
          <wp:anchor distT="0" distB="0" distL="114300" distR="114300" simplePos="0" relativeHeight="251702272" behindDoc="0" locked="0" layoutInCell="1" allowOverlap="1" wp14:anchorId="70EB0D51" wp14:editId="2B2C32A5">
            <wp:simplePos x="0" y="0"/>
            <wp:positionH relativeFrom="margin">
              <wp:align>right</wp:align>
            </wp:positionH>
            <wp:positionV relativeFrom="paragraph">
              <wp:posOffset>546100</wp:posOffset>
            </wp:positionV>
            <wp:extent cx="5278120" cy="1868764"/>
            <wp:effectExtent l="0" t="0" r="0" b="0"/>
            <wp:wrapTopAndBottom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868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4A1">
        <w:rPr>
          <w:rFonts w:hint="eastAsia"/>
        </w:rPr>
        <w:t>4</w:t>
      </w:r>
      <w:r w:rsidR="001524A1">
        <w:t>.</w:t>
      </w:r>
      <w:r w:rsidR="001524A1" w:rsidRPr="001524A1">
        <w:rPr>
          <w:rFonts w:hint="eastAsia"/>
        </w:rPr>
        <w:t>任务发起者可以通过查看“任务详情”</w:t>
      </w:r>
      <w:proofErr w:type="gramStart"/>
      <w:r w:rsidR="001524A1" w:rsidRPr="001524A1">
        <w:rPr>
          <w:rFonts w:hint="eastAsia"/>
        </w:rPr>
        <w:t>查看谁</w:t>
      </w:r>
      <w:proofErr w:type="gramEnd"/>
      <w:r w:rsidR="001524A1" w:rsidRPr="001524A1">
        <w:rPr>
          <w:rFonts w:hint="eastAsia"/>
        </w:rPr>
        <w:t>提交、</w:t>
      </w:r>
      <w:proofErr w:type="gramStart"/>
      <w:r w:rsidR="001524A1" w:rsidRPr="001524A1">
        <w:rPr>
          <w:rFonts w:hint="eastAsia"/>
        </w:rPr>
        <w:t>谁未提交</w:t>
      </w:r>
      <w:proofErr w:type="gramEnd"/>
      <w:r w:rsidR="001524A1" w:rsidRPr="001524A1">
        <w:rPr>
          <w:rFonts w:hint="eastAsia"/>
        </w:rPr>
        <w:t>文件，并可以给未提交者发送提醒消息；</w:t>
      </w:r>
      <w:r w:rsidR="001524A1">
        <w:rPr>
          <w:rFonts w:hint="eastAsia"/>
        </w:rPr>
        <w:t>.</w:t>
      </w:r>
    </w:p>
    <w:p w14:paraId="201C18AB" w14:textId="7A677B7A" w:rsidR="001524A1" w:rsidRPr="00F041E0" w:rsidRDefault="00F041E0" w:rsidP="00F041E0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4-28/29</w:t>
      </w:r>
      <w:r>
        <w:rPr>
          <w:rFonts w:hint="eastAsia"/>
          <w:sz w:val="16"/>
          <w:szCs w:val="16"/>
        </w:rPr>
        <w:t xml:space="preserve"> 查看提交详情</w:t>
      </w:r>
    </w:p>
    <w:bookmarkEnd w:id="154"/>
    <w:p w14:paraId="78BC3524" w14:textId="24D23410" w:rsidR="00E11FDD" w:rsidRPr="00E11FDD" w:rsidRDefault="003D034E" w:rsidP="00E11FDD">
      <w:pPr>
        <w:spacing w:after="156"/>
        <w:ind w:firstLineChars="0" w:firstLine="420"/>
      </w:pPr>
      <w:r>
        <w:rPr>
          <w:rFonts w:hint="eastAsia"/>
        </w:rPr>
        <w:t>对于任务接收者，可进行如下操作：</w:t>
      </w:r>
    </w:p>
    <w:p w14:paraId="30FB6A54" w14:textId="2C4180E0" w:rsidR="00E27DBF" w:rsidRDefault="00E11FDD" w:rsidP="009258D7">
      <w:pPr>
        <w:spacing w:after="156"/>
        <w:ind w:firstLine="42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AF67AB9" wp14:editId="18C8AE2A">
            <wp:simplePos x="0" y="0"/>
            <wp:positionH relativeFrom="margin">
              <wp:posOffset>-9525</wp:posOffset>
            </wp:positionH>
            <wp:positionV relativeFrom="paragraph">
              <wp:posOffset>297180</wp:posOffset>
            </wp:positionV>
            <wp:extent cx="5278120" cy="2465705"/>
            <wp:effectExtent l="0" t="0" r="0" b="0"/>
            <wp:wrapTopAndBottom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034E">
        <w:rPr>
          <w:rFonts w:hint="eastAsia"/>
        </w:rPr>
        <w:t>1</w:t>
      </w:r>
      <w:r w:rsidR="003D034E">
        <w:t>.</w:t>
      </w:r>
      <w:r w:rsidR="00E27DBF">
        <w:rPr>
          <w:rFonts w:hint="eastAsia"/>
        </w:rPr>
        <w:t>任务接收者可通过</w:t>
      </w:r>
      <w:r w:rsidR="00390328">
        <w:rPr>
          <w:rFonts w:hint="eastAsia"/>
        </w:rPr>
        <w:t>【收发任务】-【我接收的任务】进行查看</w:t>
      </w:r>
    </w:p>
    <w:p w14:paraId="27C7EF7D" w14:textId="5817ABA9" w:rsidR="00E11FDD" w:rsidRPr="00E11FDD" w:rsidRDefault="00E11FDD" w:rsidP="00E11FDD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</w:t>
      </w:r>
      <w:r w:rsidR="00066D64">
        <w:rPr>
          <w:sz w:val="16"/>
          <w:szCs w:val="16"/>
        </w:rPr>
        <w:t>30</w:t>
      </w:r>
      <w:r>
        <w:rPr>
          <w:rFonts w:hint="eastAsia"/>
          <w:sz w:val="16"/>
          <w:szCs w:val="16"/>
        </w:rPr>
        <w:t xml:space="preserve"> 查看任务需求</w:t>
      </w:r>
    </w:p>
    <w:p w14:paraId="3A9313E7" w14:textId="3C57A7DB" w:rsidR="00390328" w:rsidRDefault="00E11FDD" w:rsidP="00390328">
      <w:pPr>
        <w:spacing w:after="156"/>
        <w:ind w:firstLineChars="0" w:firstLine="420"/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FB9C087" wp14:editId="12AC9665">
            <wp:simplePos x="0" y="0"/>
            <wp:positionH relativeFrom="margin">
              <wp:align>right</wp:align>
            </wp:positionH>
            <wp:positionV relativeFrom="paragraph">
              <wp:posOffset>543560</wp:posOffset>
            </wp:positionV>
            <wp:extent cx="5278120" cy="2453005"/>
            <wp:effectExtent l="0" t="0" r="0" b="4445"/>
            <wp:wrapTopAndBottom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034E">
        <w:t>2</w:t>
      </w:r>
      <w:r w:rsidR="00390328">
        <w:t>.</w:t>
      </w:r>
      <w:r w:rsidR="00390328">
        <w:rPr>
          <w:rFonts w:hint="eastAsia"/>
        </w:rPr>
        <w:t>点击【立即提交】，则会跳转至</w:t>
      </w:r>
      <w:r>
        <w:rPr>
          <w:rFonts w:hint="eastAsia"/>
        </w:rPr>
        <w:t>收发目录下</w:t>
      </w:r>
      <w:r w:rsidR="00390328">
        <w:rPr>
          <w:rFonts w:hint="eastAsia"/>
        </w:rPr>
        <w:t>，可进行文件的提交</w:t>
      </w:r>
      <w:r w:rsidR="004D1040">
        <w:rPr>
          <w:rFonts w:hint="eastAsia"/>
        </w:rPr>
        <w:t>及其他权限操作。</w:t>
      </w:r>
      <w:r w:rsidR="00051E36" w:rsidRPr="00051E36">
        <w:rPr>
          <w:rFonts w:hint="eastAsia"/>
        </w:rPr>
        <w:t>任务提交者上传的文件相互不可见；</w:t>
      </w:r>
    </w:p>
    <w:p w14:paraId="48E90DAB" w14:textId="29BAEBCE" w:rsidR="00E11FDD" w:rsidRDefault="00E11FDD" w:rsidP="00E11FDD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</w:t>
      </w:r>
      <w:r w:rsidR="00066D64">
        <w:rPr>
          <w:sz w:val="16"/>
          <w:szCs w:val="16"/>
        </w:rPr>
        <w:t>31</w:t>
      </w:r>
      <w:r>
        <w:rPr>
          <w:rFonts w:hint="eastAsia"/>
          <w:sz w:val="16"/>
          <w:szCs w:val="16"/>
        </w:rPr>
        <w:t xml:space="preserve"> 完成任务需求</w:t>
      </w:r>
    </w:p>
    <w:p w14:paraId="75CEC4F3" w14:textId="0B6D3631" w:rsidR="00390328" w:rsidRDefault="009545F6" w:rsidP="009258D7">
      <w:pPr>
        <w:spacing w:after="156"/>
        <w:ind w:firstLine="42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024659E5" wp14:editId="77C4B663">
            <wp:simplePos x="0" y="0"/>
            <wp:positionH relativeFrom="margin">
              <wp:align>right</wp:align>
            </wp:positionH>
            <wp:positionV relativeFrom="paragraph">
              <wp:posOffset>310515</wp:posOffset>
            </wp:positionV>
            <wp:extent cx="5278120" cy="2461260"/>
            <wp:effectExtent l="0" t="0" r="0" b="0"/>
            <wp:wrapTopAndBottom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3.可在【消息中心】查看收发任务变更提醒</w:t>
      </w:r>
    </w:p>
    <w:p w14:paraId="41E10443" w14:textId="0AAC324C" w:rsidR="009545F6" w:rsidRPr="009545F6" w:rsidRDefault="00C71D3A" w:rsidP="00C71D3A">
      <w:pPr>
        <w:spacing w:after="156"/>
        <w:ind w:firstLineChars="0" w:firstLine="420"/>
        <w:jc w:val="center"/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4-3</w:t>
      </w:r>
      <w:r w:rsidR="00066D64">
        <w:rPr>
          <w:sz w:val="16"/>
          <w:szCs w:val="16"/>
        </w:rPr>
        <w:t>2</w:t>
      </w:r>
      <w:r>
        <w:rPr>
          <w:rFonts w:hint="eastAsia"/>
          <w:sz w:val="16"/>
          <w:szCs w:val="16"/>
        </w:rPr>
        <w:t xml:space="preserve"> 查看收发消息提醒</w:t>
      </w:r>
    </w:p>
    <w:p w14:paraId="182F740D" w14:textId="156D54A1" w:rsidR="00F4149E" w:rsidRDefault="004855EA" w:rsidP="00EE721F">
      <w:pPr>
        <w:pStyle w:val="2"/>
      </w:pPr>
      <w:bookmarkStart w:id="155" w:name="_4.7_搜索文档_1"/>
      <w:bookmarkStart w:id="156" w:name="_4.8_搜索文档"/>
      <w:bookmarkStart w:id="157" w:name="_4.7_搜索文档"/>
      <w:bookmarkStart w:id="158" w:name="_Toc534879933"/>
      <w:bookmarkEnd w:id="153"/>
      <w:bookmarkEnd w:id="155"/>
      <w:bookmarkEnd w:id="156"/>
      <w:r>
        <w:rPr>
          <w:rFonts w:hint="eastAsia"/>
        </w:rPr>
        <w:t>4.8</w:t>
      </w:r>
      <w:r w:rsidR="00CA028C">
        <w:rPr>
          <w:rFonts w:hint="eastAsia"/>
        </w:rPr>
        <w:t xml:space="preserve"> </w:t>
      </w:r>
      <w:r w:rsidR="00CA028C">
        <w:rPr>
          <w:rFonts w:hint="eastAsia"/>
        </w:rPr>
        <w:t>搜索文档</w:t>
      </w:r>
      <w:bookmarkEnd w:id="158"/>
    </w:p>
    <w:bookmarkEnd w:id="157"/>
    <w:p w14:paraId="6F83D79C" w14:textId="00C68336" w:rsidR="00F4149E" w:rsidRDefault="00CA028C">
      <w:pPr>
        <w:spacing w:after="156"/>
        <w:ind w:firstLine="420"/>
      </w:pPr>
      <w:r>
        <w:rPr>
          <w:rFonts w:hint="eastAsia"/>
        </w:rPr>
        <w:t>面对海量的资料，网页</w:t>
      </w:r>
      <w:r>
        <w:t>访问时，您可以通过【</w:t>
      </w:r>
      <w:r>
        <w:rPr>
          <w:rFonts w:hint="eastAsia"/>
        </w:rPr>
        <w:t>全文检索</w:t>
      </w:r>
      <w:r>
        <w:t>】</w:t>
      </w:r>
      <w:r>
        <w:rPr>
          <w:rFonts w:hint="eastAsia"/>
        </w:rPr>
        <w:t>，快速准确地搜索</w:t>
      </w:r>
      <w:r>
        <w:t>到有</w:t>
      </w:r>
      <w:r>
        <w:rPr>
          <w:rFonts w:hint="eastAsia"/>
        </w:rPr>
        <w:t>访问</w:t>
      </w:r>
      <w:r>
        <w:t>权限的</w:t>
      </w:r>
      <w:r>
        <w:rPr>
          <w:rFonts w:hint="eastAsia"/>
        </w:rPr>
        <w:t>目标文件或文件夹。</w:t>
      </w:r>
    </w:p>
    <w:p w14:paraId="2FF3610D" w14:textId="028C44C6" w:rsidR="00F4149E" w:rsidRDefault="00CA028C">
      <w:pPr>
        <w:spacing w:after="156"/>
        <w:ind w:firstLine="42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，在线搜索到目标文件或文件夹</w:t>
      </w:r>
      <w:r>
        <w:rPr>
          <w:rFonts w:hint="eastAsia"/>
        </w:rPr>
        <w:t>：</w:t>
      </w:r>
    </w:p>
    <w:p w14:paraId="26DF006C" w14:textId="1DC90EF2" w:rsidR="00F4149E" w:rsidRDefault="00CA028C">
      <w:pPr>
        <w:pStyle w:val="62"/>
        <w:numPr>
          <w:ilvl w:val="0"/>
          <w:numId w:val="42"/>
        </w:numPr>
        <w:spacing w:after="156"/>
        <w:ind w:firstLineChars="0"/>
      </w:pPr>
      <w:r>
        <w:rPr>
          <w:rFonts w:hint="eastAsia"/>
        </w:rPr>
        <w:t>在网页</w:t>
      </w:r>
      <w:r>
        <w:t>右上方的【</w:t>
      </w:r>
      <w:r>
        <w:rPr>
          <w:rFonts w:hint="eastAsia"/>
        </w:rPr>
        <w:t>搜索框</w:t>
      </w:r>
      <w:r>
        <w:t>】</w:t>
      </w:r>
      <w:r>
        <w:rPr>
          <w:rFonts w:hint="eastAsia"/>
        </w:rPr>
        <w:t>中</w:t>
      </w:r>
      <w:r>
        <w:t>，输入文件或文件夹名称或</w:t>
      </w:r>
      <w:r>
        <w:rPr>
          <w:rFonts w:hint="eastAsia"/>
        </w:rPr>
        <w:t>关键字，</w:t>
      </w:r>
      <w:r>
        <w:t>选择</w:t>
      </w:r>
      <w:r>
        <w:rPr>
          <w:rFonts w:hint="eastAsia"/>
        </w:rPr>
        <w:t>搜索</w:t>
      </w:r>
      <w:r>
        <w:t>范围</w:t>
      </w:r>
      <w:r>
        <w:rPr>
          <w:rFonts w:hint="eastAsia"/>
        </w:rPr>
        <w:t>，</w:t>
      </w:r>
      <w:r>
        <w:t>搜索到的文件或文件夹都会列出来；</w:t>
      </w:r>
    </w:p>
    <w:p w14:paraId="541FFAC3" w14:textId="77777777" w:rsidR="00F4149E" w:rsidRDefault="00CA028C">
      <w:pPr>
        <w:pStyle w:val="62"/>
        <w:numPr>
          <w:ilvl w:val="0"/>
          <w:numId w:val="42"/>
        </w:numPr>
        <w:spacing w:after="156"/>
        <w:ind w:firstLineChars="0"/>
      </w:pPr>
      <w:r>
        <w:rPr>
          <w:rFonts w:hint="eastAsia"/>
        </w:rPr>
        <w:t>点击【E</w:t>
      </w:r>
      <w:r>
        <w:t>nter</w:t>
      </w:r>
      <w:r>
        <w:rPr>
          <w:rFonts w:hint="eastAsia"/>
        </w:rPr>
        <w:t>】键</w:t>
      </w:r>
      <w:r>
        <w:t>，跳转到全文检索页面</w:t>
      </w:r>
      <w:r>
        <w:rPr>
          <w:rFonts w:hint="eastAsia"/>
        </w:rPr>
        <w:t>，详细搜索</w:t>
      </w:r>
      <w:r>
        <w:t>文件或文件夹</w:t>
      </w:r>
    </w:p>
    <w:p w14:paraId="69E3E846" w14:textId="77777777" w:rsidR="00F4149E" w:rsidRDefault="00CA028C">
      <w:pPr>
        <w:pStyle w:val="62"/>
        <w:numPr>
          <w:ilvl w:val="0"/>
          <w:numId w:val="42"/>
        </w:numPr>
        <w:spacing w:after="156"/>
        <w:ind w:firstLineChars="0"/>
      </w:pPr>
      <w:r>
        <w:rPr>
          <w:rFonts w:hint="eastAsia"/>
        </w:rPr>
        <w:t>在全文</w:t>
      </w:r>
      <w:r>
        <w:t>检索页面，点击【</w:t>
      </w:r>
      <w:r>
        <w:rPr>
          <w:rFonts w:hint="eastAsia"/>
        </w:rPr>
        <w:t>搜索</w:t>
      </w:r>
      <w:r>
        <w:t>】</w:t>
      </w:r>
      <w:r>
        <w:rPr>
          <w:rFonts w:hint="eastAsia"/>
        </w:rPr>
        <w:t>按钮</w:t>
      </w:r>
      <w:r>
        <w:t>，进行高级</w:t>
      </w:r>
      <w:r>
        <w:rPr>
          <w:rFonts w:hint="eastAsia"/>
        </w:rPr>
        <w:t>搜索。</w:t>
      </w:r>
      <w:r>
        <w:t>点击【</w:t>
      </w:r>
      <w:r>
        <w:rPr>
          <w:rFonts w:hint="eastAsia"/>
        </w:rPr>
        <w:t>重置</w:t>
      </w:r>
      <w:r>
        <w:t>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撤销</w:t>
      </w:r>
      <w:r>
        <w:t>输入</w:t>
      </w:r>
      <w:r>
        <w:rPr>
          <w:rFonts w:hint="eastAsia"/>
        </w:rPr>
        <w:t>的关键字，及设定</w:t>
      </w:r>
      <w:r>
        <w:t>的</w:t>
      </w:r>
      <w:r>
        <w:rPr>
          <w:rFonts w:hint="eastAsia"/>
        </w:rPr>
        <w:t>过滤项</w:t>
      </w:r>
      <w:r>
        <w:t>，</w:t>
      </w:r>
      <w:r>
        <w:rPr>
          <w:rFonts w:hint="eastAsia"/>
        </w:rPr>
        <w:t>重新进行</w:t>
      </w:r>
      <w:r>
        <w:t>全文搜索</w:t>
      </w:r>
      <w:r>
        <w:rPr>
          <w:rFonts w:hint="eastAsia"/>
        </w:rPr>
        <w:t>。</w:t>
      </w:r>
    </w:p>
    <w:p w14:paraId="6752B2AC" w14:textId="77777777" w:rsidR="00F4149E" w:rsidRDefault="00033BAF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021BA0FE" wp14:editId="78FBD7C2">
            <wp:extent cx="5278120" cy="2503805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D6A3E" w14:textId="50B40742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066D64">
        <w:rPr>
          <w:sz w:val="16"/>
          <w:szCs w:val="16"/>
        </w:rPr>
        <w:t>33</w:t>
      </w:r>
      <w:r>
        <w:rPr>
          <w:rFonts w:hint="eastAsia"/>
          <w:sz w:val="16"/>
          <w:szCs w:val="16"/>
        </w:rPr>
        <w:t xml:space="preserve"> 全文检索</w:t>
      </w:r>
    </w:p>
    <w:p w14:paraId="3401ACBB" w14:textId="77777777" w:rsidR="00147B00" w:rsidRDefault="00CA028C">
      <w:pPr>
        <w:spacing w:after="156"/>
        <w:ind w:firstLineChars="0" w:firstLine="420"/>
      </w:pPr>
      <w:r>
        <w:rPr>
          <w:rFonts w:hint="eastAsia"/>
        </w:rPr>
        <w:lastRenderedPageBreak/>
        <w:t>您</w:t>
      </w:r>
      <w:r>
        <w:t>也可以</w:t>
      </w:r>
      <w:r>
        <w:rPr>
          <w:rFonts w:hint="eastAsia"/>
        </w:rPr>
        <w:t>在【标签】搜索框</w:t>
      </w:r>
      <w:r>
        <w:t>中，输入标签，</w:t>
      </w:r>
      <w:r>
        <w:rPr>
          <w:rFonts w:hint="eastAsia"/>
        </w:rPr>
        <w:t>搜索具有</w:t>
      </w:r>
      <w:r>
        <w:t>此类标签的所有文档</w:t>
      </w:r>
      <w:r>
        <w:rPr>
          <w:rFonts w:hint="eastAsia"/>
        </w:rPr>
        <w:t>；点击</w:t>
      </w:r>
      <w:r>
        <w:t>【</w:t>
      </w:r>
      <w:r>
        <w:rPr>
          <w:rFonts w:hint="eastAsia"/>
        </w:rPr>
        <w:t>搜索范围</w:t>
      </w:r>
      <w:r>
        <w:t>】</w:t>
      </w:r>
      <w:r>
        <w:rPr>
          <w:rFonts w:hint="eastAsia"/>
        </w:rPr>
        <w:t>、</w:t>
      </w:r>
      <w:r>
        <w:t>【</w:t>
      </w:r>
      <w:r>
        <w:rPr>
          <w:rFonts w:hint="eastAsia"/>
        </w:rPr>
        <w:t>匹配内容</w:t>
      </w:r>
      <w:r>
        <w:t>】</w:t>
      </w:r>
      <w:r>
        <w:rPr>
          <w:rFonts w:hint="eastAsia"/>
        </w:rPr>
        <w:t>或</w:t>
      </w:r>
      <w:r>
        <w:t>【</w:t>
      </w:r>
      <w:r>
        <w:rPr>
          <w:rFonts w:hint="eastAsia"/>
        </w:rPr>
        <w:t>文件类型</w:t>
      </w:r>
      <w:r>
        <w:t>】</w:t>
      </w:r>
      <w:r>
        <w:rPr>
          <w:rFonts w:hint="eastAsia"/>
        </w:rPr>
        <w:t>下拉菜单，</w:t>
      </w:r>
      <w:r>
        <w:t>限定</w:t>
      </w:r>
      <w:r>
        <w:rPr>
          <w:rFonts w:hint="eastAsia"/>
        </w:rPr>
        <w:t>搜索</w:t>
      </w:r>
      <w:r>
        <w:t>范围</w:t>
      </w:r>
      <w:r>
        <w:rPr>
          <w:rFonts w:hint="eastAsia"/>
        </w:rPr>
        <w:t>，作为</w:t>
      </w:r>
      <w:r>
        <w:t>组合搜索</w:t>
      </w:r>
      <w:r>
        <w:rPr>
          <w:rFonts w:hint="eastAsia"/>
        </w:rPr>
        <w:t>过滤</w:t>
      </w:r>
      <w:r>
        <w:t>项，</w:t>
      </w:r>
      <w:r>
        <w:rPr>
          <w:rFonts w:hint="eastAsia"/>
        </w:rPr>
        <w:t>快速定位</w:t>
      </w:r>
      <w:r>
        <w:t>目标文件或文件夹。</w:t>
      </w:r>
    </w:p>
    <w:p w14:paraId="3F4C6477" w14:textId="77777777" w:rsidR="00F4149E" w:rsidRDefault="00147B00">
      <w:pPr>
        <w:spacing w:after="156"/>
        <w:ind w:firstLineChars="0" w:firstLine="420"/>
      </w:pPr>
      <w:r w:rsidRPr="00EB3573">
        <w:rPr>
          <w:rFonts w:hint="eastAsia"/>
        </w:rPr>
        <w:t>同时</w:t>
      </w:r>
      <w:r w:rsidRPr="00EB3573">
        <w:t>，</w:t>
      </w:r>
      <w:r w:rsidR="00EB3573">
        <w:rPr>
          <w:rFonts w:hint="eastAsia"/>
        </w:rPr>
        <w:t>您可</w:t>
      </w:r>
      <w:r w:rsidR="00033BAF" w:rsidRPr="00EB3573">
        <w:t>将属性值作为组合</w:t>
      </w:r>
      <w:r w:rsidR="00033BAF" w:rsidRPr="00EB3573">
        <w:rPr>
          <w:rFonts w:hint="eastAsia"/>
        </w:rPr>
        <w:t>搜索</w:t>
      </w:r>
      <w:r w:rsidR="00033BAF" w:rsidRPr="00EB3573">
        <w:t>过滤</w:t>
      </w:r>
      <w:r w:rsidR="00033BAF" w:rsidRPr="00EB3573">
        <w:rPr>
          <w:rFonts w:hint="eastAsia"/>
        </w:rPr>
        <w:t>项</w:t>
      </w:r>
      <w:r w:rsidR="00033BAF" w:rsidRPr="00EB3573">
        <w:t>，</w:t>
      </w:r>
      <w:r w:rsidR="00033BAF" w:rsidRPr="00EB3573">
        <w:rPr>
          <w:rFonts w:hint="eastAsia"/>
        </w:rPr>
        <w:t>快速定位</w:t>
      </w:r>
      <w:r w:rsidR="00033BAF" w:rsidRPr="00EB3573">
        <w:t>到目标文件</w:t>
      </w:r>
      <w:r w:rsidR="00033BAF" w:rsidRPr="00EB3573">
        <w:rPr>
          <w:rFonts w:hint="eastAsia"/>
        </w:rPr>
        <w:t>；</w:t>
      </w:r>
      <w:r w:rsidR="00331289" w:rsidRPr="00EB3573">
        <w:rPr>
          <w:rFonts w:hint="eastAsia"/>
        </w:rPr>
        <w:t>在</w:t>
      </w:r>
      <w:r w:rsidRPr="00EB3573">
        <w:t>属性</w:t>
      </w:r>
      <w:r w:rsidRPr="00EB3573">
        <w:rPr>
          <w:rFonts w:hint="eastAsia"/>
        </w:rPr>
        <w:t>类型</w:t>
      </w:r>
      <w:r w:rsidR="00331289" w:rsidRPr="00EB3573">
        <w:rPr>
          <w:rFonts w:hint="eastAsia"/>
        </w:rPr>
        <w:t>中，</w:t>
      </w:r>
      <w:r w:rsidR="00331289" w:rsidRPr="00EB3573">
        <w:t>输入</w:t>
      </w:r>
      <w:r w:rsidRPr="00EB3573">
        <w:rPr>
          <w:rFonts w:hint="eastAsia"/>
        </w:rPr>
        <w:t>属性值</w:t>
      </w:r>
      <w:r w:rsidRPr="00EB3573">
        <w:t>，</w:t>
      </w:r>
      <w:r w:rsidR="00033BAF" w:rsidRPr="00EB3573">
        <w:rPr>
          <w:rFonts w:hint="eastAsia"/>
        </w:rPr>
        <w:t>您便可以</w:t>
      </w:r>
      <w:r w:rsidRPr="00EB3573">
        <w:rPr>
          <w:rFonts w:hint="eastAsia"/>
        </w:rPr>
        <w:t>快速</w:t>
      </w:r>
      <w:r w:rsidRPr="00EB3573">
        <w:t>搜索到</w:t>
      </w:r>
      <w:r w:rsidRPr="00EB3573">
        <w:rPr>
          <w:rFonts w:hint="eastAsia"/>
        </w:rPr>
        <w:t>具有</w:t>
      </w:r>
      <w:r w:rsidRPr="00EB3573">
        <w:t>此属性值的</w:t>
      </w:r>
      <w:r w:rsidRPr="00EB3573">
        <w:rPr>
          <w:rFonts w:hint="eastAsia"/>
        </w:rPr>
        <w:t>所有</w:t>
      </w:r>
      <w:r w:rsidRPr="00EB3573">
        <w:t>文件</w:t>
      </w:r>
      <w:r w:rsidRPr="00EB3573">
        <w:rPr>
          <w:rFonts w:hint="eastAsia"/>
        </w:rPr>
        <w:t>。</w:t>
      </w:r>
    </w:p>
    <w:p w14:paraId="70B6FD99" w14:textId="77777777" w:rsidR="00F4149E" w:rsidRDefault="00CA028C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</w:p>
    <w:p w14:paraId="372BC4A7" w14:textId="77777777" w:rsidR="00F4149E" w:rsidRDefault="00CA028C">
      <w:pPr>
        <w:pStyle w:val="22"/>
        <w:numPr>
          <w:ilvl w:val="0"/>
          <w:numId w:val="23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您</w:t>
      </w:r>
      <w:r>
        <w:rPr>
          <w:color w:val="FF0000"/>
        </w:rPr>
        <w:t>只能搜索到</w:t>
      </w:r>
      <w:r>
        <w:rPr>
          <w:rFonts w:hint="eastAsia"/>
          <w:color w:val="FF0000"/>
        </w:rPr>
        <w:t>具有</w:t>
      </w:r>
      <w:r>
        <w:rPr>
          <w:color w:val="FF0000"/>
        </w:rPr>
        <w:t>访问</w:t>
      </w:r>
      <w:r>
        <w:rPr>
          <w:rFonts w:hint="eastAsia"/>
          <w:color w:val="FF0000"/>
        </w:rPr>
        <w:t>权限的文件或文件夹</w:t>
      </w:r>
      <w:r>
        <w:rPr>
          <w:color w:val="FF0000"/>
        </w:rPr>
        <w:t>。</w:t>
      </w:r>
    </w:p>
    <w:p w14:paraId="25240E11" w14:textId="77777777" w:rsidR="00F4149E" w:rsidRDefault="00CA028C">
      <w:pPr>
        <w:pStyle w:val="22"/>
        <w:numPr>
          <w:ilvl w:val="0"/>
          <w:numId w:val="23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如果系统开启了密级体系，您只能搜索到小于等于自身密级的文件。</w:t>
      </w:r>
    </w:p>
    <w:p w14:paraId="733C5C05" w14:textId="77777777" w:rsidR="00F4149E" w:rsidRDefault="001B0629" w:rsidP="00EE721F">
      <w:pPr>
        <w:pStyle w:val="2"/>
      </w:pPr>
      <w:bookmarkStart w:id="159" w:name="_4.8_找回文档"/>
      <w:bookmarkStart w:id="160" w:name="_Toc534879934"/>
      <w:r>
        <w:t>4.9</w:t>
      </w:r>
      <w:r w:rsidR="00CA028C">
        <w:t xml:space="preserve"> </w:t>
      </w:r>
      <w:r w:rsidR="00CA028C">
        <w:rPr>
          <w:rFonts w:hint="eastAsia"/>
        </w:rPr>
        <w:t>找回</w:t>
      </w:r>
      <w:r w:rsidR="00CA028C">
        <w:t>文档</w:t>
      </w:r>
      <w:bookmarkEnd w:id="160"/>
    </w:p>
    <w:bookmarkEnd w:id="159"/>
    <w:p w14:paraId="6DA30E58" w14:textId="77777777" w:rsidR="00F4149E" w:rsidRDefault="00CA028C">
      <w:pPr>
        <w:spacing w:after="156"/>
        <w:ind w:firstLine="420"/>
      </w:pPr>
      <w:r>
        <w:rPr>
          <w:rFonts w:hint="eastAsia"/>
        </w:rPr>
        <w:t>所有</w:t>
      </w:r>
      <w:r>
        <w:t>在</w:t>
      </w:r>
      <w:r>
        <w:rPr>
          <w:rFonts w:hint="eastAsia"/>
        </w:rPr>
        <w:t>PC客户端或</w:t>
      </w:r>
      <w:r>
        <w:t>移动端，删除的文件或文件夹，</w:t>
      </w:r>
      <w:r>
        <w:rPr>
          <w:rFonts w:hint="eastAsia"/>
        </w:rPr>
        <w:t>都</w:t>
      </w:r>
      <w:r>
        <w:t>会</w:t>
      </w:r>
      <w:r>
        <w:rPr>
          <w:rFonts w:hint="eastAsia"/>
        </w:rPr>
        <w:t>保存</w:t>
      </w:r>
      <w:r>
        <w:t>到云端</w:t>
      </w:r>
      <w:r>
        <w:rPr>
          <w:rFonts w:hint="eastAsia"/>
        </w:rPr>
        <w:t>【回收站】。</w:t>
      </w:r>
      <w:r>
        <w:t>您可以</w:t>
      </w:r>
      <w:r>
        <w:rPr>
          <w:rFonts w:hint="eastAsia"/>
        </w:rPr>
        <w:t>通过网页</w:t>
      </w:r>
      <w:r>
        <w:t>访问</w:t>
      </w:r>
      <w:r>
        <w:rPr>
          <w:rFonts w:hint="eastAsia"/>
        </w:rPr>
        <w:t>，进入云端</w:t>
      </w:r>
      <w:r>
        <w:t>【</w:t>
      </w:r>
      <w:r>
        <w:rPr>
          <w:rFonts w:hint="eastAsia"/>
        </w:rPr>
        <w:t>回收站</w:t>
      </w:r>
      <w:r>
        <w:t>】</w:t>
      </w:r>
      <w:r>
        <w:rPr>
          <w:rFonts w:hint="eastAsia"/>
        </w:rPr>
        <w:t>，</w:t>
      </w:r>
      <w:r>
        <w:t>找回之前</w:t>
      </w:r>
      <w:r>
        <w:rPr>
          <w:rFonts w:hint="eastAsia"/>
        </w:rPr>
        <w:t>误删除</w:t>
      </w:r>
      <w:r>
        <w:t>的</w:t>
      </w:r>
      <w:r>
        <w:rPr>
          <w:rFonts w:hint="eastAsia"/>
        </w:rPr>
        <w:t>所有</w:t>
      </w:r>
      <w:r>
        <w:t>文件或文件夹。</w:t>
      </w:r>
    </w:p>
    <w:p w14:paraId="236A40C7" w14:textId="77777777" w:rsidR="00F4149E" w:rsidRDefault="001B0629">
      <w:pPr>
        <w:pStyle w:val="3"/>
      </w:pPr>
      <w:bookmarkStart w:id="161" w:name="_4.8.1_回收站"/>
      <w:bookmarkStart w:id="162" w:name="_Toc534879935"/>
      <w:r>
        <w:t>4.9</w:t>
      </w:r>
      <w:r w:rsidR="00CA028C">
        <w:t xml:space="preserve">.1 </w:t>
      </w:r>
      <w:r w:rsidR="00CA028C">
        <w:rPr>
          <w:rFonts w:hint="eastAsia"/>
        </w:rPr>
        <w:t>回收站</w:t>
      </w:r>
      <w:bookmarkEnd w:id="162"/>
    </w:p>
    <w:bookmarkEnd w:id="161"/>
    <w:p w14:paraId="3E43E10B" w14:textId="561AD953" w:rsidR="00F4149E" w:rsidRDefault="00CA028C">
      <w:pPr>
        <w:spacing w:after="156"/>
        <w:ind w:firstLine="420"/>
      </w:pPr>
      <w:r>
        <w:rPr>
          <w:rFonts w:hint="eastAsia"/>
        </w:rPr>
        <w:t>网页</w:t>
      </w:r>
      <w:r>
        <w:t>访问时，</w:t>
      </w:r>
      <w:r>
        <w:rPr>
          <w:rFonts w:hint="eastAsia"/>
        </w:rPr>
        <w:t>您可以</w:t>
      </w:r>
      <w:r>
        <w:t>通过</w:t>
      </w:r>
      <w:r>
        <w:rPr>
          <w:rFonts w:hint="eastAsia"/>
        </w:rPr>
        <w:t>以下步骤</w:t>
      </w:r>
      <w:r>
        <w:t>，</w:t>
      </w:r>
      <w:r w:rsidR="00D07AE6">
        <w:rPr>
          <w:rFonts w:hint="eastAsia"/>
        </w:rPr>
        <w:t>设置回收站策略和</w:t>
      </w:r>
      <w:r>
        <w:rPr>
          <w:rFonts w:hint="eastAsia"/>
        </w:rPr>
        <w:t>还原</w:t>
      </w:r>
      <w:r>
        <w:t>、</w:t>
      </w:r>
      <w:r>
        <w:rPr>
          <w:rFonts w:hint="eastAsia"/>
        </w:rPr>
        <w:t>清空或</w:t>
      </w:r>
      <w:r>
        <w:t>彻底删除回收站里的</w:t>
      </w:r>
      <w:r>
        <w:rPr>
          <w:rFonts w:hint="eastAsia"/>
        </w:rPr>
        <w:t>文件：</w:t>
      </w:r>
    </w:p>
    <w:p w14:paraId="4D1D392A" w14:textId="12CD0228" w:rsidR="00F4149E" w:rsidRDefault="00CA028C">
      <w:pPr>
        <w:pStyle w:val="62"/>
        <w:numPr>
          <w:ilvl w:val="0"/>
          <w:numId w:val="43"/>
        </w:numPr>
        <w:spacing w:after="156"/>
        <w:ind w:firstLineChars="0"/>
      </w:pPr>
      <w:r>
        <w:rPr>
          <w:rFonts w:hint="eastAsia"/>
        </w:rPr>
        <w:t>点击</w:t>
      </w:r>
      <w:r>
        <w:t>左导航栏</w:t>
      </w:r>
      <w:r>
        <w:rPr>
          <w:rFonts w:hint="eastAsia"/>
        </w:rPr>
        <w:t>【回收站】，</w:t>
      </w:r>
      <w:r>
        <w:t>进入云端回收站；</w:t>
      </w:r>
      <w:r>
        <w:rPr>
          <w:rFonts w:hint="eastAsia"/>
        </w:rPr>
        <w:t>选择点击</w:t>
      </w:r>
      <w:r>
        <w:t>【</w:t>
      </w:r>
      <w:r>
        <w:rPr>
          <w:rFonts w:hint="eastAsia"/>
        </w:rPr>
        <w:t>回收站</w:t>
      </w:r>
      <w:r>
        <w:t>】</w:t>
      </w:r>
      <w:r>
        <w:rPr>
          <w:rFonts w:hint="eastAsia"/>
        </w:rPr>
        <w:t>图标</w:t>
      </w:r>
      <w:r>
        <w:t>，</w:t>
      </w:r>
      <w:r>
        <w:rPr>
          <w:rFonts w:hint="eastAsia"/>
        </w:rPr>
        <w:t>查看之前删除</w:t>
      </w:r>
      <w:r>
        <w:t>的所有</w:t>
      </w:r>
      <w:r>
        <w:rPr>
          <w:rFonts w:hint="eastAsia"/>
        </w:rPr>
        <w:t>文件；</w:t>
      </w:r>
    </w:p>
    <w:p w14:paraId="5DD86423" w14:textId="6202F702" w:rsidR="00817954" w:rsidRDefault="007A152E">
      <w:pPr>
        <w:pStyle w:val="62"/>
        <w:numPr>
          <w:ilvl w:val="0"/>
          <w:numId w:val="43"/>
        </w:numPr>
        <w:spacing w:after="156"/>
        <w:ind w:firstLineChars="0"/>
      </w:pP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选中任何文件或文件夹时，点击列表上方的【回收站策略】按钮，您可以设置回收站内文件的保留时间</w:t>
      </w:r>
      <w:r w:rsidR="00ED4965">
        <w:rPr>
          <w:rFonts w:hint="eastAsia"/>
        </w:rPr>
        <w:t>，进入回收站超过该时间的文件会被自动删除；</w:t>
      </w:r>
    </w:p>
    <w:p w14:paraId="26CB0383" w14:textId="1497CC36" w:rsidR="005F404B" w:rsidRDefault="005F404B" w:rsidP="005F404B">
      <w:pPr>
        <w:pStyle w:val="62"/>
        <w:spacing w:after="156" w:line="240" w:lineRule="auto"/>
        <w:ind w:left="357" w:firstLineChars="0" w:firstLine="0"/>
      </w:pPr>
      <w:r>
        <w:rPr>
          <w:noProof/>
        </w:rPr>
        <w:drawing>
          <wp:inline distT="0" distB="0" distL="0" distR="0" wp14:anchorId="31703E96" wp14:editId="449DF698">
            <wp:extent cx="5278120" cy="2312035"/>
            <wp:effectExtent l="0" t="0" r="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回收站策略.pn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1FF99" w14:textId="5565648A" w:rsidR="008A3D75" w:rsidRPr="008A3D75" w:rsidRDefault="008A3D75" w:rsidP="008A3D75">
      <w:pPr>
        <w:spacing w:after="156" w:line="240" w:lineRule="auto"/>
        <w:ind w:left="108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3</w:t>
      </w:r>
      <w:r w:rsidR="00066D64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 xml:space="preserve"> 回收站-回收站策略</w:t>
      </w:r>
    </w:p>
    <w:p w14:paraId="7ABBB4DF" w14:textId="7C4A3113" w:rsidR="005F404B" w:rsidRDefault="005F404B">
      <w:pPr>
        <w:pStyle w:val="62"/>
        <w:numPr>
          <w:ilvl w:val="0"/>
          <w:numId w:val="43"/>
        </w:numPr>
        <w:spacing w:after="156"/>
        <w:ind w:firstLineChars="0"/>
      </w:pP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选中任何文件或文件夹时，点击列表上方的【清空】按钮，您可以手动清理回收站里指定时间段内</w:t>
      </w:r>
      <w:r w:rsidR="008A3D75">
        <w:rPr>
          <w:rFonts w:hint="eastAsia"/>
        </w:rPr>
        <w:t>的文件，快速释放本地磁盘空间；</w:t>
      </w:r>
    </w:p>
    <w:p w14:paraId="0CE99DCC" w14:textId="77C484C2" w:rsidR="005F404B" w:rsidRDefault="005F404B" w:rsidP="005F404B">
      <w:pPr>
        <w:pStyle w:val="62"/>
        <w:spacing w:after="156" w:line="240" w:lineRule="auto"/>
        <w:ind w:firstLineChars="0"/>
      </w:pPr>
      <w:r>
        <w:rPr>
          <w:rFonts w:hint="eastAsia"/>
          <w:noProof/>
        </w:rPr>
        <w:lastRenderedPageBreak/>
        <w:drawing>
          <wp:inline distT="0" distB="0" distL="0" distR="0" wp14:anchorId="010212B5" wp14:editId="4C8E33B2">
            <wp:extent cx="5278120" cy="2494280"/>
            <wp:effectExtent l="0" t="0" r="0" b="127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清空.pn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5FAFD" w14:textId="76FE8CEA" w:rsidR="008A3D75" w:rsidRPr="008A3D75" w:rsidRDefault="008A3D75" w:rsidP="008A3D75">
      <w:pPr>
        <w:spacing w:after="156" w:line="240" w:lineRule="auto"/>
        <w:ind w:left="108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3</w:t>
      </w:r>
      <w:r w:rsidR="00066D64">
        <w:rPr>
          <w:sz w:val="16"/>
          <w:szCs w:val="16"/>
        </w:rPr>
        <w:t>5</w:t>
      </w:r>
      <w:r>
        <w:rPr>
          <w:rFonts w:hint="eastAsia"/>
          <w:sz w:val="16"/>
          <w:szCs w:val="16"/>
        </w:rPr>
        <w:t xml:space="preserve"> 回收站-清空</w:t>
      </w:r>
    </w:p>
    <w:p w14:paraId="7526D5C0" w14:textId="77777777" w:rsidR="00F4149E" w:rsidRDefault="00CA028C">
      <w:pPr>
        <w:pStyle w:val="62"/>
        <w:numPr>
          <w:ilvl w:val="0"/>
          <w:numId w:val="43"/>
        </w:numPr>
        <w:spacing w:after="156"/>
        <w:ind w:firstLineChars="0"/>
      </w:pPr>
      <w:r>
        <w:rPr>
          <w:rFonts w:hint="eastAsia"/>
        </w:rPr>
        <w:t>选中文件</w:t>
      </w:r>
      <w:r>
        <w:t>或文件夹，点击</w:t>
      </w:r>
      <w:r>
        <w:rPr>
          <w:rFonts w:hint="eastAsia"/>
        </w:rPr>
        <w:t>列表</w:t>
      </w:r>
      <w:r>
        <w:t>上方的【</w:t>
      </w:r>
      <w:r>
        <w:rPr>
          <w:rFonts w:hint="eastAsia"/>
        </w:rPr>
        <w:t>还原</w:t>
      </w:r>
      <w:r>
        <w:t>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还原</w:t>
      </w:r>
      <w:r>
        <w:t>误删除的</w:t>
      </w:r>
      <w:r>
        <w:rPr>
          <w:rFonts w:hint="eastAsia"/>
        </w:rPr>
        <w:t>文件</w:t>
      </w:r>
      <w:r>
        <w:t>或文件夹到</w:t>
      </w:r>
      <w:r>
        <w:rPr>
          <w:rFonts w:hint="eastAsia"/>
        </w:rPr>
        <w:t>原目录。</w:t>
      </w:r>
    </w:p>
    <w:p w14:paraId="3A0D41D8" w14:textId="5D1E1931" w:rsidR="00F4149E" w:rsidRDefault="00CA028C" w:rsidP="008A3D75">
      <w:pPr>
        <w:pStyle w:val="62"/>
        <w:numPr>
          <w:ilvl w:val="0"/>
          <w:numId w:val="43"/>
        </w:numPr>
        <w:spacing w:after="156"/>
        <w:ind w:firstLineChars="0"/>
      </w:pPr>
      <w:r>
        <w:rPr>
          <w:rFonts w:hint="eastAsia"/>
        </w:rPr>
        <w:t>您也可以</w:t>
      </w:r>
      <w:r>
        <w:t>点击列表上方</w:t>
      </w:r>
      <w:r>
        <w:rPr>
          <w:rFonts w:hint="eastAsia"/>
        </w:rPr>
        <w:t>的</w:t>
      </w:r>
      <w:r>
        <w:t>【</w:t>
      </w:r>
      <w:r>
        <w:rPr>
          <w:rFonts w:hint="eastAsia"/>
        </w:rPr>
        <w:t>删除</w:t>
      </w:r>
      <w:r>
        <w:t>】</w:t>
      </w:r>
      <w:r>
        <w:rPr>
          <w:rFonts w:hint="eastAsia"/>
        </w:rPr>
        <w:t>按钮</w:t>
      </w:r>
      <w:r>
        <w:t>，彻底</w:t>
      </w:r>
      <w:proofErr w:type="gramStart"/>
      <w:r>
        <w:t>删除此</w:t>
      </w:r>
      <w:proofErr w:type="gramEnd"/>
      <w:r>
        <w:t>文件</w:t>
      </w:r>
      <w:r>
        <w:rPr>
          <w:rFonts w:hint="eastAsia"/>
        </w:rPr>
        <w:t>或</w:t>
      </w:r>
      <w:r>
        <w:t>文件夹</w:t>
      </w:r>
      <w:r>
        <w:rPr>
          <w:rFonts w:hint="eastAsia"/>
        </w:rPr>
        <w:t>；</w:t>
      </w:r>
    </w:p>
    <w:p w14:paraId="0DFE8095" w14:textId="3345E58F" w:rsidR="00F4149E" w:rsidRDefault="00CA028C">
      <w:pPr>
        <w:spacing w:after="156"/>
        <w:ind w:firstLineChars="0" w:firstLine="420"/>
      </w:pPr>
      <w:r>
        <w:rPr>
          <w:rFonts w:hint="eastAsia"/>
        </w:rPr>
        <w:t>您也可以</w:t>
      </w:r>
      <w:r>
        <w:t>点击列表上方的【</w:t>
      </w:r>
      <w:r>
        <w:rPr>
          <w:rFonts w:hint="eastAsia"/>
        </w:rPr>
        <w:t>查看</w:t>
      </w:r>
      <w:r>
        <w:t>大小】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在</w:t>
      </w:r>
      <w:r>
        <w:t>云端回收站，查看文件或文件夹的大小</w:t>
      </w:r>
      <w:r>
        <w:rPr>
          <w:rFonts w:hint="eastAsia"/>
        </w:rPr>
        <w:t>。</w:t>
      </w:r>
    </w:p>
    <w:p w14:paraId="1B848049" w14:textId="2E230249" w:rsidR="008A3D75" w:rsidRDefault="008A3D75" w:rsidP="008A3D75">
      <w:pPr>
        <w:spacing w:after="156" w:line="240" w:lineRule="auto"/>
        <w:ind w:firstLineChars="0" w:firstLine="420"/>
      </w:pPr>
      <w:r>
        <w:rPr>
          <w:rFonts w:hint="eastAsia"/>
          <w:noProof/>
        </w:rPr>
        <w:drawing>
          <wp:inline distT="0" distB="0" distL="0" distR="0" wp14:anchorId="0E03878A" wp14:editId="213FF82E">
            <wp:extent cx="5278120" cy="2387600"/>
            <wp:effectExtent l="0" t="0" r="0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回收站选中状态.pn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B65A4" w14:textId="6CC4C84F" w:rsidR="008A3D75" w:rsidRPr="008A3D75" w:rsidRDefault="008A3D75" w:rsidP="008A3D75">
      <w:pPr>
        <w:spacing w:after="156" w:line="240" w:lineRule="auto"/>
        <w:ind w:left="108"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3</w:t>
      </w:r>
      <w:r w:rsidR="00066D64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 xml:space="preserve"> 回收站-还原、删除、查看大小</w:t>
      </w:r>
    </w:p>
    <w:p w14:paraId="77977B77" w14:textId="77777777" w:rsidR="00F4149E" w:rsidRDefault="00CA028C">
      <w:pPr>
        <w:spacing w:after="156"/>
        <w:ind w:firstLine="420"/>
        <w:rPr>
          <w:color w:val="FF0000"/>
        </w:rPr>
      </w:pPr>
      <w:r>
        <w:rPr>
          <w:rFonts w:hint="eastAsia"/>
          <w:color w:val="FF0000"/>
        </w:rPr>
        <w:t>注意：</w:t>
      </w:r>
    </w:p>
    <w:p w14:paraId="09686BEF" w14:textId="77777777" w:rsidR="00F4149E" w:rsidRDefault="00CA028C">
      <w:pPr>
        <w:pStyle w:val="22"/>
        <w:numPr>
          <w:ilvl w:val="0"/>
          <w:numId w:val="23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通过【delete+shift】，删除的文件或文件夹，将不会显示在回收站里。</w:t>
      </w:r>
    </w:p>
    <w:p w14:paraId="0601724A" w14:textId="77777777" w:rsidR="00F4149E" w:rsidRDefault="00CA028C">
      <w:pPr>
        <w:pStyle w:val="22"/>
        <w:numPr>
          <w:ilvl w:val="0"/>
          <w:numId w:val="23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文档删除后会被删除到所有者的回收站里，所有者可以彻底删除或还原文件。</w:t>
      </w:r>
    </w:p>
    <w:p w14:paraId="008A38C9" w14:textId="77777777" w:rsidR="00F4149E" w:rsidRDefault="001B0629" w:rsidP="00EE721F">
      <w:pPr>
        <w:pStyle w:val="2"/>
      </w:pPr>
      <w:bookmarkStart w:id="163" w:name="_Toc534879936"/>
      <w:r>
        <w:rPr>
          <w:rFonts w:hint="eastAsia"/>
        </w:rPr>
        <w:lastRenderedPageBreak/>
        <w:t>4.10</w:t>
      </w:r>
      <w:r w:rsidR="00CA028C">
        <w:rPr>
          <w:rFonts w:hint="eastAsia"/>
        </w:rPr>
        <w:t xml:space="preserve"> </w:t>
      </w:r>
      <w:r w:rsidR="00CA028C">
        <w:rPr>
          <w:rFonts w:hint="eastAsia"/>
        </w:rPr>
        <w:t>文档</w:t>
      </w:r>
      <w:r w:rsidR="00CA028C">
        <w:t>管理</w:t>
      </w:r>
      <w:bookmarkEnd w:id="163"/>
    </w:p>
    <w:p w14:paraId="51B11776" w14:textId="77777777" w:rsidR="00BE203D" w:rsidRDefault="001B0629" w:rsidP="00BE203D">
      <w:pPr>
        <w:pStyle w:val="3"/>
      </w:pPr>
      <w:bookmarkStart w:id="164" w:name="_4.9.1_文档密级管理"/>
      <w:bookmarkStart w:id="165" w:name="_Toc534879937"/>
      <w:bookmarkEnd w:id="164"/>
      <w:r>
        <w:rPr>
          <w:rFonts w:hint="eastAsia"/>
        </w:rPr>
        <w:t>4.10</w:t>
      </w:r>
      <w:r w:rsidR="00BE203D">
        <w:rPr>
          <w:rFonts w:hint="eastAsia"/>
        </w:rPr>
        <w:t>.1 文档密级</w:t>
      </w:r>
      <w:r w:rsidR="00BE203D">
        <w:t>管理</w:t>
      </w:r>
      <w:bookmarkEnd w:id="165"/>
    </w:p>
    <w:p w14:paraId="11DDFCA9" w14:textId="77777777" w:rsidR="00BE203D" w:rsidRPr="001B0629" w:rsidRDefault="00BE203D" w:rsidP="00BE203D">
      <w:pPr>
        <w:spacing w:after="156"/>
        <w:ind w:firstLine="420"/>
      </w:pPr>
      <w:r w:rsidRPr="001B0629">
        <w:rPr>
          <w:rFonts w:hint="eastAsia"/>
        </w:rPr>
        <w:t>网页</w:t>
      </w:r>
      <w:r w:rsidRPr="001B0629">
        <w:t>访问时，</w:t>
      </w:r>
      <w:r w:rsidRPr="001B0629">
        <w:rPr>
          <w:rFonts w:hint="eastAsia"/>
        </w:rPr>
        <w:t>您可以</w:t>
      </w:r>
      <w:r w:rsidRPr="001B0629">
        <w:t>在线对文档密级</w:t>
      </w:r>
      <w:r w:rsidRPr="001B0629">
        <w:rPr>
          <w:rFonts w:hint="eastAsia"/>
        </w:rPr>
        <w:t>进行管理</w:t>
      </w:r>
      <w:r w:rsidRPr="001B0629">
        <w:t>，目前</w:t>
      </w:r>
      <w:r w:rsidRPr="001B0629">
        <w:rPr>
          <w:rFonts w:hint="eastAsia"/>
        </w:rPr>
        <w:t>包含 非密、内部、秘密、机密及绝密 五种文档密级等级。文档所有者可以根据</w:t>
      </w:r>
      <w:r w:rsidRPr="001B0629">
        <w:t>需要</w:t>
      </w:r>
      <w:r w:rsidRPr="001B0629">
        <w:rPr>
          <w:rFonts w:hint="eastAsia"/>
        </w:rPr>
        <w:t>，设置文档密级，保证特定文档的机密性。若系统开启了密级体系，您只能查看等于或低于自身密级等级的文档。</w:t>
      </w:r>
    </w:p>
    <w:p w14:paraId="0C32A8D4" w14:textId="172C7879" w:rsidR="00DB014F" w:rsidRDefault="00B749E4" w:rsidP="00DB014F">
      <w:pPr>
        <w:spacing w:after="156"/>
        <w:ind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DB014F" w:rsidRPr="001B0629">
        <w:rPr>
          <w:rFonts w:hint="eastAsia"/>
        </w:rPr>
        <w:t>文档密级规则如下：</w:t>
      </w:r>
    </w:p>
    <w:p w14:paraId="0E8380CB" w14:textId="1FBF576B" w:rsidR="00DB014F" w:rsidRDefault="00DB014F" w:rsidP="00C46577">
      <w:pPr>
        <w:pStyle w:val="22"/>
        <w:numPr>
          <w:ilvl w:val="0"/>
          <w:numId w:val="50"/>
        </w:numPr>
        <w:spacing w:after="156"/>
        <w:ind w:firstLineChars="0"/>
      </w:pPr>
      <w:r>
        <w:t>默认</w:t>
      </w:r>
      <w:r>
        <w:rPr>
          <w:rFonts w:hint="eastAsia"/>
        </w:rPr>
        <w:t>情况下，</w:t>
      </w:r>
      <w:proofErr w:type="gramStart"/>
      <w:r>
        <w:rPr>
          <w:rFonts w:hint="eastAsia"/>
        </w:rPr>
        <w:t>您创建</w:t>
      </w:r>
      <w:proofErr w:type="gramEnd"/>
      <w:r>
        <w:rPr>
          <w:rFonts w:hint="eastAsia"/>
        </w:rPr>
        <w:t>的文档</w:t>
      </w:r>
      <w:r>
        <w:t>密级</w:t>
      </w:r>
      <w:r>
        <w:rPr>
          <w:rFonts w:hint="eastAsia"/>
        </w:rPr>
        <w:t>与您的用户密级一致的</w:t>
      </w:r>
      <w:r w:rsidR="00EF4A96">
        <w:rPr>
          <w:rFonts w:hint="eastAsia"/>
        </w:rPr>
        <w:t>。</w:t>
      </w:r>
      <w:r w:rsidR="00C116CE">
        <w:rPr>
          <w:rFonts w:hint="eastAsia"/>
        </w:rPr>
        <w:t>如果管理员开启</w:t>
      </w:r>
      <w:proofErr w:type="gramStart"/>
      <w:r w:rsidR="00C116CE">
        <w:rPr>
          <w:rFonts w:hint="eastAsia"/>
        </w:rPr>
        <w:t>文件改密审核</w:t>
      </w:r>
      <w:proofErr w:type="gramEnd"/>
      <w:r w:rsidR="00C116CE">
        <w:rPr>
          <w:rFonts w:hint="eastAsia"/>
        </w:rPr>
        <w:t>策略，那么当</w:t>
      </w:r>
      <w:proofErr w:type="gramStart"/>
      <w:r w:rsidR="00C116CE">
        <w:rPr>
          <w:rFonts w:hint="eastAsia"/>
        </w:rPr>
        <w:t>您修改</w:t>
      </w:r>
      <w:proofErr w:type="gramEnd"/>
      <w:r w:rsidR="00C116CE">
        <w:rPr>
          <w:rFonts w:hint="eastAsia"/>
        </w:rPr>
        <w:t>文件密级时，需经过文档审核员审核，审核通过后更改才能生效。</w:t>
      </w:r>
    </w:p>
    <w:p w14:paraId="65F0B2ED" w14:textId="77777777" w:rsidR="00DB014F" w:rsidRDefault="00DB014F" w:rsidP="00C46577">
      <w:pPr>
        <w:pStyle w:val="22"/>
        <w:numPr>
          <w:ilvl w:val="0"/>
          <w:numId w:val="50"/>
        </w:numPr>
        <w:spacing w:after="156"/>
        <w:ind w:firstLineChars="0"/>
      </w:pPr>
      <w:r>
        <w:rPr>
          <w:rFonts w:hint="eastAsia"/>
        </w:rPr>
        <w:t>如果您给某用户分享了高于其用户密级的文件，该用户将无法</w:t>
      </w:r>
      <w:proofErr w:type="gramStart"/>
      <w:r>
        <w:rPr>
          <w:rFonts w:hint="eastAsia"/>
        </w:rPr>
        <w:t>访问此</w:t>
      </w:r>
      <w:proofErr w:type="gramEnd"/>
      <w:r>
        <w:rPr>
          <w:rFonts w:hint="eastAsia"/>
        </w:rPr>
        <w:t>文件。</w:t>
      </w:r>
    </w:p>
    <w:p w14:paraId="5E0D1D5D" w14:textId="77777777" w:rsidR="00DB014F" w:rsidRDefault="00DB014F" w:rsidP="00C46577">
      <w:pPr>
        <w:pStyle w:val="22"/>
        <w:numPr>
          <w:ilvl w:val="0"/>
          <w:numId w:val="50"/>
        </w:numPr>
        <w:spacing w:after="156"/>
        <w:ind w:firstLineChars="0"/>
      </w:pPr>
      <w:r>
        <w:rPr>
          <w:rFonts w:hint="eastAsia"/>
        </w:rPr>
        <w:t>您可以批量设置多个文件或文件夹的密级。您也</w:t>
      </w:r>
      <w:r>
        <w:t>可以</w:t>
      </w:r>
      <w:r>
        <w:rPr>
          <w:rFonts w:hint="eastAsia"/>
        </w:rPr>
        <w:t>通过</w:t>
      </w:r>
      <w:r>
        <w:t>为文件夹设置密级，批量设置该文件夹下的所有文件</w:t>
      </w:r>
      <w:r>
        <w:rPr>
          <w:rFonts w:hint="eastAsia"/>
        </w:rPr>
        <w:t>的</w:t>
      </w:r>
      <w:r>
        <w:t>密级。</w:t>
      </w:r>
    </w:p>
    <w:p w14:paraId="382C6EDF" w14:textId="77777777" w:rsidR="00DB014F" w:rsidRDefault="00DB014F" w:rsidP="00DB014F">
      <w:pPr>
        <w:spacing w:after="156"/>
        <w:ind w:firstLine="420"/>
      </w:pPr>
      <w:r>
        <w:rPr>
          <w:rFonts w:hint="eastAsia"/>
        </w:rPr>
        <w:t>选中一个</w:t>
      </w:r>
      <w:r>
        <w:t>或多个</w:t>
      </w:r>
      <w:r>
        <w:rPr>
          <w:rFonts w:hint="eastAsia"/>
        </w:rPr>
        <w:t>文件或文件夹，点击</w:t>
      </w:r>
      <w:proofErr w:type="gramStart"/>
      <w:r>
        <w:t>侧边栏</w:t>
      </w:r>
      <w:r>
        <w:rPr>
          <w:rFonts w:hint="eastAsia"/>
        </w:rPr>
        <w:t>【属性】</w:t>
      </w:r>
      <w:proofErr w:type="gramEnd"/>
      <w:r>
        <w:rPr>
          <w:rFonts w:hint="eastAsia"/>
        </w:rPr>
        <w:t>处的【密级设置】按钮，便可以批量设置文件或文件夹密级。</w:t>
      </w:r>
    </w:p>
    <w:p w14:paraId="1BA6450B" w14:textId="77777777" w:rsidR="00DB014F" w:rsidRPr="00DB014F" w:rsidRDefault="005B6A01" w:rsidP="005B6A01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2809E627" wp14:editId="1ECF299B">
            <wp:extent cx="5278120" cy="259778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7.pn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9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37D47" w14:textId="09C60E39" w:rsidR="00BE203D" w:rsidRDefault="005B6A01" w:rsidP="005B6A01">
      <w:pPr>
        <w:spacing w:after="156"/>
        <w:ind w:firstLineChars="0" w:firstLine="0"/>
        <w:jc w:val="center"/>
        <w:rPr>
          <w:sz w:val="16"/>
          <w:szCs w:val="16"/>
        </w:rPr>
      </w:pPr>
      <w:r w:rsidRPr="005B6A01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3</w:t>
      </w:r>
      <w:r w:rsidR="00066D64">
        <w:rPr>
          <w:sz w:val="16"/>
          <w:szCs w:val="16"/>
        </w:rPr>
        <w:t>7</w:t>
      </w:r>
      <w:r w:rsidRPr="005B6A01">
        <w:rPr>
          <w:rFonts w:hint="eastAsia"/>
          <w:sz w:val="16"/>
          <w:szCs w:val="16"/>
        </w:rPr>
        <w:t xml:space="preserve"> 设置</w:t>
      </w:r>
      <w:r w:rsidRPr="005B6A01">
        <w:rPr>
          <w:sz w:val="16"/>
          <w:szCs w:val="16"/>
        </w:rPr>
        <w:t>文件标签</w:t>
      </w:r>
    </w:p>
    <w:p w14:paraId="04D9F52C" w14:textId="77777777" w:rsidR="00F4149E" w:rsidRDefault="00CA028C">
      <w:pPr>
        <w:pStyle w:val="3"/>
      </w:pPr>
      <w:bookmarkStart w:id="166" w:name="_4.9.1_设置文档标签"/>
      <w:bookmarkStart w:id="167" w:name="_Toc534879938"/>
      <w:r>
        <w:rPr>
          <w:rFonts w:hint="eastAsia"/>
        </w:rPr>
        <w:t>4</w:t>
      </w:r>
      <w:r w:rsidR="001B0629">
        <w:t>.10</w:t>
      </w:r>
      <w:r w:rsidR="00BE203D">
        <w:t>.2</w:t>
      </w:r>
      <w:r>
        <w:t xml:space="preserve"> </w:t>
      </w:r>
      <w:r>
        <w:rPr>
          <w:rFonts w:hint="eastAsia"/>
        </w:rPr>
        <w:t>设置</w:t>
      </w:r>
      <w:r>
        <w:t>文档标签</w:t>
      </w:r>
      <w:bookmarkEnd w:id="167"/>
    </w:p>
    <w:bookmarkEnd w:id="166"/>
    <w:p w14:paraId="389F4D6F" w14:textId="77777777" w:rsidR="00F4149E" w:rsidRDefault="00CA028C">
      <w:pPr>
        <w:spacing w:after="156"/>
        <w:ind w:firstLine="420"/>
      </w:pPr>
      <w:r>
        <w:rPr>
          <w:rFonts w:hint="eastAsia"/>
        </w:rPr>
        <w:t>网页</w:t>
      </w:r>
      <w:r>
        <w:t>访问时，</w:t>
      </w:r>
      <w:r>
        <w:rPr>
          <w:rFonts w:hint="eastAsia"/>
        </w:rPr>
        <w:t>您</w:t>
      </w:r>
      <w:r>
        <w:t>可以对具有修改权限的文件，设置文件标签，将</w:t>
      </w:r>
      <w:r>
        <w:rPr>
          <w:rFonts w:hint="eastAsia"/>
        </w:rPr>
        <w:t>同一</w:t>
      </w:r>
      <w:r>
        <w:t>类型</w:t>
      </w:r>
      <w:r>
        <w:rPr>
          <w:rFonts w:hint="eastAsia"/>
        </w:rPr>
        <w:t>或</w:t>
      </w:r>
      <w:r>
        <w:t>特性的文件进行归类。</w:t>
      </w:r>
    </w:p>
    <w:p w14:paraId="526A7ADB" w14:textId="77777777" w:rsidR="00F4149E" w:rsidRDefault="00CA028C">
      <w:pPr>
        <w:spacing w:after="156"/>
        <w:ind w:firstLineChars="0" w:firstLine="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步骤，在线</w:t>
      </w:r>
      <w:r>
        <w:t>为具有修改权限的文件，设置标签：</w:t>
      </w:r>
    </w:p>
    <w:p w14:paraId="59F8141A" w14:textId="77777777" w:rsidR="00F4149E" w:rsidRDefault="00CA028C">
      <w:pPr>
        <w:pStyle w:val="62"/>
        <w:numPr>
          <w:ilvl w:val="0"/>
          <w:numId w:val="44"/>
        </w:numPr>
        <w:spacing w:after="156"/>
        <w:ind w:firstLineChars="0"/>
      </w:pPr>
      <w:r>
        <w:rPr>
          <w:rFonts w:hint="eastAsia"/>
        </w:rPr>
        <w:lastRenderedPageBreak/>
        <w:t>选中具有</w:t>
      </w:r>
      <w:r>
        <w:t>修改权限的文件</w:t>
      </w:r>
      <w:r>
        <w:rPr>
          <w:rFonts w:hint="eastAsia"/>
        </w:rPr>
        <w:t>；</w:t>
      </w:r>
    </w:p>
    <w:p w14:paraId="1D27FC8B" w14:textId="77777777" w:rsidR="00F4149E" w:rsidRDefault="00CA028C">
      <w:pPr>
        <w:pStyle w:val="62"/>
        <w:numPr>
          <w:ilvl w:val="0"/>
          <w:numId w:val="44"/>
        </w:numPr>
        <w:spacing w:after="156"/>
        <w:ind w:firstLineChars="0"/>
      </w:pPr>
      <w:r>
        <w:rPr>
          <w:rFonts w:hint="eastAsia"/>
        </w:rPr>
        <w:t>点击</w:t>
      </w:r>
      <w:r w:rsidR="000147DE">
        <w:rPr>
          <w:rFonts w:hint="eastAsia"/>
        </w:rPr>
        <w:t>右侧</w:t>
      </w:r>
      <w:r>
        <w:rPr>
          <w:rFonts w:hint="eastAsia"/>
        </w:rPr>
        <w:t>【标签】</w:t>
      </w:r>
      <w:r w:rsidR="000147DE">
        <w:rPr>
          <w:rFonts w:hint="eastAsia"/>
        </w:rPr>
        <w:t>栏</w:t>
      </w:r>
      <w:r>
        <w:rPr>
          <w:rFonts w:hint="eastAsia"/>
        </w:rPr>
        <w:t>【编辑】按钮</w:t>
      </w:r>
      <w:r>
        <w:t>，</w:t>
      </w:r>
      <w:r>
        <w:rPr>
          <w:rFonts w:hint="eastAsia"/>
        </w:rPr>
        <w:t>进入</w:t>
      </w:r>
      <w:r>
        <w:t>【</w:t>
      </w:r>
      <w:r>
        <w:rPr>
          <w:rFonts w:hint="eastAsia"/>
        </w:rPr>
        <w:t>编辑标签</w:t>
      </w:r>
      <w:r>
        <w:t>】</w:t>
      </w:r>
      <w:r>
        <w:rPr>
          <w:rFonts w:hint="eastAsia"/>
        </w:rPr>
        <w:t>页面</w:t>
      </w:r>
      <w:r>
        <w:t>；</w:t>
      </w:r>
    </w:p>
    <w:p w14:paraId="221024D5" w14:textId="77777777" w:rsidR="00F4149E" w:rsidRDefault="00CA028C">
      <w:pPr>
        <w:pStyle w:val="62"/>
        <w:numPr>
          <w:ilvl w:val="0"/>
          <w:numId w:val="44"/>
        </w:numPr>
        <w:spacing w:after="156"/>
        <w:ind w:firstLineChars="0"/>
      </w:pPr>
      <w:r>
        <w:rPr>
          <w:rFonts w:hint="eastAsia"/>
        </w:rPr>
        <w:t>点击</w:t>
      </w:r>
      <w:r>
        <w:t>【</w:t>
      </w:r>
      <w:r>
        <w:rPr>
          <w:rFonts w:hint="eastAsia"/>
        </w:rPr>
        <w:t>添加</w:t>
      </w:r>
      <w:r>
        <w:t>】</w:t>
      </w:r>
      <w:r>
        <w:rPr>
          <w:rFonts w:hint="eastAsia"/>
        </w:rPr>
        <w:t>按钮</w:t>
      </w:r>
      <w:r>
        <w:t>，手动</w:t>
      </w:r>
      <w:r>
        <w:rPr>
          <w:rFonts w:hint="eastAsia"/>
        </w:rPr>
        <w:t>添加</w:t>
      </w:r>
      <w:r>
        <w:t>标签</w:t>
      </w:r>
      <w:r>
        <w:rPr>
          <w:rFonts w:hint="eastAsia"/>
        </w:rPr>
        <w:t>；同时</w:t>
      </w:r>
      <w:r>
        <w:t>，</w:t>
      </w:r>
      <w:r>
        <w:rPr>
          <w:rFonts w:hint="eastAsia"/>
        </w:rPr>
        <w:t>您也可以点击【删除】按钮，删除该文件已有的标签。</w:t>
      </w:r>
    </w:p>
    <w:p w14:paraId="6061CC07" w14:textId="77777777" w:rsidR="00E85A6C" w:rsidRPr="00E85A6C" w:rsidRDefault="00E85A6C" w:rsidP="00E85A6C">
      <w:pPr>
        <w:spacing w:after="156"/>
        <w:ind w:firstLine="420"/>
        <w:rPr>
          <w:szCs w:val="21"/>
        </w:rPr>
      </w:pPr>
      <w:r w:rsidRPr="00E85A6C">
        <w:rPr>
          <w:rFonts w:hint="eastAsia"/>
          <w:szCs w:val="21"/>
        </w:rPr>
        <w:t>如果管理员</w:t>
      </w:r>
      <w:r w:rsidRPr="00E85A6C">
        <w:rPr>
          <w:szCs w:val="21"/>
        </w:rPr>
        <w:t>在控制台</w:t>
      </w:r>
      <w:r w:rsidRPr="00E85A6C">
        <w:rPr>
          <w:rFonts w:hint="eastAsia"/>
          <w:szCs w:val="21"/>
        </w:rPr>
        <w:t>添加</w:t>
      </w:r>
      <w:r w:rsidRPr="00E85A6C">
        <w:rPr>
          <w:szCs w:val="21"/>
        </w:rPr>
        <w:t>了</w:t>
      </w:r>
      <w:r w:rsidRPr="00E85A6C">
        <w:rPr>
          <w:rFonts w:hint="eastAsia"/>
          <w:szCs w:val="21"/>
        </w:rPr>
        <w:t>文档</w:t>
      </w:r>
      <w:r w:rsidRPr="00E85A6C">
        <w:rPr>
          <w:szCs w:val="21"/>
        </w:rPr>
        <w:t>自动分析选件</w:t>
      </w:r>
      <w:r w:rsidRPr="00E85A6C">
        <w:rPr>
          <w:rFonts w:hint="eastAsia"/>
          <w:szCs w:val="21"/>
        </w:rPr>
        <w:t>，系统</w:t>
      </w:r>
      <w:r w:rsidRPr="00E85A6C">
        <w:rPr>
          <w:szCs w:val="21"/>
        </w:rPr>
        <w:t>将会</w:t>
      </w:r>
      <w:r w:rsidRPr="00E85A6C">
        <w:rPr>
          <w:rFonts w:hint="eastAsia"/>
          <w:szCs w:val="21"/>
        </w:rPr>
        <w:t>自动</w:t>
      </w:r>
      <w:r w:rsidRPr="00E85A6C">
        <w:rPr>
          <w:szCs w:val="21"/>
        </w:rPr>
        <w:t>根据</w:t>
      </w:r>
      <w:r w:rsidRPr="00E85A6C">
        <w:rPr>
          <w:rFonts w:hint="eastAsia"/>
          <w:szCs w:val="21"/>
        </w:rPr>
        <w:t>文件</w:t>
      </w:r>
      <w:r w:rsidRPr="00E85A6C">
        <w:rPr>
          <w:szCs w:val="21"/>
        </w:rPr>
        <w:t>内容、名称等</w:t>
      </w:r>
      <w:r w:rsidRPr="00E85A6C">
        <w:rPr>
          <w:rFonts w:hint="eastAsia"/>
          <w:szCs w:val="21"/>
        </w:rPr>
        <w:t>，为</w:t>
      </w:r>
      <w:r w:rsidRPr="00E85A6C">
        <w:rPr>
          <w:szCs w:val="21"/>
        </w:rPr>
        <w:t>文件</w:t>
      </w:r>
      <w:r w:rsidRPr="00E85A6C">
        <w:rPr>
          <w:rFonts w:hint="eastAsia"/>
          <w:szCs w:val="21"/>
        </w:rPr>
        <w:t>添加标签</w:t>
      </w:r>
      <w:r>
        <w:rPr>
          <w:rFonts w:hint="eastAsia"/>
          <w:szCs w:val="21"/>
        </w:rPr>
        <w:t>，</w:t>
      </w:r>
      <w:r>
        <w:rPr>
          <w:szCs w:val="21"/>
        </w:rPr>
        <w:t>便于您</w:t>
      </w:r>
      <w:r>
        <w:rPr>
          <w:rFonts w:hint="eastAsia"/>
          <w:szCs w:val="21"/>
        </w:rPr>
        <w:t>将</w:t>
      </w:r>
      <w:r>
        <w:rPr>
          <w:szCs w:val="21"/>
        </w:rPr>
        <w:t>统一特性</w:t>
      </w:r>
      <w:r>
        <w:rPr>
          <w:rFonts w:hint="eastAsia"/>
          <w:szCs w:val="21"/>
        </w:rPr>
        <w:t>或</w:t>
      </w:r>
      <w:r>
        <w:rPr>
          <w:szCs w:val="21"/>
        </w:rPr>
        <w:t>特性的文件</w:t>
      </w:r>
      <w:r>
        <w:rPr>
          <w:rFonts w:hint="eastAsia"/>
          <w:szCs w:val="21"/>
        </w:rPr>
        <w:t>进行归类</w:t>
      </w:r>
      <w:r>
        <w:rPr>
          <w:szCs w:val="21"/>
        </w:rPr>
        <w:t>。</w:t>
      </w:r>
    </w:p>
    <w:p w14:paraId="22DD21C7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0C7BE512" wp14:editId="080F9B24">
            <wp:extent cx="5278120" cy="2611120"/>
            <wp:effectExtent l="0" t="0" r="0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5A517" w14:textId="6F1009AB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3</w:t>
      </w:r>
      <w:r w:rsidR="00066D64">
        <w:rPr>
          <w:sz w:val="16"/>
          <w:szCs w:val="16"/>
        </w:rPr>
        <w:t>8</w:t>
      </w:r>
      <w:r w:rsidR="006F324D"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设置</w:t>
      </w:r>
      <w:r>
        <w:rPr>
          <w:sz w:val="16"/>
          <w:szCs w:val="16"/>
        </w:rPr>
        <w:t>标签</w:t>
      </w:r>
    </w:p>
    <w:p w14:paraId="0E7B1603" w14:textId="77777777" w:rsidR="009B020F" w:rsidRPr="009B020F" w:rsidRDefault="009B020F" w:rsidP="009B020F">
      <w:pPr>
        <w:pStyle w:val="3"/>
      </w:pPr>
      <w:bookmarkStart w:id="168" w:name="_4.10.3_文档属性管理"/>
      <w:bookmarkStart w:id="169" w:name="_Toc534879939"/>
      <w:bookmarkEnd w:id="168"/>
      <w:r w:rsidRPr="009B020F">
        <w:rPr>
          <w:rFonts w:hint="eastAsia"/>
        </w:rPr>
        <w:t>4.10.3 文档</w:t>
      </w:r>
      <w:r w:rsidRPr="009B020F">
        <w:t>属性管理</w:t>
      </w:r>
      <w:bookmarkEnd w:id="169"/>
    </w:p>
    <w:p w14:paraId="23081C7A" w14:textId="77777777" w:rsidR="00D826F1" w:rsidRPr="00026F14" w:rsidRDefault="009B020F" w:rsidP="00D826F1">
      <w:pPr>
        <w:spacing w:after="156"/>
        <w:ind w:firstLine="420"/>
      </w:pPr>
      <w:r w:rsidRPr="00026F14">
        <w:rPr>
          <w:rFonts w:hint="eastAsia"/>
        </w:rPr>
        <w:t>网页</w:t>
      </w:r>
      <w:r w:rsidRPr="00026F14">
        <w:t>访问时，您可以</w:t>
      </w:r>
      <w:r w:rsidR="00026F14" w:rsidRPr="00026F14">
        <w:rPr>
          <w:rFonts w:hint="eastAsia"/>
        </w:rPr>
        <w:t>根据文件</w:t>
      </w:r>
      <w:r w:rsidR="00D826F1" w:rsidRPr="00026F14">
        <w:t>属性类型，为</w:t>
      </w:r>
      <w:r w:rsidR="00D826F1" w:rsidRPr="00026F14">
        <w:rPr>
          <w:rFonts w:hint="eastAsia"/>
        </w:rPr>
        <w:t>此</w:t>
      </w:r>
      <w:r w:rsidR="00026F14" w:rsidRPr="00026F14">
        <w:t>文件</w:t>
      </w:r>
      <w:r w:rsidR="00026F14" w:rsidRPr="00026F14">
        <w:rPr>
          <w:rFonts w:hint="eastAsia"/>
        </w:rPr>
        <w:t>设置</w:t>
      </w:r>
      <w:r w:rsidR="00026F14" w:rsidRPr="00026F14">
        <w:t>属性</w:t>
      </w:r>
      <w:r w:rsidR="00026F14" w:rsidRPr="00026F14">
        <w:rPr>
          <w:rFonts w:hint="eastAsia"/>
        </w:rPr>
        <w:t>，实现</w:t>
      </w:r>
      <w:r w:rsidR="00026F14" w:rsidRPr="00026F14">
        <w:t>海量文件</w:t>
      </w:r>
      <w:r w:rsidR="00026F14" w:rsidRPr="00026F14">
        <w:rPr>
          <w:rFonts w:hint="eastAsia"/>
        </w:rPr>
        <w:t>的</w:t>
      </w:r>
      <w:r w:rsidR="00D826F1" w:rsidRPr="00026F14">
        <w:rPr>
          <w:rFonts w:hint="eastAsia"/>
        </w:rPr>
        <w:t>细粒度</w:t>
      </w:r>
      <w:r w:rsidR="00D826F1" w:rsidRPr="00026F14">
        <w:t>分类</w:t>
      </w:r>
      <w:r w:rsidR="00D826F1" w:rsidRPr="00026F14">
        <w:rPr>
          <w:rFonts w:hint="eastAsia"/>
        </w:rPr>
        <w:t>。</w:t>
      </w:r>
    </w:p>
    <w:p w14:paraId="09392E52" w14:textId="77777777" w:rsidR="00D826F1" w:rsidRPr="00026F14" w:rsidRDefault="00D826F1" w:rsidP="00D826F1">
      <w:pPr>
        <w:spacing w:after="156"/>
        <w:ind w:firstLine="420"/>
      </w:pPr>
      <w:r w:rsidRPr="00026F14">
        <w:rPr>
          <w:rFonts w:hint="eastAsia"/>
        </w:rPr>
        <w:t>您</w:t>
      </w:r>
      <w:r w:rsidRPr="00026F14">
        <w:t>可以通过以下步骤，为具有修改权限的文件</w:t>
      </w:r>
      <w:r w:rsidRPr="00026F14">
        <w:rPr>
          <w:rFonts w:hint="eastAsia"/>
        </w:rPr>
        <w:t>，</w:t>
      </w:r>
      <w:r w:rsidR="00026F14">
        <w:t>设置属性</w:t>
      </w:r>
      <w:r w:rsidRPr="00026F14">
        <w:t>：</w:t>
      </w:r>
    </w:p>
    <w:p w14:paraId="71B2A387" w14:textId="77777777" w:rsidR="00D826F1" w:rsidRPr="00026F14" w:rsidRDefault="00D826F1" w:rsidP="009909FE">
      <w:pPr>
        <w:pStyle w:val="af4"/>
        <w:numPr>
          <w:ilvl w:val="0"/>
          <w:numId w:val="53"/>
        </w:numPr>
        <w:spacing w:after="156"/>
        <w:ind w:firstLineChars="0"/>
      </w:pPr>
      <w:r w:rsidRPr="00026F14">
        <w:rPr>
          <w:rFonts w:hint="eastAsia"/>
        </w:rPr>
        <w:t>选中</w:t>
      </w:r>
      <w:r w:rsidRPr="00026F14">
        <w:t>具有修改权限的文件；</w:t>
      </w:r>
    </w:p>
    <w:p w14:paraId="6D386488" w14:textId="77777777" w:rsidR="00D826F1" w:rsidRPr="00026F14" w:rsidRDefault="000147DE" w:rsidP="009909FE">
      <w:pPr>
        <w:pStyle w:val="af4"/>
        <w:numPr>
          <w:ilvl w:val="0"/>
          <w:numId w:val="53"/>
        </w:numPr>
        <w:spacing w:after="156"/>
        <w:ind w:firstLineChars="0"/>
      </w:pPr>
      <w:r>
        <w:rPr>
          <w:rFonts w:hint="eastAsia"/>
        </w:rPr>
        <w:t>点击右侧“更多</w:t>
      </w:r>
      <w:r w:rsidRPr="00026F14">
        <w:t>属性</w:t>
      </w:r>
      <w:r>
        <w:rPr>
          <w:rFonts w:hint="eastAsia"/>
        </w:rPr>
        <w:t>”栏</w:t>
      </w:r>
      <w:r w:rsidR="00D826F1" w:rsidRPr="00026F14">
        <w:rPr>
          <w:rFonts w:hint="eastAsia"/>
        </w:rPr>
        <w:t>【编辑】按钮</w:t>
      </w:r>
      <w:r w:rsidR="00D826F1" w:rsidRPr="00026F14">
        <w:t>，进入【</w:t>
      </w:r>
      <w:r w:rsidR="00D826F1" w:rsidRPr="00026F14">
        <w:rPr>
          <w:rFonts w:hint="eastAsia"/>
        </w:rPr>
        <w:t>编辑</w:t>
      </w:r>
      <w:r w:rsidR="00D826F1" w:rsidRPr="00026F14">
        <w:t>更多属性】</w:t>
      </w:r>
      <w:r w:rsidR="00D826F1" w:rsidRPr="00026F14">
        <w:rPr>
          <w:rFonts w:hint="eastAsia"/>
        </w:rPr>
        <w:t>页面</w:t>
      </w:r>
      <w:r w:rsidR="00D826F1" w:rsidRPr="00026F14">
        <w:t>；</w:t>
      </w:r>
    </w:p>
    <w:p w14:paraId="2775A43A" w14:textId="77777777" w:rsidR="00D826F1" w:rsidRPr="00026F14" w:rsidRDefault="00D826F1" w:rsidP="009909FE">
      <w:pPr>
        <w:pStyle w:val="af4"/>
        <w:numPr>
          <w:ilvl w:val="0"/>
          <w:numId w:val="53"/>
        </w:numPr>
        <w:spacing w:after="156"/>
        <w:ind w:firstLineChars="0"/>
      </w:pPr>
      <w:r w:rsidRPr="00026F14">
        <w:rPr>
          <w:rFonts w:hint="eastAsia"/>
        </w:rPr>
        <w:t>在对应</w:t>
      </w:r>
      <w:r w:rsidRPr="00026F14">
        <w:t>的</w:t>
      </w:r>
      <w:r w:rsidRPr="00026F14">
        <w:rPr>
          <w:rFonts w:hint="eastAsia"/>
        </w:rPr>
        <w:t>属性</w:t>
      </w:r>
      <w:r w:rsidRPr="00026F14">
        <w:t>类型</w:t>
      </w:r>
      <w:r w:rsidR="00E47CE3" w:rsidRPr="00026F14">
        <w:rPr>
          <w:rFonts w:hint="eastAsia"/>
        </w:rPr>
        <w:t>栏</w:t>
      </w:r>
      <w:r w:rsidRPr="00026F14">
        <w:t>中，</w:t>
      </w:r>
      <w:r w:rsidR="00E47CE3" w:rsidRPr="00026F14">
        <w:rPr>
          <w:rFonts w:hint="eastAsia"/>
        </w:rPr>
        <w:t>输入</w:t>
      </w:r>
      <w:r w:rsidR="00E47CE3" w:rsidRPr="00026F14">
        <w:t>属性值</w:t>
      </w:r>
      <w:r w:rsidR="00E47CE3" w:rsidRPr="00026F14">
        <w:rPr>
          <w:rFonts w:hint="eastAsia"/>
        </w:rPr>
        <w:t>，</w:t>
      </w:r>
      <w:r w:rsidR="00E47CE3" w:rsidRPr="00026F14">
        <w:t>自定义</w:t>
      </w:r>
      <w:r w:rsidR="00E47CE3" w:rsidRPr="00026F14">
        <w:rPr>
          <w:rFonts w:hint="eastAsia"/>
        </w:rPr>
        <w:t>文件类型</w:t>
      </w:r>
      <w:r w:rsidR="00E47CE3" w:rsidRPr="00026F14">
        <w:t>；</w:t>
      </w:r>
    </w:p>
    <w:p w14:paraId="672A116C" w14:textId="71AAFA86" w:rsidR="00E47CE3" w:rsidRPr="004E5F0F" w:rsidRDefault="00482FE4" w:rsidP="004E5F0F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59BF5F03" wp14:editId="1DACD301">
            <wp:extent cx="5278120" cy="2493645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F0F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4-3</w:t>
      </w:r>
      <w:r w:rsidR="00066D64">
        <w:rPr>
          <w:sz w:val="16"/>
          <w:szCs w:val="16"/>
        </w:rPr>
        <w:t>9</w:t>
      </w:r>
      <w:r w:rsidR="004E5F0F">
        <w:rPr>
          <w:sz w:val="16"/>
          <w:szCs w:val="16"/>
        </w:rPr>
        <w:t xml:space="preserve"> </w:t>
      </w:r>
      <w:r w:rsidR="004E5F0F">
        <w:rPr>
          <w:rFonts w:hint="eastAsia"/>
          <w:sz w:val="16"/>
          <w:szCs w:val="16"/>
        </w:rPr>
        <w:t>设置文件属性</w:t>
      </w:r>
    </w:p>
    <w:p w14:paraId="53EB3998" w14:textId="77777777" w:rsidR="00147B00" w:rsidRPr="000147DE" w:rsidRDefault="00A55C07" w:rsidP="00E47CE3">
      <w:pPr>
        <w:spacing w:after="156" w:line="240" w:lineRule="auto"/>
        <w:ind w:firstLineChars="0" w:firstLine="0"/>
      </w:pPr>
      <w:r w:rsidRPr="000147DE">
        <w:rPr>
          <w:rFonts w:hint="eastAsia"/>
        </w:rPr>
        <w:t>同时</w:t>
      </w:r>
      <w:r w:rsidRPr="000147DE">
        <w:t>，</w:t>
      </w:r>
      <w:r w:rsidRPr="000147DE">
        <w:rPr>
          <w:rFonts w:hint="eastAsia"/>
        </w:rPr>
        <w:t>您也可以编辑</w:t>
      </w:r>
      <w:r w:rsidRPr="000147DE">
        <w:t>或删除文件</w:t>
      </w:r>
      <w:r w:rsidRPr="000147DE">
        <w:rPr>
          <w:rFonts w:hint="eastAsia"/>
        </w:rPr>
        <w:t>的属性</w:t>
      </w:r>
      <w:r w:rsidRPr="000147DE">
        <w:t>值，</w:t>
      </w:r>
      <w:r w:rsidR="000147DE" w:rsidRPr="000147DE">
        <w:rPr>
          <w:rFonts w:hint="eastAsia"/>
        </w:rPr>
        <w:t>及</w:t>
      </w:r>
      <w:r w:rsidR="00147B00" w:rsidRPr="000147DE">
        <w:t>通过属性值</w:t>
      </w:r>
      <w:r w:rsidR="00147B00" w:rsidRPr="000147DE">
        <w:rPr>
          <w:rFonts w:hint="eastAsia"/>
        </w:rPr>
        <w:t>，</w:t>
      </w:r>
      <w:r w:rsidR="00147B00" w:rsidRPr="000147DE">
        <w:t>快速</w:t>
      </w:r>
      <w:r w:rsidR="000147DE" w:rsidRPr="000147DE">
        <w:rPr>
          <w:rFonts w:hint="eastAsia"/>
        </w:rPr>
        <w:t>定位</w:t>
      </w:r>
      <w:r w:rsidR="000147DE" w:rsidRPr="000147DE">
        <w:t>与</w:t>
      </w:r>
      <w:r w:rsidR="00147B00" w:rsidRPr="000147DE">
        <w:rPr>
          <w:rFonts w:hint="eastAsia"/>
        </w:rPr>
        <w:t>搜索到目标</w:t>
      </w:r>
      <w:r w:rsidR="00147B00" w:rsidRPr="000147DE">
        <w:t>文件。</w:t>
      </w:r>
    </w:p>
    <w:p w14:paraId="020D6280" w14:textId="77777777" w:rsidR="00147B00" w:rsidRDefault="00147B00" w:rsidP="00E47CE3">
      <w:pPr>
        <w:spacing w:after="156" w:line="240" w:lineRule="auto"/>
        <w:ind w:firstLineChars="0" w:firstLine="0"/>
        <w:rPr>
          <w:rStyle w:val="af0"/>
        </w:rPr>
      </w:pPr>
      <w:r w:rsidRPr="000147DE">
        <w:rPr>
          <w:rFonts w:hint="eastAsia"/>
        </w:rPr>
        <w:t>详细步骤</w:t>
      </w:r>
      <w:r w:rsidRPr="000147DE">
        <w:t>，请参看</w:t>
      </w:r>
      <w:hyperlink w:anchor="_4.8_搜索文档" w:history="1">
        <w:r w:rsidRPr="000147DE">
          <w:rPr>
            <w:rStyle w:val="af0"/>
          </w:rPr>
          <w:t>搜索文档</w:t>
        </w:r>
      </w:hyperlink>
    </w:p>
    <w:p w14:paraId="568879A7" w14:textId="77777777" w:rsidR="006E2848" w:rsidRDefault="006E2848" w:rsidP="006E2848">
      <w:pPr>
        <w:pStyle w:val="3"/>
      </w:pPr>
      <w:bookmarkStart w:id="170" w:name="_4.10.4_文件评论功能"/>
      <w:bookmarkStart w:id="171" w:name="_Toc534879940"/>
      <w:bookmarkEnd w:id="170"/>
      <w:r>
        <w:rPr>
          <w:rFonts w:hint="eastAsia"/>
        </w:rPr>
        <w:t>4.10.4 文件</w:t>
      </w:r>
      <w:r>
        <w:t>评论功能</w:t>
      </w:r>
      <w:bookmarkEnd w:id="171"/>
    </w:p>
    <w:p w14:paraId="4CAFDB81" w14:textId="77777777" w:rsidR="006E2848" w:rsidRDefault="006E2848" w:rsidP="006E2848">
      <w:pPr>
        <w:spacing w:after="156"/>
        <w:ind w:firstLine="420"/>
      </w:pPr>
      <w:r>
        <w:rPr>
          <w:rFonts w:hint="eastAsia"/>
        </w:rPr>
        <w:t>网页</w:t>
      </w:r>
      <w:r>
        <w:t>访问时，您可以</w:t>
      </w:r>
      <w:r>
        <w:rPr>
          <w:rFonts w:hint="eastAsia"/>
        </w:rPr>
        <w:t>通过评论和</w:t>
      </w:r>
      <w:r>
        <w:t>评分</w:t>
      </w:r>
      <w:r>
        <w:rPr>
          <w:rFonts w:hint="eastAsia"/>
        </w:rPr>
        <w:t>文件，</w:t>
      </w:r>
      <w:r>
        <w:t>发表自己</w:t>
      </w:r>
      <w:r w:rsidR="00AC2D08">
        <w:rPr>
          <w:rFonts w:hint="eastAsia"/>
        </w:rPr>
        <w:t>对文件</w:t>
      </w:r>
      <w:r>
        <w:rPr>
          <w:rFonts w:hint="eastAsia"/>
        </w:rPr>
        <w:t>的</w:t>
      </w:r>
      <w:r>
        <w:t>看法</w:t>
      </w:r>
      <w:r>
        <w:rPr>
          <w:rFonts w:hint="eastAsia"/>
        </w:rPr>
        <w:t>和认可度</w:t>
      </w:r>
      <w:r>
        <w:t>，</w:t>
      </w:r>
      <w:r w:rsidR="00974A92">
        <w:rPr>
          <w:rFonts w:hint="eastAsia"/>
        </w:rPr>
        <w:t>实现</w:t>
      </w:r>
      <w:r>
        <w:t>文件</w:t>
      </w:r>
      <w:r w:rsidR="00A0336B">
        <w:rPr>
          <w:rFonts w:hint="eastAsia"/>
        </w:rPr>
        <w:t>高效</w:t>
      </w:r>
      <w:r w:rsidR="00974A92">
        <w:rPr>
          <w:rFonts w:hint="eastAsia"/>
        </w:rPr>
        <w:t>协作</w:t>
      </w:r>
      <w:r w:rsidR="00974A92">
        <w:t>，利于文件所有者</w:t>
      </w:r>
      <w:r w:rsidR="00974A92">
        <w:rPr>
          <w:rFonts w:hint="eastAsia"/>
        </w:rPr>
        <w:t>根据</w:t>
      </w:r>
      <w:r w:rsidR="00974A92">
        <w:t>文件评论优化文件内容</w:t>
      </w:r>
      <w:r w:rsidR="00974A92">
        <w:rPr>
          <w:rFonts w:hint="eastAsia"/>
        </w:rPr>
        <w:t>。</w:t>
      </w:r>
    </w:p>
    <w:p w14:paraId="1184BA8F" w14:textId="77777777" w:rsidR="00974A92" w:rsidRDefault="00974A92" w:rsidP="006E2848">
      <w:pPr>
        <w:spacing w:after="156"/>
        <w:ind w:firstLine="42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</w:t>
      </w:r>
      <w:r>
        <w:rPr>
          <w:rFonts w:hint="eastAsia"/>
        </w:rPr>
        <w:t>对文件</w:t>
      </w:r>
      <w:r>
        <w:t>进行</w:t>
      </w:r>
      <w:r>
        <w:rPr>
          <w:rFonts w:hint="eastAsia"/>
        </w:rPr>
        <w:t>评论</w:t>
      </w:r>
      <w:r>
        <w:t>与评分：</w:t>
      </w:r>
    </w:p>
    <w:p w14:paraId="2BF5B97F" w14:textId="77777777" w:rsidR="00974A92" w:rsidRDefault="00974A92" w:rsidP="00974A92">
      <w:pPr>
        <w:spacing w:after="156"/>
        <w:ind w:firstLineChars="0" w:firstLine="0"/>
      </w:pPr>
      <w:r>
        <w:rPr>
          <w:rFonts w:hint="eastAsia"/>
        </w:rPr>
        <w:t xml:space="preserve">    1. 选中</w:t>
      </w:r>
      <w:r>
        <w:t>文件，</w:t>
      </w:r>
      <w:r>
        <w:rPr>
          <w:rFonts w:hint="eastAsia"/>
        </w:rPr>
        <w:t>点击进入</w:t>
      </w:r>
      <w:r>
        <w:t>右侧</w:t>
      </w:r>
      <w:r>
        <w:rPr>
          <w:rFonts w:hint="eastAsia"/>
        </w:rPr>
        <w:t>“评论”栏</w:t>
      </w:r>
      <w:r>
        <w:t>；</w:t>
      </w:r>
    </w:p>
    <w:p w14:paraId="0CDA03CC" w14:textId="77777777" w:rsidR="00974A92" w:rsidRDefault="00974A92" w:rsidP="00974A92">
      <w:pPr>
        <w:spacing w:after="156"/>
        <w:ind w:firstLineChars="0" w:firstLine="0"/>
      </w:pPr>
      <w:r>
        <w:t xml:space="preserve">    2. </w:t>
      </w:r>
      <w:r>
        <w:rPr>
          <w:rFonts w:hint="eastAsia"/>
        </w:rPr>
        <w:t>在</w:t>
      </w:r>
      <w:r w:rsidR="00A0336B">
        <w:rPr>
          <w:rFonts w:hint="eastAsia"/>
        </w:rPr>
        <w:t>“评论对话框”里，为文件评分或输入</w:t>
      </w:r>
      <w:r w:rsidR="00A0336B">
        <w:t>评论文字</w:t>
      </w:r>
      <w:r w:rsidR="00A0336B">
        <w:rPr>
          <w:rFonts w:hint="eastAsia"/>
        </w:rPr>
        <w:t>；</w:t>
      </w:r>
    </w:p>
    <w:p w14:paraId="22D0679A" w14:textId="77777777" w:rsidR="00A0336B" w:rsidRDefault="00A0336B" w:rsidP="00974A92">
      <w:pPr>
        <w:spacing w:after="156"/>
        <w:ind w:firstLineChars="0" w:firstLine="0"/>
      </w:pPr>
      <w:r>
        <w:t xml:space="preserve">    3. </w:t>
      </w:r>
      <w:r>
        <w:rPr>
          <w:rFonts w:hint="eastAsia"/>
        </w:rPr>
        <w:t>点击“发表”按钮</w:t>
      </w:r>
      <w:r>
        <w:t>，发表评论或评分；</w:t>
      </w:r>
    </w:p>
    <w:p w14:paraId="27F8BE62" w14:textId="2859B921" w:rsidR="001D749C" w:rsidRPr="001D749C" w:rsidRDefault="00A0336B" w:rsidP="004E5F0F">
      <w:pPr>
        <w:spacing w:after="156"/>
        <w:ind w:firstLineChars="0" w:firstLine="420"/>
      </w:pPr>
      <w:r>
        <w:rPr>
          <w:rFonts w:hint="eastAsia"/>
        </w:rPr>
        <w:t>4. 点击发布</w:t>
      </w:r>
      <w:r>
        <w:t>评论</w:t>
      </w:r>
      <w:r>
        <w:rPr>
          <w:rFonts w:hint="eastAsia"/>
        </w:rPr>
        <w:t>或</w:t>
      </w:r>
      <w:r>
        <w:t>评分下的</w:t>
      </w:r>
      <w:r>
        <w:rPr>
          <w:rFonts w:hint="eastAsia"/>
        </w:rPr>
        <w:t>“删除”按钮</w:t>
      </w:r>
      <w:r>
        <w:t>，您</w:t>
      </w:r>
      <w:r>
        <w:rPr>
          <w:rFonts w:hint="eastAsia"/>
        </w:rPr>
        <w:t>可以</w:t>
      </w:r>
      <w:r>
        <w:t>删除</w:t>
      </w:r>
      <w:r>
        <w:rPr>
          <w:rFonts w:hint="eastAsia"/>
        </w:rPr>
        <w:t>自己</w:t>
      </w:r>
      <w:r>
        <w:t>发布的评分或评分；</w:t>
      </w:r>
    </w:p>
    <w:p w14:paraId="5420CA93" w14:textId="14D665EC" w:rsidR="00A0336B" w:rsidRDefault="00A0336B" w:rsidP="004E5F0F">
      <w:pPr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0A2789D6" wp14:editId="29DF7A43">
            <wp:extent cx="5278120" cy="2635885"/>
            <wp:effectExtent l="19050" t="1905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35885"/>
                    </a:xfrm>
                    <a:prstGeom prst="rect">
                      <a:avLst/>
                    </a:prstGeom>
                    <a:ln w="12700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E5F0F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066D64">
        <w:rPr>
          <w:sz w:val="16"/>
          <w:szCs w:val="16"/>
        </w:rPr>
        <w:t>40</w:t>
      </w:r>
      <w:r w:rsidR="004E5F0F">
        <w:rPr>
          <w:sz w:val="16"/>
          <w:szCs w:val="16"/>
        </w:rPr>
        <w:t xml:space="preserve"> </w:t>
      </w:r>
      <w:r w:rsidR="004E5F0F">
        <w:rPr>
          <w:rFonts w:hint="eastAsia"/>
          <w:sz w:val="16"/>
          <w:szCs w:val="16"/>
        </w:rPr>
        <w:t>文件评论</w:t>
      </w:r>
    </w:p>
    <w:p w14:paraId="09084857" w14:textId="77777777" w:rsidR="00A0336B" w:rsidRPr="00A0336B" w:rsidRDefault="00A0336B" w:rsidP="00A0336B">
      <w:pPr>
        <w:spacing w:after="156" w:line="240" w:lineRule="auto"/>
        <w:ind w:firstLineChars="0" w:firstLine="0"/>
      </w:pPr>
      <w:r>
        <w:rPr>
          <w:rFonts w:hint="eastAsia"/>
        </w:rPr>
        <w:t>您也可以</w:t>
      </w:r>
      <w:r>
        <w:t>在他人的评论</w:t>
      </w:r>
      <w:r>
        <w:rPr>
          <w:rFonts w:hint="eastAsia"/>
        </w:rPr>
        <w:t>下，</w:t>
      </w:r>
      <w:r>
        <w:t>点击“</w:t>
      </w:r>
      <w:r>
        <w:rPr>
          <w:rFonts w:hint="eastAsia"/>
        </w:rPr>
        <w:t>回复</w:t>
      </w:r>
      <w:r>
        <w:t>”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直接</w:t>
      </w:r>
      <w:r>
        <w:t>回复他人的评论</w:t>
      </w:r>
      <w:r>
        <w:rPr>
          <w:rFonts w:hint="eastAsia"/>
        </w:rPr>
        <w:t>，</w:t>
      </w:r>
      <w:r>
        <w:t>实现文件协作。</w:t>
      </w:r>
    </w:p>
    <w:p w14:paraId="1DCBEA67" w14:textId="77777777" w:rsidR="00AC2D08" w:rsidRDefault="00AC2D08" w:rsidP="00974A92">
      <w:pPr>
        <w:spacing w:after="156"/>
        <w:ind w:firstLineChars="0" w:firstLine="0"/>
        <w:rPr>
          <w:color w:val="FF0000"/>
        </w:rPr>
      </w:pPr>
      <w:r w:rsidRPr="00AC2D08">
        <w:rPr>
          <w:rFonts w:hint="eastAsia"/>
          <w:color w:val="FF0000"/>
        </w:rPr>
        <w:t>注意</w:t>
      </w:r>
      <w:r w:rsidRPr="00AC2D08">
        <w:rPr>
          <w:color w:val="FF0000"/>
        </w:rPr>
        <w:t>：</w:t>
      </w:r>
    </w:p>
    <w:p w14:paraId="32EC3F1F" w14:textId="77777777" w:rsidR="00974A92" w:rsidRDefault="00AC2D08" w:rsidP="009909FE">
      <w:pPr>
        <w:pStyle w:val="af4"/>
        <w:numPr>
          <w:ilvl w:val="0"/>
          <w:numId w:val="54"/>
        </w:numPr>
        <w:spacing w:after="156"/>
        <w:ind w:firstLineChars="0"/>
        <w:rPr>
          <w:color w:val="FF0000"/>
        </w:rPr>
      </w:pPr>
      <w:r w:rsidRPr="00AC2D08">
        <w:rPr>
          <w:color w:val="FF0000"/>
        </w:rPr>
        <w:t>您</w:t>
      </w:r>
      <w:r w:rsidRPr="00AC2D08">
        <w:rPr>
          <w:rFonts w:hint="eastAsia"/>
          <w:color w:val="FF0000"/>
        </w:rPr>
        <w:t>不能</w:t>
      </w:r>
      <w:r w:rsidRPr="00AC2D08">
        <w:rPr>
          <w:color w:val="FF0000"/>
        </w:rPr>
        <w:t>对</w:t>
      </w:r>
      <w:r w:rsidRPr="00AC2D08">
        <w:rPr>
          <w:rFonts w:hint="eastAsia"/>
          <w:color w:val="FF0000"/>
        </w:rPr>
        <w:t>文件夹进行</w:t>
      </w:r>
      <w:r w:rsidRPr="00AC2D08">
        <w:rPr>
          <w:color w:val="FF0000"/>
        </w:rPr>
        <w:t>评论</w:t>
      </w:r>
      <w:r w:rsidRPr="00AC2D08">
        <w:rPr>
          <w:rFonts w:hint="eastAsia"/>
          <w:color w:val="FF0000"/>
        </w:rPr>
        <w:t>和</w:t>
      </w:r>
      <w:r w:rsidRPr="00AC2D08">
        <w:rPr>
          <w:color w:val="FF0000"/>
        </w:rPr>
        <w:t>评分</w:t>
      </w:r>
      <w:r w:rsidRPr="00AC2D08">
        <w:rPr>
          <w:rFonts w:hint="eastAsia"/>
          <w:color w:val="FF0000"/>
        </w:rPr>
        <w:t>；</w:t>
      </w:r>
    </w:p>
    <w:p w14:paraId="2C3E499A" w14:textId="77777777" w:rsidR="00AC2D08" w:rsidRPr="00AC2D08" w:rsidRDefault="00AC2D08" w:rsidP="009909FE">
      <w:pPr>
        <w:pStyle w:val="af4"/>
        <w:numPr>
          <w:ilvl w:val="0"/>
          <w:numId w:val="54"/>
        </w:numPr>
        <w:spacing w:after="156"/>
        <w:ind w:firstLineChars="0"/>
        <w:rPr>
          <w:color w:val="FF0000"/>
        </w:rPr>
      </w:pPr>
      <w:r w:rsidRPr="00AC2D08">
        <w:rPr>
          <w:rFonts w:hint="eastAsia"/>
          <w:color w:val="FF0000"/>
        </w:rPr>
        <w:t>您</w:t>
      </w:r>
      <w:r>
        <w:rPr>
          <w:rFonts w:hint="eastAsia"/>
          <w:color w:val="FF0000"/>
        </w:rPr>
        <w:t>无法</w:t>
      </w:r>
      <w:r>
        <w:rPr>
          <w:color w:val="FF0000"/>
        </w:rPr>
        <w:t>删除</w:t>
      </w:r>
      <w:r>
        <w:rPr>
          <w:rFonts w:hint="eastAsia"/>
          <w:color w:val="FF0000"/>
        </w:rPr>
        <w:t>他人</w:t>
      </w:r>
      <w:r>
        <w:rPr>
          <w:color w:val="FF0000"/>
        </w:rPr>
        <w:t>发布的评论</w:t>
      </w:r>
      <w:r>
        <w:rPr>
          <w:rFonts w:hint="eastAsia"/>
          <w:color w:val="FF0000"/>
        </w:rPr>
        <w:t>和</w:t>
      </w:r>
      <w:r>
        <w:rPr>
          <w:color w:val="FF0000"/>
        </w:rPr>
        <w:t>评分</w:t>
      </w:r>
      <w:r w:rsidRPr="00AC2D08">
        <w:rPr>
          <w:color w:val="FF0000"/>
        </w:rPr>
        <w:t>；</w:t>
      </w:r>
    </w:p>
    <w:p w14:paraId="7EBDB1C0" w14:textId="55BA2805" w:rsidR="001D749C" w:rsidRDefault="001D749C" w:rsidP="001D749C">
      <w:pPr>
        <w:pStyle w:val="3"/>
      </w:pPr>
      <w:bookmarkStart w:id="172" w:name="_Toc534879941"/>
      <w:r>
        <w:rPr>
          <w:rFonts w:hint="eastAsia"/>
        </w:rPr>
        <w:t>4.10.</w:t>
      </w:r>
      <w:r>
        <w:t>5</w:t>
      </w:r>
      <w:r>
        <w:rPr>
          <w:rFonts w:hint="eastAsia"/>
        </w:rPr>
        <w:t xml:space="preserve"> 被隔离文件申诉</w:t>
      </w:r>
      <w:bookmarkEnd w:id="172"/>
    </w:p>
    <w:p w14:paraId="4E5909A9" w14:textId="6C0804F1" w:rsidR="001D749C" w:rsidRDefault="001D749C" w:rsidP="001D749C">
      <w:pPr>
        <w:spacing w:after="156"/>
        <w:ind w:firstLine="420"/>
      </w:pPr>
      <w:r>
        <w:rPr>
          <w:rFonts w:hint="eastAsia"/>
        </w:rPr>
        <w:t>如果您是文件所有者，发现有文件被误隔离了，您可以在</w:t>
      </w:r>
      <w:r w:rsidR="00D43A9A">
        <w:rPr>
          <w:rFonts w:hint="eastAsia"/>
        </w:rPr>
        <w:t>隔离区</w:t>
      </w:r>
      <w:r>
        <w:rPr>
          <w:rFonts w:hint="eastAsia"/>
        </w:rPr>
        <w:t>查看文件</w:t>
      </w:r>
      <w:r w:rsidR="00D43A9A">
        <w:rPr>
          <w:rFonts w:hint="eastAsia"/>
        </w:rPr>
        <w:t>的</w:t>
      </w:r>
      <w:r>
        <w:rPr>
          <w:rFonts w:hint="eastAsia"/>
        </w:rPr>
        <w:t>信息</w:t>
      </w:r>
      <w:r w:rsidR="00D43A9A">
        <w:rPr>
          <w:rFonts w:hint="eastAsia"/>
        </w:rPr>
        <w:t>及其内容，</w:t>
      </w:r>
      <w:r>
        <w:rPr>
          <w:rFonts w:hint="eastAsia"/>
        </w:rPr>
        <w:t>并且</w:t>
      </w:r>
      <w:r w:rsidR="00D43A9A">
        <w:rPr>
          <w:rFonts w:hint="eastAsia"/>
        </w:rPr>
        <w:t>在一段时间内发起</w:t>
      </w:r>
      <w:r>
        <w:rPr>
          <w:rFonts w:hint="eastAsia"/>
        </w:rPr>
        <w:t>申诉。</w:t>
      </w:r>
    </w:p>
    <w:p w14:paraId="6C9A5B68" w14:textId="08C0A461" w:rsidR="00AC2D08" w:rsidRDefault="004C1F62" w:rsidP="004C1F62">
      <w:pPr>
        <w:spacing w:after="156" w:line="240" w:lineRule="auto"/>
        <w:ind w:firstLineChars="0" w:firstLine="0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0E130494" wp14:editId="560ADF8B">
            <wp:extent cx="5278120" cy="2548890"/>
            <wp:effectExtent l="0" t="0" r="0" b="381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非法内容管控-WEB端非法内容隔离区.pn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2219E" w14:textId="7F37E98F" w:rsidR="00D43A9A" w:rsidRDefault="004E5F0F" w:rsidP="004E5F0F">
      <w:pPr>
        <w:spacing w:after="156"/>
        <w:ind w:firstLineChars="0" w:firstLine="0"/>
        <w:jc w:val="center"/>
        <w:rPr>
          <w:color w:val="FF0000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</w:t>
      </w:r>
      <w:r w:rsidR="00066D64">
        <w:rPr>
          <w:sz w:val="16"/>
          <w:szCs w:val="16"/>
        </w:rPr>
        <w:t>41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被隔离文件申诉</w:t>
      </w:r>
    </w:p>
    <w:p w14:paraId="666C8ADE" w14:textId="437C7F72" w:rsidR="00D43A9A" w:rsidRDefault="00D43A9A" w:rsidP="00D43A9A">
      <w:pPr>
        <w:spacing w:after="156"/>
        <w:ind w:firstLineChars="0" w:firstLine="0"/>
        <w:rPr>
          <w:color w:val="FF0000"/>
        </w:rPr>
      </w:pPr>
      <w:r w:rsidRPr="00AC2D08">
        <w:rPr>
          <w:rFonts w:hint="eastAsia"/>
          <w:color w:val="FF0000"/>
        </w:rPr>
        <w:lastRenderedPageBreak/>
        <w:t>注意</w:t>
      </w:r>
      <w:r w:rsidRPr="00AC2D08">
        <w:rPr>
          <w:color w:val="FF0000"/>
        </w:rPr>
        <w:t>：</w:t>
      </w:r>
    </w:p>
    <w:p w14:paraId="6D184C19" w14:textId="142E21C2" w:rsidR="00D43A9A" w:rsidRDefault="00D43A9A" w:rsidP="009909FE">
      <w:pPr>
        <w:pStyle w:val="af4"/>
        <w:numPr>
          <w:ilvl w:val="0"/>
          <w:numId w:val="54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申诉具有时效性，超过一定期限则不能发起申诉</w:t>
      </w:r>
      <w:r w:rsidRPr="00AC2D08">
        <w:rPr>
          <w:rFonts w:hint="eastAsia"/>
          <w:color w:val="FF0000"/>
        </w:rPr>
        <w:t>；</w:t>
      </w:r>
    </w:p>
    <w:p w14:paraId="582C5909" w14:textId="0C39D951" w:rsidR="00D43A9A" w:rsidRDefault="00D43A9A" w:rsidP="009909FE">
      <w:pPr>
        <w:pStyle w:val="af4"/>
        <w:numPr>
          <w:ilvl w:val="0"/>
          <w:numId w:val="54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一个文件在被还原前只能申诉一次</w:t>
      </w:r>
      <w:r w:rsidRPr="00AC2D08">
        <w:rPr>
          <w:color w:val="FF0000"/>
        </w:rPr>
        <w:t>；</w:t>
      </w:r>
    </w:p>
    <w:p w14:paraId="616ED3B6" w14:textId="37FAF2A1" w:rsidR="00D43A9A" w:rsidRDefault="00706E4F" w:rsidP="009909FE">
      <w:pPr>
        <w:pStyle w:val="af4"/>
        <w:numPr>
          <w:ilvl w:val="0"/>
          <w:numId w:val="54"/>
        </w:numPr>
        <w:spacing w:after="156"/>
        <w:ind w:firstLineChars="0"/>
        <w:rPr>
          <w:color w:val="FF0000"/>
        </w:rPr>
      </w:pPr>
      <w:r>
        <w:rPr>
          <w:rFonts w:hint="eastAsia"/>
          <w:color w:val="FF0000"/>
        </w:rPr>
        <w:t>申诉通过</w:t>
      </w:r>
      <w:proofErr w:type="gramStart"/>
      <w:r>
        <w:rPr>
          <w:rFonts w:hint="eastAsia"/>
          <w:color w:val="FF0000"/>
        </w:rPr>
        <w:t>后文件</w:t>
      </w:r>
      <w:proofErr w:type="gramEnd"/>
      <w:r>
        <w:rPr>
          <w:rFonts w:hint="eastAsia"/>
          <w:color w:val="FF0000"/>
        </w:rPr>
        <w:t>还原到原位置，申诉被否决</w:t>
      </w:r>
      <w:proofErr w:type="gramStart"/>
      <w:r>
        <w:rPr>
          <w:rFonts w:hint="eastAsia"/>
          <w:color w:val="FF0000"/>
        </w:rPr>
        <w:t>后文件</w:t>
      </w:r>
      <w:proofErr w:type="gramEnd"/>
      <w:r w:rsidR="00B80AB4">
        <w:rPr>
          <w:rFonts w:hint="eastAsia"/>
          <w:color w:val="FF0000"/>
        </w:rPr>
        <w:t>还是</w:t>
      </w:r>
      <w:r w:rsidR="00B82586">
        <w:rPr>
          <w:rFonts w:hint="eastAsia"/>
          <w:color w:val="FF0000"/>
        </w:rPr>
        <w:t>存放在隔离区；</w:t>
      </w:r>
    </w:p>
    <w:p w14:paraId="17520A0A" w14:textId="64756921" w:rsidR="00E74A15" w:rsidRDefault="00E74A15" w:rsidP="00E74A15">
      <w:pPr>
        <w:pStyle w:val="3"/>
      </w:pPr>
      <w:bookmarkStart w:id="173" w:name="_Hlk494555674"/>
      <w:bookmarkStart w:id="174" w:name="_Toc534879942"/>
      <w:r>
        <w:rPr>
          <w:rFonts w:hint="eastAsia"/>
        </w:rPr>
        <w:t>4.10.</w:t>
      </w:r>
      <w:r>
        <w:t>6</w:t>
      </w:r>
      <w:r>
        <w:rPr>
          <w:rFonts w:hint="eastAsia"/>
        </w:rPr>
        <w:t xml:space="preserve"> 文档排序</w:t>
      </w:r>
      <w:bookmarkEnd w:id="174"/>
    </w:p>
    <w:p w14:paraId="4F631172" w14:textId="16DD846E" w:rsidR="00E74A15" w:rsidRDefault="00E74A15" w:rsidP="00E74A15">
      <w:pPr>
        <w:spacing w:after="156"/>
        <w:ind w:firstLine="420"/>
      </w:pPr>
      <w:r>
        <w:rPr>
          <w:rFonts w:hint="eastAsia"/>
        </w:rPr>
        <w:t>如果您</w:t>
      </w:r>
      <w:r w:rsidR="00B213DF">
        <w:rPr>
          <w:rFonts w:hint="eastAsia"/>
        </w:rPr>
        <w:t>文档库或文件夹</w:t>
      </w:r>
      <w:r>
        <w:rPr>
          <w:rFonts w:hint="eastAsia"/>
        </w:rPr>
        <w:t>中的文件</w:t>
      </w:r>
      <w:r w:rsidR="006F2DB2">
        <w:rPr>
          <w:rFonts w:hint="eastAsia"/>
        </w:rPr>
        <w:t>过于繁杂，</w:t>
      </w:r>
      <w:r w:rsidR="00280D6F">
        <w:rPr>
          <w:rFonts w:hint="eastAsia"/>
        </w:rPr>
        <w:t>为了方便您管理，当您</w:t>
      </w:r>
      <w:r>
        <w:rPr>
          <w:rFonts w:hint="eastAsia"/>
        </w:rPr>
        <w:t>网页</w:t>
      </w:r>
      <w:r>
        <w:t>访问时，您可以通过【</w:t>
      </w:r>
      <w:r w:rsidR="00B213DF">
        <w:rPr>
          <w:rFonts w:hint="eastAsia"/>
        </w:rPr>
        <w:t>文档排序</w:t>
      </w:r>
      <w:r>
        <w:t>】</w:t>
      </w:r>
      <w:r>
        <w:rPr>
          <w:rFonts w:hint="eastAsia"/>
        </w:rPr>
        <w:t>，快速地</w:t>
      </w:r>
      <w:r w:rsidR="00B213DF">
        <w:rPr>
          <w:rFonts w:hint="eastAsia"/>
        </w:rPr>
        <w:t>对文档按照文件名称、文件大小、文件类型、修改时间进行升序和降序排列。</w:t>
      </w:r>
    </w:p>
    <w:p w14:paraId="4157F015" w14:textId="045475F5" w:rsidR="00E74A15" w:rsidRPr="006F2DB2" w:rsidRDefault="00B213DF" w:rsidP="00B213DF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373DE230" wp14:editId="1297B109">
            <wp:extent cx="5278120" cy="2480945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文件列表排序-web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AEEE5" w14:textId="11BA0907" w:rsidR="00E74A15" w:rsidRPr="00E74A15" w:rsidRDefault="004E5F0F" w:rsidP="004E5F0F">
      <w:pPr>
        <w:spacing w:after="156"/>
        <w:ind w:firstLineChars="0" w:firstLine="0"/>
        <w:jc w:val="center"/>
        <w:rPr>
          <w:color w:val="FF0000"/>
        </w:rPr>
      </w:pPr>
      <w:r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4-</w:t>
      </w:r>
      <w:r w:rsidR="00C71D3A">
        <w:rPr>
          <w:sz w:val="16"/>
          <w:szCs w:val="16"/>
        </w:rPr>
        <w:t>4</w:t>
      </w:r>
      <w:r w:rsidR="00066D64">
        <w:rPr>
          <w:sz w:val="16"/>
          <w:szCs w:val="16"/>
        </w:rPr>
        <w:t>2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文档排序</w:t>
      </w:r>
    </w:p>
    <w:p w14:paraId="78B1830A" w14:textId="77777777" w:rsidR="00AC2D08" w:rsidRPr="004A7394" w:rsidRDefault="00AC2D08" w:rsidP="00EE721F">
      <w:pPr>
        <w:pStyle w:val="2"/>
      </w:pPr>
      <w:bookmarkStart w:id="175" w:name="_4.11_消息通知"/>
      <w:bookmarkStart w:id="176" w:name="_Toc534879943"/>
      <w:bookmarkEnd w:id="173"/>
      <w:bookmarkEnd w:id="175"/>
      <w:r w:rsidRPr="004A7394">
        <w:rPr>
          <w:rFonts w:hint="eastAsia"/>
        </w:rPr>
        <w:t xml:space="preserve">4.11 </w:t>
      </w:r>
      <w:r w:rsidRPr="004A7394">
        <w:rPr>
          <w:rFonts w:hint="eastAsia"/>
        </w:rPr>
        <w:t>消息</w:t>
      </w:r>
      <w:r w:rsidR="00A344C6">
        <w:rPr>
          <w:rFonts w:hint="eastAsia"/>
        </w:rPr>
        <w:t>通知</w:t>
      </w:r>
      <w:bookmarkEnd w:id="176"/>
    </w:p>
    <w:p w14:paraId="218B66EB" w14:textId="1820651C" w:rsidR="007F59A7" w:rsidRDefault="007F59A7" w:rsidP="007F59A7">
      <w:pPr>
        <w:spacing w:after="156"/>
        <w:ind w:firstLineChars="0" w:firstLine="420"/>
        <w:rPr>
          <w:highlight w:val="yellow"/>
        </w:rPr>
      </w:pPr>
      <w:r>
        <w:rPr>
          <w:rFonts w:hint="eastAsia"/>
        </w:rPr>
        <w:t>目前</w:t>
      </w:r>
      <w:r>
        <w:t>，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消息</w:t>
      </w:r>
      <w:proofErr w:type="gramEnd"/>
      <w:r>
        <w:rPr>
          <w:rFonts w:hint="eastAsia"/>
        </w:rPr>
        <w:t>通知包括【消息中心】和【邮件通知】。【消息中心】包括【共享消息】、【审核消息】和【安全消息】。</w:t>
      </w:r>
    </w:p>
    <w:p w14:paraId="4CC41C52" w14:textId="77777777" w:rsidR="00AC2D08" w:rsidRDefault="00AC2D08" w:rsidP="001A4CE5">
      <w:pPr>
        <w:spacing w:after="156"/>
        <w:ind w:firstLine="420"/>
      </w:pPr>
      <w:r>
        <w:rPr>
          <w:rFonts w:hint="eastAsia"/>
          <w:b/>
        </w:rPr>
        <w:t>共享消息</w:t>
      </w:r>
      <w:r>
        <w:rPr>
          <w:rFonts w:hint="eastAsia"/>
        </w:rPr>
        <w:t>：如果其他用户给您分享或撤销共享了</w:t>
      </w:r>
      <w:r>
        <w:t>某文件或文件夹</w:t>
      </w:r>
      <w:r>
        <w:rPr>
          <w:rFonts w:hint="eastAsia"/>
        </w:rPr>
        <w:t>，</w:t>
      </w:r>
      <w:r>
        <w:t>您</w:t>
      </w:r>
      <w:r>
        <w:rPr>
          <w:rFonts w:hint="eastAsia"/>
        </w:rPr>
        <w:t>将</w:t>
      </w:r>
      <w:r>
        <w:t>会收到一则共享消息</w:t>
      </w:r>
      <w:r>
        <w:rPr>
          <w:rFonts w:hint="eastAsia"/>
        </w:rPr>
        <w:t>。</w:t>
      </w:r>
    </w:p>
    <w:p w14:paraId="1A7F5493" w14:textId="2C5DAE32" w:rsidR="00AC2D08" w:rsidRDefault="00AC2D08" w:rsidP="00AC2D08">
      <w:pPr>
        <w:spacing w:after="156"/>
        <w:ind w:firstLineChars="0" w:firstLine="420"/>
      </w:pPr>
      <w:r>
        <w:rPr>
          <w:rFonts w:hint="eastAsia"/>
          <w:b/>
        </w:rPr>
        <w:t>审核消息</w:t>
      </w:r>
      <w:r>
        <w:rPr>
          <w:rFonts w:hint="eastAsia"/>
        </w:rPr>
        <w:t>：如果您的审核申请已经过审核，或者您有新的审核申请时，您将会</w:t>
      </w:r>
      <w:r>
        <w:t>收到一则审核消息</w:t>
      </w:r>
      <w:r>
        <w:rPr>
          <w:rFonts w:hint="eastAsia"/>
        </w:rPr>
        <w:t>。</w:t>
      </w:r>
    </w:p>
    <w:p w14:paraId="20F08AB5" w14:textId="16015E51" w:rsidR="003E27A6" w:rsidRPr="003E27A6" w:rsidRDefault="003E27A6" w:rsidP="003E27A6">
      <w:pPr>
        <w:spacing w:after="156"/>
        <w:ind w:firstLineChars="0" w:firstLine="420"/>
      </w:pPr>
      <w:r>
        <w:rPr>
          <w:rFonts w:hint="eastAsia"/>
          <w:b/>
        </w:rPr>
        <w:t>安全消息</w:t>
      </w:r>
      <w:r>
        <w:rPr>
          <w:rFonts w:hint="eastAsia"/>
        </w:rPr>
        <w:t>：如果您的文件有病毒或因非法内容被隔离，您将会</w:t>
      </w:r>
      <w:r>
        <w:t>收到一则</w:t>
      </w:r>
      <w:r>
        <w:rPr>
          <w:rFonts w:hint="eastAsia"/>
        </w:rPr>
        <w:t>安全</w:t>
      </w:r>
      <w:r>
        <w:t>消息</w:t>
      </w:r>
      <w:r>
        <w:rPr>
          <w:rFonts w:hint="eastAsia"/>
        </w:rPr>
        <w:t>。</w:t>
      </w:r>
    </w:p>
    <w:p w14:paraId="21DC5CA0" w14:textId="49362E97" w:rsidR="00A344C6" w:rsidRDefault="00AC2D08" w:rsidP="00A344C6">
      <w:pPr>
        <w:spacing w:after="156"/>
        <w:ind w:firstLineChars="0" w:firstLine="420"/>
      </w:pPr>
      <w:r>
        <w:t>点击</w:t>
      </w:r>
      <w:r w:rsidR="004A7394">
        <w:rPr>
          <w:rFonts w:hint="eastAsia"/>
        </w:rPr>
        <w:t>右侧</w:t>
      </w:r>
      <w:r w:rsidR="004A7394">
        <w:t>导航栏</w:t>
      </w:r>
      <w:r w:rsidR="004A7394">
        <w:rPr>
          <w:rFonts w:hint="eastAsia"/>
        </w:rPr>
        <w:t>【消息中心】或</w:t>
      </w:r>
      <w:r w:rsidR="004A7394">
        <w:t>列表上方【</w:t>
      </w:r>
      <w:r w:rsidR="004A7394">
        <w:rPr>
          <w:rFonts w:hint="eastAsia"/>
        </w:rPr>
        <w:t>消息</w:t>
      </w:r>
      <w:r w:rsidR="004A7394">
        <w:t>】</w:t>
      </w:r>
      <w:r w:rsidR="004A7394">
        <w:rPr>
          <w:rFonts w:hint="eastAsia"/>
        </w:rPr>
        <w:t>按钮</w:t>
      </w:r>
      <w:r>
        <w:rPr>
          <w:rFonts w:hint="eastAsia"/>
        </w:rPr>
        <w:t>，</w:t>
      </w:r>
      <w:r w:rsidR="00A344C6">
        <w:rPr>
          <w:rFonts w:hint="eastAsia"/>
        </w:rPr>
        <w:t>进入</w:t>
      </w:r>
      <w:r w:rsidR="00A344C6">
        <w:t>【</w:t>
      </w:r>
      <w:r w:rsidR="00A344C6">
        <w:rPr>
          <w:rFonts w:hint="eastAsia"/>
        </w:rPr>
        <w:t>消息</w:t>
      </w:r>
      <w:r w:rsidR="00A344C6">
        <w:t>中心】</w:t>
      </w:r>
      <w:r w:rsidR="00A344C6">
        <w:rPr>
          <w:rFonts w:hint="eastAsia"/>
        </w:rPr>
        <w:t>页面</w:t>
      </w:r>
      <w:r w:rsidR="00A344C6">
        <w:t>，</w:t>
      </w:r>
      <w:r w:rsidR="004A7394">
        <w:rPr>
          <w:rFonts w:hint="eastAsia"/>
        </w:rPr>
        <w:t>查看共享</w:t>
      </w:r>
      <w:r w:rsidR="003E27A6">
        <w:rPr>
          <w:rFonts w:hint="eastAsia"/>
        </w:rPr>
        <w:t>、</w:t>
      </w:r>
      <w:r w:rsidR="004A7394">
        <w:t>审核</w:t>
      </w:r>
      <w:r w:rsidR="003E27A6">
        <w:rPr>
          <w:rFonts w:hint="eastAsia"/>
        </w:rPr>
        <w:t>和安全</w:t>
      </w:r>
      <w:r w:rsidR="004A7394">
        <w:t>消息。</w:t>
      </w:r>
      <w:r w:rsidR="00A344C6">
        <w:rPr>
          <w:rFonts w:hint="eastAsia"/>
        </w:rPr>
        <w:t>点击页面</w:t>
      </w:r>
      <w:r w:rsidR="00A344C6">
        <w:t>右上方“</w:t>
      </w:r>
      <w:r w:rsidR="00A344C6">
        <w:rPr>
          <w:rFonts w:hint="eastAsia"/>
        </w:rPr>
        <w:t>全部</w:t>
      </w:r>
      <w:r w:rsidR="00A344C6">
        <w:t>消息”</w:t>
      </w:r>
      <w:r w:rsidR="00A344C6">
        <w:rPr>
          <w:rFonts w:hint="eastAsia"/>
        </w:rPr>
        <w:t>下拉菜单</w:t>
      </w:r>
      <w:r w:rsidR="00A344C6">
        <w:t>，</w:t>
      </w:r>
      <w:r w:rsidR="00A344C6">
        <w:rPr>
          <w:rFonts w:hint="eastAsia"/>
        </w:rPr>
        <w:t>查看</w:t>
      </w:r>
      <w:r w:rsidR="00A344C6">
        <w:t>全部消息，已读</w:t>
      </w:r>
      <w:r w:rsidR="00A344C6">
        <w:rPr>
          <w:rFonts w:hint="eastAsia"/>
        </w:rPr>
        <w:t>消息</w:t>
      </w:r>
      <w:r w:rsidR="00A344C6">
        <w:lastRenderedPageBreak/>
        <w:t>及未读消息</w:t>
      </w:r>
      <w:r w:rsidR="00A344C6">
        <w:rPr>
          <w:rFonts w:hint="eastAsia"/>
        </w:rPr>
        <w:t>。</w:t>
      </w:r>
    </w:p>
    <w:p w14:paraId="495DE7DE" w14:textId="646E4F53" w:rsidR="00066436" w:rsidRPr="003E27A6" w:rsidRDefault="003E27A6" w:rsidP="003E27A6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363CDC71" wp14:editId="564EB228">
            <wp:extent cx="5278120" cy="2545715"/>
            <wp:effectExtent l="0" t="0" r="0" b="6985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用户手册-消息中心-WEB.pn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F3F20" w14:textId="74B27D71" w:rsidR="00AC2D08" w:rsidRDefault="00066436" w:rsidP="00066436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4</w:t>
      </w:r>
      <w:r w:rsidR="00066D64">
        <w:rPr>
          <w:sz w:val="16"/>
          <w:szCs w:val="16"/>
        </w:rPr>
        <w:t>3</w:t>
      </w:r>
      <w:r>
        <w:rPr>
          <w:rFonts w:hint="eastAsia"/>
          <w:sz w:val="16"/>
          <w:szCs w:val="16"/>
        </w:rPr>
        <w:t>消息</w:t>
      </w:r>
      <w:r w:rsidR="003E27A6">
        <w:rPr>
          <w:rFonts w:hint="eastAsia"/>
          <w:sz w:val="16"/>
          <w:szCs w:val="16"/>
        </w:rPr>
        <w:t>中心</w:t>
      </w:r>
    </w:p>
    <w:p w14:paraId="23010D16" w14:textId="77777777" w:rsidR="007F59A7" w:rsidRDefault="007F59A7" w:rsidP="007F59A7">
      <w:pPr>
        <w:spacing w:after="156"/>
        <w:ind w:firstLineChars="0" w:firstLine="420"/>
      </w:pPr>
      <w:r>
        <w:rPr>
          <w:rFonts w:hint="eastAsia"/>
          <w:b/>
        </w:rPr>
        <w:t>邮件通知</w:t>
      </w:r>
      <w:r>
        <w:rPr>
          <w:rFonts w:hint="eastAsia"/>
        </w:rPr>
        <w:t>：如果其他用户给您权限配置了</w:t>
      </w:r>
      <w:r>
        <w:t>某文件或文件夹</w:t>
      </w:r>
      <w:r>
        <w:rPr>
          <w:rFonts w:hint="eastAsia"/>
        </w:rPr>
        <w:t>，</w:t>
      </w:r>
      <w:r>
        <w:t>您</w:t>
      </w:r>
      <w:r>
        <w:rPr>
          <w:rFonts w:hint="eastAsia"/>
        </w:rPr>
        <w:t>将</w:t>
      </w:r>
      <w:r>
        <w:t>会收到一则</w:t>
      </w:r>
      <w:r>
        <w:rPr>
          <w:rFonts w:hint="eastAsia"/>
        </w:rPr>
        <w:t>邮件</w:t>
      </w:r>
      <w:r>
        <w:t>消息</w:t>
      </w:r>
      <w:r>
        <w:rPr>
          <w:rFonts w:hint="eastAsia"/>
        </w:rPr>
        <w:t>通知。</w:t>
      </w:r>
    </w:p>
    <w:p w14:paraId="7A5FD816" w14:textId="77777777" w:rsidR="007F59A7" w:rsidRDefault="007F59A7" w:rsidP="007F59A7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5980C523" wp14:editId="3C17B9AA">
            <wp:extent cx="5278120" cy="2817495"/>
            <wp:effectExtent l="0" t="0" r="0" b="190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邮件-收到邮件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1BA31" w14:textId="0EB5749C" w:rsidR="007F59A7" w:rsidRDefault="007F59A7" w:rsidP="007F59A7">
      <w:pPr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4</w:t>
      </w:r>
      <w:r w:rsidR="00066D64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 xml:space="preserve"> 邮件通知</w:t>
      </w:r>
    </w:p>
    <w:p w14:paraId="1C446F20" w14:textId="77777777" w:rsidR="00081488" w:rsidRPr="00081488" w:rsidRDefault="00081488" w:rsidP="00081488">
      <w:pPr>
        <w:spacing w:after="156"/>
        <w:ind w:firstLineChars="0" w:firstLine="0"/>
        <w:jc w:val="left"/>
      </w:pPr>
      <w:r w:rsidRPr="00081488">
        <w:rPr>
          <w:rFonts w:hint="eastAsia"/>
          <w:color w:val="FF0000"/>
        </w:rPr>
        <w:t>注意：如果管理员关闭了消息中心，您将看不到消息中心和消息提醒。</w:t>
      </w:r>
    </w:p>
    <w:p w14:paraId="1A929FA9" w14:textId="77777777" w:rsidR="007F59A7" w:rsidRPr="00066436" w:rsidRDefault="007F59A7" w:rsidP="00081488">
      <w:pPr>
        <w:spacing w:after="156"/>
        <w:ind w:firstLineChars="0" w:firstLine="0"/>
        <w:rPr>
          <w:sz w:val="16"/>
          <w:szCs w:val="16"/>
        </w:rPr>
      </w:pPr>
    </w:p>
    <w:p w14:paraId="0D659E7F" w14:textId="77777777" w:rsidR="00B27555" w:rsidRDefault="001B0629" w:rsidP="00EE721F">
      <w:pPr>
        <w:pStyle w:val="2"/>
      </w:pPr>
      <w:bookmarkStart w:id="177" w:name="_Toc534879944"/>
      <w:r>
        <w:rPr>
          <w:rFonts w:hint="eastAsia"/>
        </w:rPr>
        <w:t>4</w:t>
      </w:r>
      <w:r w:rsidR="00A344C6">
        <w:rPr>
          <w:rFonts w:hint="eastAsia"/>
        </w:rPr>
        <w:t>.12</w:t>
      </w:r>
      <w:r w:rsidR="00B27555">
        <w:rPr>
          <w:rFonts w:hint="eastAsia"/>
        </w:rPr>
        <w:t xml:space="preserve"> </w:t>
      </w:r>
      <w:r w:rsidR="00B27555">
        <w:rPr>
          <w:rFonts w:hint="eastAsia"/>
        </w:rPr>
        <w:t>个人账号管理</w:t>
      </w:r>
      <w:bookmarkEnd w:id="177"/>
    </w:p>
    <w:p w14:paraId="0E7E28E2" w14:textId="77777777" w:rsidR="00B27555" w:rsidRDefault="00B27555" w:rsidP="00B27555">
      <w:pPr>
        <w:spacing w:after="156"/>
        <w:ind w:firstLine="420"/>
      </w:pPr>
      <w:r>
        <w:rPr>
          <w:rFonts w:hint="eastAsia"/>
        </w:rPr>
        <w:t>网页访问时，您可以通过以下步骤，修改个人密码，查看个人账号信息和账号配额空间：</w:t>
      </w:r>
    </w:p>
    <w:p w14:paraId="18F3292A" w14:textId="77777777" w:rsidR="00B27555" w:rsidRDefault="00B27555" w:rsidP="00C46577">
      <w:pPr>
        <w:pStyle w:val="62"/>
        <w:numPr>
          <w:ilvl w:val="0"/>
          <w:numId w:val="46"/>
        </w:numPr>
        <w:spacing w:after="156"/>
        <w:ind w:firstLineChars="0"/>
      </w:pPr>
      <w:r>
        <w:rPr>
          <w:rFonts w:hint="eastAsia"/>
        </w:rPr>
        <w:lastRenderedPageBreak/>
        <w:t>点击左侧导航栏【个人资料】，进入【个人资料】页面，查看个人账号信息和配额空间；</w:t>
      </w:r>
    </w:p>
    <w:p w14:paraId="437EF98A" w14:textId="77777777" w:rsidR="00B27555" w:rsidRDefault="00B27555" w:rsidP="00C46577">
      <w:pPr>
        <w:pStyle w:val="62"/>
        <w:numPr>
          <w:ilvl w:val="0"/>
          <w:numId w:val="46"/>
        </w:numPr>
        <w:spacing w:after="156"/>
        <w:ind w:firstLineChars="0"/>
      </w:pPr>
      <w:r>
        <w:rPr>
          <w:rFonts w:hint="eastAsia"/>
        </w:rPr>
        <w:t>点击用户名对应的蓝色字体【修改密码】，您可以在线修改个人账号密码；</w:t>
      </w:r>
    </w:p>
    <w:p w14:paraId="7937EF55" w14:textId="77777777" w:rsidR="00B27555" w:rsidRDefault="00366088" w:rsidP="00B27555">
      <w:pPr>
        <w:spacing w:after="156" w:line="240" w:lineRule="auto"/>
        <w:ind w:firstLineChars="0" w:firstLine="0"/>
        <w:jc w:val="left"/>
      </w:pPr>
      <w:r>
        <w:rPr>
          <w:noProof/>
        </w:rPr>
        <w:drawing>
          <wp:inline distT="0" distB="0" distL="0" distR="0" wp14:anchorId="192FF382" wp14:editId="5F9D7CD2">
            <wp:extent cx="5278120" cy="2506980"/>
            <wp:effectExtent l="0" t="0" r="0" b="762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.pn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585AA" w14:textId="619257DB" w:rsidR="00B27555" w:rsidRDefault="00B27555" w:rsidP="00B27555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4</w:t>
      </w:r>
      <w:r w:rsidR="00066D64">
        <w:rPr>
          <w:sz w:val="16"/>
          <w:szCs w:val="16"/>
        </w:rPr>
        <w:t>5</w:t>
      </w:r>
      <w:r>
        <w:rPr>
          <w:rFonts w:hint="eastAsia"/>
          <w:sz w:val="16"/>
          <w:szCs w:val="16"/>
        </w:rPr>
        <w:t xml:space="preserve"> 个人</w:t>
      </w:r>
      <w:r>
        <w:rPr>
          <w:sz w:val="16"/>
          <w:szCs w:val="16"/>
        </w:rPr>
        <w:t>资料</w:t>
      </w:r>
    </w:p>
    <w:p w14:paraId="0D45B948" w14:textId="77777777" w:rsidR="00AC2D08" w:rsidRPr="001E65A7" w:rsidRDefault="001E65A7" w:rsidP="001E65A7">
      <w:pPr>
        <w:spacing w:after="156" w:line="240" w:lineRule="auto"/>
        <w:ind w:firstLineChars="0" w:firstLine="0"/>
        <w:rPr>
          <w:color w:val="FF0000"/>
        </w:rPr>
      </w:pPr>
      <w:r w:rsidRPr="001E65A7">
        <w:rPr>
          <w:rFonts w:hint="eastAsia"/>
          <w:color w:val="FF0000"/>
        </w:rPr>
        <w:t>注意</w:t>
      </w:r>
      <w:r w:rsidRPr="001E65A7">
        <w:rPr>
          <w:color w:val="FF0000"/>
        </w:rPr>
        <w:t>：</w:t>
      </w:r>
      <w:r w:rsidRPr="001E65A7">
        <w:rPr>
          <w:rFonts w:hint="eastAsia"/>
          <w:color w:val="FF0000"/>
        </w:rPr>
        <w:t xml:space="preserve"> 只有本地</w:t>
      </w:r>
      <w:r w:rsidRPr="001E65A7">
        <w:rPr>
          <w:color w:val="FF0000"/>
        </w:rPr>
        <w:t>用户才能修改</w:t>
      </w:r>
      <w:r w:rsidRPr="001E65A7">
        <w:rPr>
          <w:rFonts w:hint="eastAsia"/>
          <w:color w:val="FF0000"/>
        </w:rPr>
        <w:t>个人</w:t>
      </w:r>
      <w:r w:rsidRPr="001E65A7">
        <w:rPr>
          <w:color w:val="FF0000"/>
        </w:rPr>
        <w:t>账号密码</w:t>
      </w:r>
    </w:p>
    <w:p w14:paraId="46E1AFA2" w14:textId="77777777" w:rsidR="00B27555" w:rsidRDefault="00A344C6" w:rsidP="00EE721F">
      <w:pPr>
        <w:pStyle w:val="2"/>
      </w:pPr>
      <w:bookmarkStart w:id="178" w:name="_4.10_联系人管理"/>
      <w:bookmarkStart w:id="179" w:name="_Toc534879945"/>
      <w:r>
        <w:rPr>
          <w:rFonts w:hint="eastAsia"/>
        </w:rPr>
        <w:t>4.13</w:t>
      </w:r>
      <w:r w:rsidR="00B27555">
        <w:rPr>
          <w:rFonts w:hint="eastAsia"/>
        </w:rPr>
        <w:t xml:space="preserve"> </w:t>
      </w:r>
      <w:r w:rsidR="00B27555">
        <w:rPr>
          <w:rFonts w:hint="eastAsia"/>
        </w:rPr>
        <w:t>联系人</w:t>
      </w:r>
      <w:r w:rsidR="00B27555">
        <w:t>管理</w:t>
      </w:r>
      <w:bookmarkEnd w:id="179"/>
    </w:p>
    <w:bookmarkEnd w:id="178"/>
    <w:p w14:paraId="5B1BC7B2" w14:textId="77777777" w:rsidR="00B27555" w:rsidRDefault="00B27555" w:rsidP="00B27555">
      <w:pPr>
        <w:spacing w:after="156"/>
        <w:ind w:firstLine="420"/>
      </w:pPr>
      <w:r>
        <w:rPr>
          <w:rFonts w:hint="eastAsia"/>
        </w:rPr>
        <w:t>网页访问时，您可以新建常用联系人分组、</w:t>
      </w:r>
      <w:r>
        <w:t>快速</w:t>
      </w:r>
      <w:r>
        <w:rPr>
          <w:rFonts w:hint="eastAsia"/>
        </w:rPr>
        <w:t>及</w:t>
      </w:r>
      <w:r>
        <w:t>批量</w:t>
      </w:r>
      <w:r>
        <w:rPr>
          <w:rFonts w:hint="eastAsia"/>
        </w:rPr>
        <w:t>添加</w:t>
      </w:r>
      <w:r>
        <w:t>常用联系人，</w:t>
      </w:r>
      <w:r>
        <w:rPr>
          <w:rFonts w:hint="eastAsia"/>
        </w:rPr>
        <w:t>在进行权限配置时，可快速便捷地添加常用联系人。</w:t>
      </w:r>
    </w:p>
    <w:p w14:paraId="53C8DC71" w14:textId="77777777" w:rsidR="00B27555" w:rsidRDefault="00B27555" w:rsidP="00B27555">
      <w:pPr>
        <w:spacing w:after="156"/>
        <w:ind w:firstLine="420"/>
      </w:pPr>
      <w:r>
        <w:rPr>
          <w:rFonts w:hint="eastAsia"/>
        </w:rPr>
        <w:t>您也可以通过输入邮箱或用户名，将组织外部人员添加到联系人列表中，实现跨组织的分享与协作。</w:t>
      </w:r>
    </w:p>
    <w:p w14:paraId="5BBDC0A7" w14:textId="77777777" w:rsidR="00B27555" w:rsidRDefault="00B27555" w:rsidP="00B27555">
      <w:pPr>
        <w:spacing w:after="156"/>
        <w:ind w:firstLine="420"/>
      </w:pPr>
      <w:r>
        <w:rPr>
          <w:rFonts w:hint="eastAsia"/>
        </w:rPr>
        <w:t>您可以</w:t>
      </w:r>
      <w:r>
        <w:t>通过以下</w:t>
      </w:r>
      <w:r>
        <w:rPr>
          <w:rFonts w:hint="eastAsia"/>
        </w:rPr>
        <w:t>步骤</w:t>
      </w:r>
      <w:r>
        <w:t>，</w:t>
      </w:r>
      <w:r>
        <w:rPr>
          <w:rFonts w:hint="eastAsia"/>
        </w:rPr>
        <w:t>添加</w:t>
      </w:r>
      <w:r>
        <w:t>部门内部</w:t>
      </w:r>
      <w:r>
        <w:rPr>
          <w:rFonts w:hint="eastAsia"/>
        </w:rPr>
        <w:t>成员</w:t>
      </w:r>
      <w:r>
        <w:t>，为常用联系人：</w:t>
      </w:r>
    </w:p>
    <w:p w14:paraId="1994AC33" w14:textId="77777777" w:rsidR="00B27555" w:rsidRDefault="00B27555" w:rsidP="00B27555">
      <w:pPr>
        <w:pStyle w:val="62"/>
        <w:numPr>
          <w:ilvl w:val="0"/>
          <w:numId w:val="45"/>
        </w:numPr>
        <w:spacing w:after="156"/>
        <w:ind w:firstLineChars="0"/>
      </w:pPr>
      <w:r>
        <w:rPr>
          <w:rFonts w:hint="eastAsia"/>
        </w:rPr>
        <w:t>点击</w:t>
      </w:r>
      <w:r>
        <w:t>左导航栏</w:t>
      </w:r>
      <w:r>
        <w:rPr>
          <w:rFonts w:hint="eastAsia"/>
        </w:rPr>
        <w:t>【联系人】，进入【</w:t>
      </w:r>
      <w:r>
        <w:t>联系人</w:t>
      </w:r>
      <w:r>
        <w:rPr>
          <w:rFonts w:hint="eastAsia"/>
        </w:rPr>
        <w:t>】</w:t>
      </w:r>
      <w:r>
        <w:t>页面；</w:t>
      </w:r>
    </w:p>
    <w:p w14:paraId="779ED8B8" w14:textId="77777777" w:rsidR="00B27555" w:rsidRDefault="00B27555" w:rsidP="00B27555">
      <w:pPr>
        <w:pStyle w:val="62"/>
        <w:numPr>
          <w:ilvl w:val="0"/>
          <w:numId w:val="45"/>
        </w:numPr>
        <w:spacing w:after="156"/>
        <w:ind w:firstLineChars="0"/>
      </w:pPr>
      <w:r>
        <w:rPr>
          <w:rFonts w:hint="eastAsia"/>
        </w:rPr>
        <w:t>点击列表</w:t>
      </w:r>
      <w:r>
        <w:t>上方的【</w:t>
      </w:r>
      <w:r>
        <w:rPr>
          <w:rFonts w:hint="eastAsia"/>
        </w:rPr>
        <w:t>批量</w:t>
      </w:r>
      <w:r>
        <w:t>添加</w:t>
      </w:r>
      <w:r>
        <w:rPr>
          <w:rFonts w:hint="eastAsia"/>
        </w:rPr>
        <w:t>联系人</w:t>
      </w:r>
      <w:r>
        <w:t>】</w:t>
      </w:r>
      <w:r>
        <w:rPr>
          <w:rFonts w:hint="eastAsia"/>
        </w:rPr>
        <w:t>；</w:t>
      </w:r>
    </w:p>
    <w:p w14:paraId="23ED13E4" w14:textId="77777777" w:rsidR="00B27555" w:rsidRDefault="00B27555" w:rsidP="00B27555">
      <w:pPr>
        <w:pStyle w:val="62"/>
        <w:numPr>
          <w:ilvl w:val="0"/>
          <w:numId w:val="45"/>
        </w:numPr>
        <w:spacing w:after="156"/>
        <w:ind w:firstLineChars="0"/>
      </w:pPr>
      <w:r>
        <w:rPr>
          <w:rFonts w:hint="eastAsia"/>
        </w:rPr>
        <w:t>在弹出</w:t>
      </w:r>
      <w:r>
        <w:t>【</w:t>
      </w:r>
      <w:r>
        <w:rPr>
          <w:rFonts w:hint="eastAsia"/>
        </w:rPr>
        <w:t>添加</w:t>
      </w:r>
      <w:r>
        <w:t>联系人】</w:t>
      </w:r>
      <w:r>
        <w:rPr>
          <w:rFonts w:hint="eastAsia"/>
        </w:rPr>
        <w:t>页面中，输入内部</w:t>
      </w:r>
      <w:r>
        <w:t>成员的用户名</w:t>
      </w:r>
      <w:r>
        <w:rPr>
          <w:rFonts w:hint="eastAsia"/>
        </w:rPr>
        <w:t>，或</w:t>
      </w:r>
      <w:r>
        <w:t>点击</w:t>
      </w:r>
      <w:r>
        <w:rPr>
          <w:rFonts w:hint="eastAsia"/>
        </w:rPr>
        <w:t>组织</w:t>
      </w:r>
      <w:r>
        <w:t>架构，</w:t>
      </w:r>
      <w:r>
        <w:rPr>
          <w:rFonts w:hint="eastAsia"/>
        </w:rPr>
        <w:t>直接添加</w:t>
      </w:r>
      <w:r>
        <w:t>组织内部成员</w:t>
      </w:r>
      <w:r>
        <w:rPr>
          <w:rFonts w:hint="eastAsia"/>
        </w:rPr>
        <w:t>；添加成功</w:t>
      </w:r>
      <w:r>
        <w:t>后，</w:t>
      </w:r>
      <w:r>
        <w:rPr>
          <w:rFonts w:hint="eastAsia"/>
        </w:rPr>
        <w:t>点击</w:t>
      </w:r>
      <w:r>
        <w:t>【</w:t>
      </w:r>
      <w:r>
        <w:rPr>
          <w:rFonts w:hint="eastAsia"/>
        </w:rPr>
        <w:t>确定</w:t>
      </w:r>
      <w:r>
        <w:t>】</w:t>
      </w:r>
      <w:r>
        <w:rPr>
          <w:rFonts w:hint="eastAsia"/>
        </w:rPr>
        <w:t>按钮</w:t>
      </w:r>
      <w:r>
        <w:t>，保留此次操作。</w:t>
      </w:r>
    </w:p>
    <w:p w14:paraId="5920CDD8" w14:textId="77777777" w:rsidR="00B27555" w:rsidRDefault="00B27555" w:rsidP="00B27555">
      <w:pPr>
        <w:spacing w:after="156" w:line="240" w:lineRule="auto"/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37CA5FC7" wp14:editId="69C926D0">
            <wp:extent cx="5052060" cy="2421488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816" cy="242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5C443" w14:textId="5119CA05" w:rsidR="00B27555" w:rsidRDefault="00B27555" w:rsidP="00B27555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4</w:t>
      </w:r>
      <w:r w:rsidR="00066D64">
        <w:rPr>
          <w:sz w:val="16"/>
          <w:szCs w:val="16"/>
        </w:rPr>
        <w:t>6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联系人</w:t>
      </w:r>
    </w:p>
    <w:p w14:paraId="58C734A7" w14:textId="2BC83323" w:rsidR="00B27555" w:rsidRPr="00B27555" w:rsidRDefault="00B27555" w:rsidP="00B27555">
      <w:pPr>
        <w:spacing w:after="156"/>
        <w:ind w:firstLine="420"/>
      </w:pPr>
      <w:r>
        <w:rPr>
          <w:rFonts w:hint="eastAsia"/>
        </w:rPr>
        <w:t>同时</w:t>
      </w:r>
      <w:r>
        <w:t>，您也可点击</w:t>
      </w:r>
      <w:r>
        <w:rPr>
          <w:rFonts w:hint="eastAsia"/>
        </w:rPr>
        <w:t>列表</w:t>
      </w:r>
      <w:r>
        <w:t>上方</w:t>
      </w:r>
      <w:r>
        <w:rPr>
          <w:rFonts w:hint="eastAsia"/>
        </w:rPr>
        <w:t>【添加</w:t>
      </w:r>
      <w:r>
        <w:t>联系人</w:t>
      </w:r>
      <w:r>
        <w:rPr>
          <w:rFonts w:hint="eastAsia"/>
        </w:rPr>
        <w:t>】按钮</w:t>
      </w:r>
      <w:r>
        <w:t>，</w:t>
      </w:r>
      <w:r>
        <w:rPr>
          <w:rFonts w:hint="eastAsia"/>
        </w:rPr>
        <w:t>通过输入邮箱或用户名，添加组织外的人员到</w:t>
      </w:r>
      <w:r>
        <w:t>联系人列表</w:t>
      </w:r>
      <w:r w:rsidRPr="006F324D">
        <w:t>（</w:t>
      </w:r>
      <w:r w:rsidRPr="006F324D">
        <w:rPr>
          <w:rFonts w:hint="eastAsia"/>
        </w:rPr>
        <w:t>您只能</w:t>
      </w:r>
      <w:r w:rsidRPr="006F324D">
        <w:t>添加</w:t>
      </w:r>
      <w:r w:rsidRPr="006F324D">
        <w:rPr>
          <w:rFonts w:hint="eastAsia"/>
        </w:rPr>
        <w:t>同一个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Pr="006F324D">
        <w:t>体系中</w:t>
      </w:r>
      <w:r w:rsidRPr="006F324D">
        <w:rPr>
          <w:rFonts w:hint="eastAsia"/>
        </w:rPr>
        <w:t>的</w:t>
      </w:r>
      <w:r w:rsidR="009C6DF7" w:rsidRPr="006F324D">
        <w:rPr>
          <w:rFonts w:hint="eastAsia"/>
        </w:rPr>
        <w:t>其他组织</w:t>
      </w:r>
      <w:r w:rsidRPr="006F324D">
        <w:t>成员）</w:t>
      </w:r>
    </w:p>
    <w:p w14:paraId="6D3BBD3D" w14:textId="77777777" w:rsidR="00F4149E" w:rsidRDefault="00CA028C">
      <w:pPr>
        <w:spacing w:after="156" w:line="240" w:lineRule="auto"/>
        <w:ind w:firstLineChars="0" w:firstLine="0"/>
      </w:pPr>
      <w:r>
        <w:rPr>
          <w:rFonts w:hint="eastAsia"/>
          <w:noProof/>
        </w:rPr>
        <w:drawing>
          <wp:inline distT="0" distB="0" distL="0" distR="0" wp14:anchorId="64E2EB60" wp14:editId="706CBEB4">
            <wp:extent cx="5265420" cy="2499047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429" cy="251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7AD72" w14:textId="24EAECC2" w:rsidR="00F4149E" w:rsidRDefault="00CA028C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</w:t>
      </w:r>
      <w:r w:rsidR="00C71D3A">
        <w:rPr>
          <w:sz w:val="16"/>
          <w:szCs w:val="16"/>
        </w:rPr>
        <w:t>4</w:t>
      </w:r>
      <w:r w:rsidR="007134EB">
        <w:rPr>
          <w:sz w:val="16"/>
          <w:szCs w:val="16"/>
        </w:rPr>
        <w:t>7</w:t>
      </w:r>
      <w:r>
        <w:rPr>
          <w:rFonts w:hint="eastAsia"/>
          <w:sz w:val="16"/>
          <w:szCs w:val="16"/>
        </w:rPr>
        <w:t xml:space="preserve"> 快速</w:t>
      </w:r>
      <w:r>
        <w:rPr>
          <w:sz w:val="16"/>
          <w:szCs w:val="16"/>
        </w:rPr>
        <w:t>添加联系人</w:t>
      </w:r>
    </w:p>
    <w:p w14:paraId="1825B1A1" w14:textId="77777777" w:rsidR="00F4149E" w:rsidRDefault="00A344C6" w:rsidP="00EE721F">
      <w:pPr>
        <w:pStyle w:val="2"/>
      </w:pPr>
      <w:bookmarkStart w:id="180" w:name="_4.11_移动设备管理"/>
      <w:bookmarkStart w:id="181" w:name="_Toc534879946"/>
      <w:r>
        <w:rPr>
          <w:rFonts w:hint="eastAsia"/>
        </w:rPr>
        <w:t>4.14</w:t>
      </w:r>
      <w:r w:rsidR="00CA028C">
        <w:rPr>
          <w:rFonts w:hint="eastAsia"/>
        </w:rPr>
        <w:t xml:space="preserve"> </w:t>
      </w:r>
      <w:r w:rsidR="00CA028C">
        <w:rPr>
          <w:rFonts w:hint="eastAsia"/>
        </w:rPr>
        <w:t>移动设备</w:t>
      </w:r>
      <w:r w:rsidR="00CA028C">
        <w:t>管理</w:t>
      </w:r>
      <w:bookmarkEnd w:id="181"/>
    </w:p>
    <w:bookmarkEnd w:id="180"/>
    <w:p w14:paraId="791C1E57" w14:textId="48C89CD2" w:rsidR="00F4149E" w:rsidRDefault="00CA028C">
      <w:pPr>
        <w:spacing w:after="156"/>
        <w:ind w:firstLine="420"/>
      </w:pPr>
      <w:r>
        <w:rPr>
          <w:rFonts w:hint="eastAsia"/>
        </w:rPr>
        <w:t>智能</w:t>
      </w:r>
      <w:r>
        <w:t>手机或iPad</w:t>
      </w:r>
      <w:r>
        <w:rPr>
          <w:rFonts w:hint="eastAsia"/>
        </w:rPr>
        <w:t>安装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移动客户端后，您可以在网页端</w:t>
      </w:r>
      <w:r>
        <w:t>，</w:t>
      </w:r>
      <w:r>
        <w:rPr>
          <w:rFonts w:hint="eastAsia"/>
        </w:rPr>
        <w:t>远程</w:t>
      </w:r>
      <w:r>
        <w:t>擦除</w:t>
      </w:r>
      <w:r>
        <w:rPr>
          <w:rFonts w:hint="eastAsia"/>
        </w:rPr>
        <w:t>移动设备</w:t>
      </w:r>
      <w:r>
        <w:t>上的数据，</w:t>
      </w:r>
      <w:r>
        <w:rPr>
          <w:rFonts w:hint="eastAsia"/>
        </w:rPr>
        <w:t>或禁用该</w:t>
      </w:r>
      <w:r>
        <w:t>账号</w:t>
      </w:r>
      <w:r>
        <w:rPr>
          <w:rFonts w:hint="eastAsia"/>
        </w:rPr>
        <w:t>在</w:t>
      </w:r>
      <w:r>
        <w:t>此移动设备</w:t>
      </w:r>
      <w:r>
        <w:rPr>
          <w:rFonts w:hint="eastAsia"/>
        </w:rPr>
        <w:t>上</w:t>
      </w:r>
      <w:r>
        <w:t>，</w:t>
      </w:r>
      <w:r>
        <w:rPr>
          <w:rFonts w:hint="eastAsia"/>
        </w:rPr>
        <w:t>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。</w:t>
      </w:r>
      <w:r w:rsidR="00B27555">
        <w:rPr>
          <w:rFonts w:hint="eastAsia"/>
        </w:rPr>
        <w:t>此功能可以防止移动设备</w:t>
      </w:r>
      <w:r w:rsidR="00B27555">
        <w:t>丢失</w:t>
      </w:r>
      <w:r w:rsidR="00B27555">
        <w:rPr>
          <w:rFonts w:hint="eastAsia"/>
        </w:rPr>
        <w:t>时</w:t>
      </w:r>
      <w:r w:rsidR="00B27555">
        <w:t>，</w:t>
      </w:r>
      <w:r w:rsidR="00B27555">
        <w:rPr>
          <w:rFonts w:hint="eastAsia"/>
        </w:rPr>
        <w:t>移动</w:t>
      </w:r>
      <w:r w:rsidR="00B27555">
        <w:t>数据</w:t>
      </w:r>
      <w:r w:rsidR="00B27555">
        <w:rPr>
          <w:rFonts w:hint="eastAsia"/>
        </w:rPr>
        <w:t>的泄露</w:t>
      </w:r>
      <w:r w:rsidR="00B27555">
        <w:t>。</w:t>
      </w:r>
    </w:p>
    <w:p w14:paraId="46C4D9EE" w14:textId="77777777" w:rsidR="00F4149E" w:rsidRDefault="00CA028C">
      <w:pPr>
        <w:spacing w:after="156"/>
        <w:ind w:firstLine="420"/>
      </w:pPr>
      <w:r>
        <w:rPr>
          <w:rFonts w:hint="eastAsia"/>
        </w:rPr>
        <w:t>您可以通过</w:t>
      </w:r>
      <w:r>
        <w:t>以下步骤，</w:t>
      </w:r>
      <w:r>
        <w:rPr>
          <w:rFonts w:hint="eastAsia"/>
        </w:rPr>
        <w:t>在线禁用设备或进行数据擦拭：</w:t>
      </w:r>
    </w:p>
    <w:p w14:paraId="08E94FB6" w14:textId="77777777" w:rsidR="00F4149E" w:rsidRDefault="00CA028C" w:rsidP="00C46577">
      <w:pPr>
        <w:pStyle w:val="62"/>
        <w:numPr>
          <w:ilvl w:val="0"/>
          <w:numId w:val="49"/>
        </w:numPr>
        <w:spacing w:after="156"/>
        <w:ind w:firstLineChars="0"/>
      </w:pPr>
      <w:r>
        <w:rPr>
          <w:rFonts w:hint="eastAsia"/>
        </w:rPr>
        <w:t>点击</w:t>
      </w:r>
      <w:r>
        <w:t>左导航栏</w:t>
      </w:r>
      <w:r>
        <w:rPr>
          <w:rFonts w:hint="eastAsia"/>
        </w:rPr>
        <w:t>【移动设备】，</w:t>
      </w:r>
      <w:r>
        <w:t>进入</w:t>
      </w:r>
      <w:r>
        <w:rPr>
          <w:rFonts w:hint="eastAsia"/>
        </w:rPr>
        <w:t>【移动设备】页面，查看</w:t>
      </w:r>
      <w:r>
        <w:t>登录的</w:t>
      </w:r>
      <w:r>
        <w:rPr>
          <w:rFonts w:hint="eastAsia"/>
        </w:rPr>
        <w:t>移动设备</w:t>
      </w:r>
      <w:r>
        <w:t>；</w:t>
      </w:r>
    </w:p>
    <w:p w14:paraId="79A3C132" w14:textId="77777777" w:rsidR="00F4149E" w:rsidRDefault="00CA028C" w:rsidP="00C46577">
      <w:pPr>
        <w:pStyle w:val="62"/>
        <w:numPr>
          <w:ilvl w:val="0"/>
          <w:numId w:val="49"/>
        </w:numPr>
        <w:spacing w:after="156"/>
        <w:ind w:firstLineChars="0"/>
      </w:pPr>
      <w:r>
        <w:rPr>
          <w:rFonts w:hint="eastAsia"/>
        </w:rPr>
        <w:t>您可以选中</w:t>
      </w:r>
      <w:r>
        <w:t>移动设备，点击列表上方的【</w:t>
      </w:r>
      <w:r>
        <w:rPr>
          <w:rFonts w:hint="eastAsia"/>
        </w:rPr>
        <w:t>数据擦拭</w:t>
      </w:r>
      <w:r>
        <w:t>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清除</w:t>
      </w:r>
      <w:r>
        <w:t>移动设备</w:t>
      </w:r>
      <w:r>
        <w:rPr>
          <w:rFonts w:hint="eastAsia"/>
        </w:rPr>
        <w:t>上的缓存</w:t>
      </w:r>
      <w:r>
        <w:lastRenderedPageBreak/>
        <w:t>数据；</w:t>
      </w:r>
    </w:p>
    <w:p w14:paraId="1A379154" w14:textId="337064E0" w:rsidR="00F4149E" w:rsidRDefault="00CA028C" w:rsidP="00C46577">
      <w:pPr>
        <w:pStyle w:val="62"/>
        <w:numPr>
          <w:ilvl w:val="0"/>
          <w:numId w:val="49"/>
        </w:numPr>
        <w:spacing w:after="156"/>
        <w:ind w:firstLineChars="0"/>
      </w:pPr>
      <w:r>
        <w:rPr>
          <w:rFonts w:hint="eastAsia"/>
        </w:rPr>
        <w:t>您也可以选中</w:t>
      </w:r>
      <w:r>
        <w:t>移动设备</w:t>
      </w:r>
      <w:r>
        <w:rPr>
          <w:rFonts w:hint="eastAsia"/>
        </w:rPr>
        <w:t>，点击</w:t>
      </w:r>
      <w:r>
        <w:t>列表上方的【</w:t>
      </w:r>
      <w:r>
        <w:rPr>
          <w:rFonts w:hint="eastAsia"/>
        </w:rPr>
        <w:t>禁用设备</w:t>
      </w:r>
      <w:r>
        <w:t>】</w:t>
      </w:r>
      <w:r>
        <w:rPr>
          <w:rFonts w:hint="eastAsia"/>
        </w:rPr>
        <w:t>按钮</w:t>
      </w:r>
      <w:r>
        <w:t>，</w:t>
      </w:r>
      <w:r>
        <w:rPr>
          <w:rFonts w:hint="eastAsia"/>
        </w:rPr>
        <w:t>禁止当前</w:t>
      </w:r>
      <w:r>
        <w:t>账号</w:t>
      </w:r>
      <w:r>
        <w:rPr>
          <w:rFonts w:hint="eastAsia"/>
        </w:rPr>
        <w:t>在</w:t>
      </w:r>
      <w:r>
        <w:t>此移动设备</w:t>
      </w:r>
      <w:r>
        <w:rPr>
          <w:rFonts w:hint="eastAsia"/>
        </w:rPr>
        <w:t>上</w:t>
      </w:r>
      <w:r>
        <w:t>，</w:t>
      </w:r>
      <w:r>
        <w:rPr>
          <w:rFonts w:hint="eastAsia"/>
        </w:rPr>
        <w:t>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。</w:t>
      </w:r>
    </w:p>
    <w:p w14:paraId="60CF0839" w14:textId="77777777" w:rsidR="00B27555" w:rsidRDefault="00CA028C">
      <w:pPr>
        <w:pStyle w:val="62"/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16DCF0C3" wp14:editId="350D1593">
            <wp:extent cx="5273040" cy="2337435"/>
            <wp:effectExtent l="0" t="0" r="3810" b="571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移动设备.pn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5326" cy="238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5FA3A" w14:textId="2FAF83C4" w:rsidR="00810334" w:rsidRPr="00B27555" w:rsidRDefault="00CA028C" w:rsidP="004E5F0F">
      <w:pPr>
        <w:pStyle w:val="62"/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4-4</w:t>
      </w:r>
      <w:r w:rsidR="007134EB">
        <w:rPr>
          <w:sz w:val="16"/>
          <w:szCs w:val="16"/>
        </w:rPr>
        <w:t>8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移动设备</w:t>
      </w:r>
    </w:p>
    <w:p w14:paraId="75732327" w14:textId="77777777" w:rsidR="00F4149E" w:rsidRDefault="00CA028C" w:rsidP="00EE721F">
      <w:pPr>
        <w:pStyle w:val="1"/>
        <w:numPr>
          <w:ilvl w:val="0"/>
          <w:numId w:val="47"/>
        </w:numPr>
      </w:pPr>
      <w:bookmarkStart w:id="182" w:name="_Toc534879947"/>
      <w:r>
        <w:rPr>
          <w:rFonts w:hint="eastAsia"/>
        </w:rPr>
        <w:t>移动客户端</w:t>
      </w:r>
      <w:bookmarkEnd w:id="182"/>
    </w:p>
    <w:p w14:paraId="5D188D32" w14:textId="57FA91BF" w:rsidR="00F4149E" w:rsidRDefault="00CA028C">
      <w:pPr>
        <w:spacing w:after="156"/>
        <w:ind w:firstLineChars="0" w:firstLine="420"/>
      </w:pPr>
      <w:r>
        <w:rPr>
          <w:rFonts w:hint="eastAsia"/>
        </w:rPr>
        <w:t>您可以通过智能手机或Pad，下载、登录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移动客户端，实现对办公资料的移动访问。</w:t>
      </w:r>
    </w:p>
    <w:p w14:paraId="11EDB07A" w14:textId="624400F6" w:rsidR="00F4149E" w:rsidRDefault="00CA028C">
      <w:pPr>
        <w:spacing w:after="156"/>
        <w:ind w:firstLine="420"/>
      </w:pPr>
      <w:r>
        <w:rPr>
          <w:rFonts w:hint="eastAsia"/>
        </w:rPr>
        <w:t>目前，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移动</w:t>
      </w:r>
      <w:proofErr w:type="gramStart"/>
      <w:r>
        <w:rPr>
          <w:rFonts w:hint="eastAsia"/>
        </w:rPr>
        <w:t>端包括</w:t>
      </w:r>
      <w:proofErr w:type="gramEnd"/>
      <w:r>
        <w:rPr>
          <w:rFonts w:hint="eastAsia"/>
        </w:rPr>
        <w:t>iOS客户端和安卓客户端。</w:t>
      </w:r>
    </w:p>
    <w:p w14:paraId="6697EEB7" w14:textId="77777777" w:rsidR="00F4149E" w:rsidRDefault="00CA028C" w:rsidP="00EE721F">
      <w:pPr>
        <w:pStyle w:val="2"/>
      </w:pPr>
      <w:bookmarkStart w:id="183" w:name="_Toc430617342"/>
      <w:bookmarkStart w:id="184" w:name="_Toc534879948"/>
      <w:r>
        <w:rPr>
          <w:rFonts w:hint="eastAsia"/>
        </w:rPr>
        <w:t xml:space="preserve">5.1 </w:t>
      </w:r>
      <w:r>
        <w:t>iOS</w:t>
      </w:r>
      <w:r>
        <w:rPr>
          <w:rFonts w:hint="eastAsia"/>
        </w:rPr>
        <w:t>客户端</w:t>
      </w:r>
      <w:bookmarkEnd w:id="183"/>
      <w:bookmarkEnd w:id="184"/>
    </w:p>
    <w:p w14:paraId="6DADDDBC" w14:textId="1A37D34A" w:rsidR="00F4149E" w:rsidRDefault="00B749E4" w:rsidP="009C6DF7">
      <w:pPr>
        <w:widowControl/>
        <w:spacing w:after="156"/>
        <w:ind w:rightChars="-94" w:right="-197" w:firstLine="420"/>
        <w:jc w:val="left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支持</w:t>
      </w:r>
      <w:proofErr w:type="gramEnd"/>
      <w:r w:rsidR="00CA028C">
        <w:t>iPhone</w:t>
      </w:r>
      <w:r w:rsidR="00CA028C">
        <w:rPr>
          <w:rFonts w:hint="eastAsia"/>
        </w:rPr>
        <w:t>或</w:t>
      </w:r>
      <w:r w:rsidR="00CA028C">
        <w:t>iPad</w:t>
      </w:r>
      <w:r w:rsidR="00CA028C">
        <w:rPr>
          <w:rFonts w:hint="eastAsia"/>
        </w:rPr>
        <w:t>，通过</w:t>
      </w:r>
      <w:r w:rsidR="00CA028C">
        <w:t>安装iOS</w:t>
      </w:r>
      <w:r w:rsidR="00CA028C">
        <w:rPr>
          <w:rFonts w:hint="eastAsia"/>
        </w:rPr>
        <w:t>客户端</w:t>
      </w:r>
      <w:r w:rsidR="00CA028C">
        <w:t>，访问</w:t>
      </w: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r w:rsidR="00CA028C">
        <w:rPr>
          <w:rFonts w:hint="eastAsia"/>
        </w:rPr>
        <w:t>中</w:t>
      </w:r>
      <w:proofErr w:type="gramEnd"/>
      <w:r w:rsidR="00CA028C">
        <w:t>的文档资料。</w:t>
      </w:r>
    </w:p>
    <w:p w14:paraId="42206DC8" w14:textId="35259EC9" w:rsidR="00F4149E" w:rsidRDefault="00CA028C" w:rsidP="009C6DF7">
      <w:pPr>
        <w:spacing w:after="156"/>
        <w:ind w:firstLineChars="0" w:firstLine="0"/>
      </w:pPr>
      <w:r>
        <w:rPr>
          <w:rFonts w:hint="eastAsia"/>
        </w:rPr>
        <w:t>在App Store中</w:t>
      </w:r>
      <w:r>
        <w:t>，</w:t>
      </w:r>
      <w:r>
        <w:rPr>
          <w:rFonts w:hint="eastAsia"/>
        </w:rPr>
        <w:t>搜索</w:t>
      </w:r>
      <w:r>
        <w:t>【</w:t>
      </w:r>
      <w:r w:rsidR="00B749E4">
        <w:rPr>
          <w:rFonts w:hint="eastAsia"/>
        </w:rPr>
        <w:t>南京水利科学研究院云盘</w:t>
      </w:r>
      <w:r>
        <w:t>】</w:t>
      </w:r>
      <w:r>
        <w:rPr>
          <w:rFonts w:hint="eastAsia"/>
        </w:rPr>
        <w:t>，下载</w:t>
      </w:r>
      <w:r>
        <w:t>安装即</w:t>
      </w:r>
      <w:r>
        <w:rPr>
          <w:rFonts w:hint="eastAsia"/>
        </w:rPr>
        <w:t>可</w:t>
      </w:r>
      <w:r>
        <w:t>。</w:t>
      </w:r>
    </w:p>
    <w:p w14:paraId="71206E7D" w14:textId="77777777" w:rsidR="00F4149E" w:rsidRDefault="004D4E44" w:rsidP="009C6DF7">
      <w:pPr>
        <w:spacing w:after="156" w:line="240" w:lineRule="auto"/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52016CBC" wp14:editId="1BB55B50">
            <wp:extent cx="5278120" cy="3958590"/>
            <wp:effectExtent l="0" t="0" r="0" b="381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Phone.pn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BB3A4" w14:textId="6AB3060D" w:rsidR="006F324D" w:rsidRPr="006F324D" w:rsidRDefault="006F324D" w:rsidP="006F324D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6F324D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5-</w:t>
      </w:r>
      <w:r w:rsidR="00B46606">
        <w:rPr>
          <w:rFonts w:hint="eastAsia"/>
          <w:sz w:val="16"/>
          <w:szCs w:val="16"/>
        </w:rPr>
        <w:t>1</w:t>
      </w:r>
      <w:r w:rsidRPr="006F324D">
        <w:rPr>
          <w:rFonts w:hint="eastAsia"/>
          <w:sz w:val="16"/>
          <w:szCs w:val="16"/>
        </w:rPr>
        <w:t xml:space="preserve"> 安装</w:t>
      </w:r>
      <w:r w:rsidRPr="006F324D">
        <w:rPr>
          <w:sz w:val="16"/>
          <w:szCs w:val="16"/>
        </w:rPr>
        <w:t>iOS客户</w:t>
      </w:r>
      <w:r w:rsidRPr="006F324D">
        <w:rPr>
          <w:rFonts w:hint="eastAsia"/>
          <w:sz w:val="16"/>
          <w:szCs w:val="16"/>
        </w:rPr>
        <w:t>端</w:t>
      </w:r>
    </w:p>
    <w:p w14:paraId="0167425F" w14:textId="77777777" w:rsidR="00F4149E" w:rsidRDefault="00CA028C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注意：iOS客户端支持iOS6.0以上的系统</w:t>
      </w:r>
    </w:p>
    <w:p w14:paraId="7169D4EE" w14:textId="77777777" w:rsidR="00F4149E" w:rsidRDefault="00CA028C" w:rsidP="00EE721F">
      <w:pPr>
        <w:pStyle w:val="2"/>
      </w:pPr>
      <w:bookmarkStart w:id="185" w:name="_Toc430617343"/>
      <w:bookmarkStart w:id="186" w:name="_Toc534879949"/>
      <w:r>
        <w:rPr>
          <w:rFonts w:hint="eastAsia"/>
        </w:rPr>
        <w:t xml:space="preserve">5.2 </w:t>
      </w:r>
      <w:r>
        <w:rPr>
          <w:rFonts w:hint="eastAsia"/>
        </w:rPr>
        <w:t>安卓</w:t>
      </w:r>
      <w:r>
        <w:t>客户端</w:t>
      </w:r>
      <w:bookmarkEnd w:id="185"/>
      <w:bookmarkEnd w:id="186"/>
    </w:p>
    <w:p w14:paraId="041AA4ED" w14:textId="62E84028" w:rsidR="00F4149E" w:rsidRDefault="00B749E4">
      <w:pPr>
        <w:widowControl/>
        <w:spacing w:after="156"/>
        <w:ind w:rightChars="-94" w:right="-197" w:firstLine="420"/>
        <w:jc w:val="left"/>
      </w:pPr>
      <w:r>
        <w:rPr>
          <w:rFonts w:hint="eastAsia"/>
        </w:rPr>
        <w:t>南京水利科学研究</w:t>
      </w:r>
      <w:proofErr w:type="gramStart"/>
      <w:r>
        <w:rPr>
          <w:rFonts w:hint="eastAsia"/>
        </w:rPr>
        <w:t>院云盘</w:t>
      </w:r>
      <w:r w:rsidR="00CA028C">
        <w:rPr>
          <w:rFonts w:hint="eastAsia"/>
        </w:rPr>
        <w:t>支持</w:t>
      </w:r>
      <w:proofErr w:type="gramEnd"/>
      <w:r w:rsidR="00CA028C">
        <w:rPr>
          <w:rFonts w:hint="eastAsia"/>
        </w:rPr>
        <w:t>A</w:t>
      </w:r>
      <w:r w:rsidR="00CA028C">
        <w:t>ndroid</w:t>
      </w:r>
      <w:r w:rsidR="00CA028C">
        <w:rPr>
          <w:rFonts w:hint="eastAsia"/>
        </w:rPr>
        <w:t>系统</w:t>
      </w:r>
      <w:r w:rsidR="00CA028C">
        <w:t>的</w:t>
      </w:r>
      <w:r w:rsidR="00CA028C">
        <w:rPr>
          <w:rFonts w:hint="eastAsia"/>
        </w:rPr>
        <w:t>智能</w:t>
      </w:r>
      <w:r w:rsidR="00CA028C">
        <w:t>手机或平板，</w:t>
      </w:r>
      <w:r w:rsidR="00CA028C">
        <w:rPr>
          <w:rFonts w:hint="eastAsia"/>
        </w:rPr>
        <w:t>您可以</w:t>
      </w:r>
      <w:r w:rsidR="00CA028C">
        <w:t>安装</w:t>
      </w:r>
      <w:r>
        <w:t>南京水利</w:t>
      </w:r>
      <w:proofErr w:type="gramStart"/>
      <w:r>
        <w:t>科学研究院云盘</w:t>
      </w:r>
      <w:proofErr w:type="gramEnd"/>
      <w:r w:rsidR="00CA028C">
        <w:rPr>
          <w:rFonts w:hint="eastAsia"/>
        </w:rPr>
        <w:t>客户端</w:t>
      </w:r>
      <w:r w:rsidR="00CA028C">
        <w:t>，访问</w:t>
      </w: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r w:rsidR="00CA028C">
        <w:rPr>
          <w:rFonts w:hint="eastAsia"/>
        </w:rPr>
        <w:t>中</w:t>
      </w:r>
      <w:proofErr w:type="gramEnd"/>
      <w:r w:rsidR="00CA028C">
        <w:t>的文档资料。</w:t>
      </w:r>
    </w:p>
    <w:p w14:paraId="0D35DDDC" w14:textId="1E6F713C" w:rsidR="00F4149E" w:rsidRDefault="00CA028C" w:rsidP="004D4E44">
      <w:pPr>
        <w:spacing w:after="156"/>
        <w:ind w:firstLine="420"/>
      </w:pPr>
      <w:r>
        <w:rPr>
          <w:rFonts w:hint="eastAsia"/>
        </w:rPr>
        <w:t>访问</w:t>
      </w:r>
      <w:r>
        <w:t>“</w:t>
      </w:r>
      <w:r>
        <w:rPr>
          <w:rFonts w:hint="eastAsia"/>
        </w:rPr>
        <w:t>安卓市场</w:t>
      </w:r>
      <w:r>
        <w:t xml:space="preserve">” </w:t>
      </w:r>
      <w:r>
        <w:rPr>
          <w:rFonts w:hint="eastAsia"/>
        </w:rPr>
        <w:t>、</w:t>
      </w:r>
      <w:r>
        <w:t>“</w:t>
      </w:r>
      <w:r>
        <w:rPr>
          <w:rFonts w:hint="eastAsia"/>
        </w:rPr>
        <w:t>百度</w:t>
      </w:r>
      <w:r>
        <w:t>应用”</w:t>
      </w:r>
      <w:r>
        <w:rPr>
          <w:rFonts w:hint="eastAsia"/>
        </w:rPr>
        <w:t>、</w:t>
      </w:r>
      <w:r>
        <w:t>“</w:t>
      </w:r>
      <w:r>
        <w:rPr>
          <w:rFonts w:hint="eastAsia"/>
        </w:rPr>
        <w:t>小米</w:t>
      </w:r>
      <w:r>
        <w:t>应用”</w:t>
      </w:r>
      <w:r>
        <w:rPr>
          <w:rFonts w:hint="eastAsia"/>
        </w:rPr>
        <w:t>等，</w:t>
      </w:r>
      <w:r>
        <w:t>搜索【</w:t>
      </w:r>
      <w:r w:rsidR="00B749E4">
        <w:rPr>
          <w:rFonts w:hint="eastAsia"/>
        </w:rPr>
        <w:t>南京水利科学研究院云盘</w:t>
      </w:r>
      <w:r>
        <w:t>】</w:t>
      </w:r>
      <w:r>
        <w:rPr>
          <w:rFonts w:hint="eastAsia"/>
        </w:rPr>
        <w:t>，</w:t>
      </w:r>
      <w:r>
        <w:t>下载</w:t>
      </w:r>
      <w:r>
        <w:rPr>
          <w:rFonts w:hint="eastAsia"/>
        </w:rPr>
        <w:t>安装</w:t>
      </w:r>
      <w:r>
        <w:t>应用即可。</w:t>
      </w:r>
    </w:p>
    <w:p w14:paraId="668CF884" w14:textId="77777777" w:rsidR="00F4149E" w:rsidRDefault="00CA028C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注意：Android 客户端支持Android 2.2以上的系统</w:t>
      </w:r>
    </w:p>
    <w:p w14:paraId="4926D79D" w14:textId="77777777" w:rsidR="00F4149E" w:rsidRDefault="00CA028C" w:rsidP="00EE721F">
      <w:pPr>
        <w:pStyle w:val="2"/>
      </w:pPr>
      <w:bookmarkStart w:id="187" w:name="_Toc534879950"/>
      <w:r>
        <w:rPr>
          <w:rFonts w:hint="eastAsia"/>
        </w:rPr>
        <w:t xml:space="preserve">5.3 </w:t>
      </w:r>
      <w:r>
        <w:t>移动</w:t>
      </w:r>
      <w:r>
        <w:rPr>
          <w:rFonts w:hint="eastAsia"/>
        </w:rPr>
        <w:t>客户端简介</w:t>
      </w:r>
      <w:bookmarkEnd w:id="187"/>
    </w:p>
    <w:p w14:paraId="722A7EF2" w14:textId="2889C54F" w:rsidR="00F4149E" w:rsidRDefault="00B749E4">
      <w:pPr>
        <w:spacing w:after="156"/>
        <w:ind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 xml:space="preserve"> iOS客户端和安卓客户端的操作机制，完成遵循用户在此移动端的操作习惯。以下以iPad为例，简介iOS移动客户端功能：</w:t>
      </w:r>
    </w:p>
    <w:p w14:paraId="6354ECBE" w14:textId="77777777" w:rsidR="00F4149E" w:rsidRDefault="00CA028C" w:rsidP="001D2474">
      <w:pPr>
        <w:pStyle w:val="3"/>
      </w:pPr>
      <w:bookmarkStart w:id="188" w:name="_Toc534879951"/>
      <w:r>
        <w:rPr>
          <w:rFonts w:hint="eastAsia"/>
        </w:rPr>
        <w:lastRenderedPageBreak/>
        <w:t xml:space="preserve">5.3.1 </w:t>
      </w:r>
      <w:r>
        <w:t>界面简介</w:t>
      </w:r>
      <w:bookmarkEnd w:id="188"/>
    </w:p>
    <w:p w14:paraId="4C0B2557" w14:textId="201B9C3C" w:rsidR="00F4149E" w:rsidRDefault="00CA028C">
      <w:pPr>
        <w:widowControl/>
        <w:spacing w:after="156"/>
        <w:ind w:rightChars="-94" w:right="-197" w:firstLine="420"/>
        <w:jc w:val="left"/>
      </w:pPr>
      <w:r>
        <w:t>跟</w:t>
      </w:r>
      <w:r>
        <w:rPr>
          <w:rFonts w:hint="eastAsia"/>
        </w:rPr>
        <w:t>P</w:t>
      </w:r>
      <w:r>
        <w:t>C端和</w:t>
      </w:r>
      <w:r>
        <w:rPr>
          <w:rFonts w:hint="eastAsia"/>
        </w:rPr>
        <w:t>W</w:t>
      </w:r>
      <w:r>
        <w:t>eb端文档类型一致，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移动端也包含个人文档、文档库、群组文档和共享文档。</w:t>
      </w:r>
    </w:p>
    <w:p w14:paraId="62A45F28" w14:textId="77777777" w:rsidR="00F4149E" w:rsidRDefault="00CA028C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rFonts w:hint="eastAsia"/>
          <w:noProof/>
          <w:szCs w:val="21"/>
        </w:rPr>
        <w:drawing>
          <wp:inline distT="0" distB="0" distL="0" distR="0" wp14:anchorId="177CDEF0" wp14:editId="2C814C9E">
            <wp:extent cx="3905885" cy="2929890"/>
            <wp:effectExtent l="0" t="0" r="0" b="381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000" cy="2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37897" w14:textId="7EB5EB32" w:rsidR="006F324D" w:rsidRPr="006F324D" w:rsidRDefault="006F324D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6F324D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5-2</w:t>
      </w:r>
      <w:r w:rsidRPr="006F324D">
        <w:rPr>
          <w:rFonts w:hint="eastAsia"/>
          <w:sz w:val="16"/>
          <w:szCs w:val="16"/>
        </w:rPr>
        <w:t xml:space="preserve"> </w:t>
      </w:r>
      <w:r w:rsidR="004E5F0F">
        <w:rPr>
          <w:sz w:val="16"/>
          <w:szCs w:val="16"/>
        </w:rPr>
        <w:t>IOS</w:t>
      </w:r>
      <w:r w:rsidRPr="006F324D">
        <w:rPr>
          <w:rFonts w:hint="eastAsia"/>
          <w:sz w:val="16"/>
          <w:szCs w:val="16"/>
        </w:rPr>
        <w:t>界面</w:t>
      </w:r>
      <w:r w:rsidRPr="006F324D">
        <w:rPr>
          <w:sz w:val="16"/>
          <w:szCs w:val="16"/>
        </w:rPr>
        <w:t>简介</w:t>
      </w:r>
    </w:p>
    <w:p w14:paraId="6F962ABE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个人</w:t>
      </w:r>
      <w:r>
        <w:rPr>
          <w:b/>
        </w:rPr>
        <w:t>文档</w:t>
      </w:r>
      <w:r>
        <w:rPr>
          <w:rFonts w:hint="eastAsia"/>
        </w:rPr>
        <w:t>：</w:t>
      </w:r>
      <w:r>
        <w:t>用于</w:t>
      </w:r>
      <w:r>
        <w:rPr>
          <w:rFonts w:hint="eastAsia"/>
        </w:rPr>
        <w:t>存放您个人的办公文档，默认情况下，他人无法查看，您的个人办公文档。</w:t>
      </w:r>
      <w:r>
        <w:t xml:space="preserve"> </w:t>
      </w:r>
    </w:p>
    <w:p w14:paraId="6EF2BED2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  <w:rPr>
          <w:b/>
          <w:bCs/>
        </w:rPr>
      </w:pPr>
      <w:r>
        <w:rPr>
          <w:rFonts w:hint="eastAsia"/>
          <w:b/>
          <w:bCs/>
        </w:rPr>
        <w:t>共享文档</w:t>
      </w:r>
      <w:r>
        <w:rPr>
          <w:rFonts w:hint="eastAsia"/>
          <w:bCs/>
        </w:rPr>
        <w:t>：</w:t>
      </w:r>
      <w:r>
        <w:rPr>
          <w:rFonts w:hint="eastAsia"/>
        </w:rPr>
        <w:t>用于存放他人共享给您的文档，您可以根据权限，访问、操作或</w:t>
      </w:r>
      <w:r>
        <w:t>分享</w:t>
      </w:r>
      <w:r>
        <w:rPr>
          <w:rFonts w:hint="eastAsia"/>
        </w:rPr>
        <w:t>此共享文档。</w:t>
      </w:r>
    </w:p>
    <w:p w14:paraId="718F6B9B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群组</w:t>
      </w:r>
      <w:r>
        <w:rPr>
          <w:b/>
        </w:rPr>
        <w:t>文档</w:t>
      </w:r>
      <w:r>
        <w:rPr>
          <w:rFonts w:hint="eastAsia"/>
        </w:rPr>
        <w:t>：您或他人创建的文档共享协作空间，您可根据权限访问群组文档，或为其他用户配置对群组文档的访问权限。</w:t>
      </w:r>
    </w:p>
    <w:p w14:paraId="26201A1D" w14:textId="77777777" w:rsidR="00F4149E" w:rsidRDefault="00CA028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文档库</w:t>
      </w:r>
      <w:r>
        <w:rPr>
          <w:rFonts w:hint="eastAsia"/>
        </w:rPr>
        <w:t>：用于存放企业或部门内部资料，实现内部文档的共享协作。文档库由管理员创建，并指定所有者。文档库</w:t>
      </w:r>
      <w:r>
        <w:t>所有者</w:t>
      </w:r>
      <w:r>
        <w:rPr>
          <w:rFonts w:hint="eastAsia"/>
        </w:rPr>
        <w:t>，负责管理文档库及配置访问权限；普通用户可根据权限，访问、</w:t>
      </w:r>
      <w:r>
        <w:t>操作</w:t>
      </w:r>
      <w:r>
        <w:rPr>
          <w:rFonts w:hint="eastAsia"/>
        </w:rPr>
        <w:t>或分享文档库。文档库可以是部门文档库、企业知识库、教学资源库等。</w:t>
      </w:r>
    </w:p>
    <w:p w14:paraId="3896874E" w14:textId="77777777" w:rsidR="00F4149E" w:rsidRDefault="00CA028C" w:rsidP="001D2474">
      <w:pPr>
        <w:pStyle w:val="3"/>
      </w:pPr>
      <w:bookmarkStart w:id="189" w:name="_Toc534879952"/>
      <w:r>
        <w:rPr>
          <w:rFonts w:hint="eastAsia"/>
        </w:rPr>
        <w:t>5.3.2 功能简介</w:t>
      </w:r>
      <w:bookmarkEnd w:id="189"/>
    </w:p>
    <w:p w14:paraId="01D17ABB" w14:textId="77777777" w:rsidR="00F4149E" w:rsidRDefault="00CA028C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在线预览</w:t>
      </w:r>
    </w:p>
    <w:p w14:paraId="5C5DFEAC" w14:textId="269F3206" w:rsidR="00F4149E" w:rsidRDefault="00CA028C">
      <w:pPr>
        <w:widowControl/>
        <w:spacing w:after="156" w:line="240" w:lineRule="auto"/>
        <w:ind w:firstLine="420"/>
        <w:jc w:val="left"/>
        <w:rPr>
          <w:szCs w:val="21"/>
        </w:rPr>
      </w:pPr>
      <w:r>
        <w:rPr>
          <w:szCs w:val="21"/>
        </w:rPr>
        <w:t>在</w:t>
      </w:r>
      <w:r w:rsidR="00B749E4">
        <w:rPr>
          <w:rFonts w:hint="eastAsia"/>
          <w:szCs w:val="21"/>
        </w:rPr>
        <w:t>南京水利</w:t>
      </w:r>
      <w:proofErr w:type="gramStart"/>
      <w:r w:rsidR="00B749E4">
        <w:rPr>
          <w:rFonts w:hint="eastAsia"/>
          <w:szCs w:val="21"/>
        </w:rPr>
        <w:t>科学研究院云盘</w:t>
      </w:r>
      <w:proofErr w:type="gramEnd"/>
      <w:r>
        <w:rPr>
          <w:szCs w:val="21"/>
        </w:rPr>
        <w:t>移动</w:t>
      </w:r>
      <w:r>
        <w:rPr>
          <w:rFonts w:hint="eastAsia"/>
          <w:szCs w:val="21"/>
        </w:rPr>
        <w:t>客户</w:t>
      </w:r>
      <w:r>
        <w:rPr>
          <w:szCs w:val="21"/>
        </w:rPr>
        <w:t>端，</w:t>
      </w:r>
      <w:r>
        <w:rPr>
          <w:rFonts w:hint="eastAsia"/>
          <w:szCs w:val="21"/>
        </w:rPr>
        <w:t>您可以通过点击</w:t>
      </w:r>
      <w:r>
        <w:rPr>
          <w:szCs w:val="21"/>
        </w:rPr>
        <w:t>文件</w:t>
      </w:r>
      <w:r>
        <w:rPr>
          <w:rFonts w:hint="eastAsia"/>
          <w:szCs w:val="21"/>
        </w:rPr>
        <w:t>，进行直接在线预览。</w:t>
      </w:r>
    </w:p>
    <w:p w14:paraId="1CFFE2CE" w14:textId="77777777" w:rsidR="00F4149E" w:rsidRDefault="00CA028C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rFonts w:hint="eastAsia"/>
          <w:noProof/>
          <w:szCs w:val="21"/>
        </w:rPr>
        <w:lastRenderedPageBreak/>
        <w:drawing>
          <wp:inline distT="0" distB="0" distL="0" distR="0" wp14:anchorId="77652269" wp14:editId="7DE60E40">
            <wp:extent cx="3905885" cy="2929890"/>
            <wp:effectExtent l="0" t="0" r="0" b="381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000" cy="2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CCCE8" w14:textId="6BED4F74" w:rsidR="006F324D" w:rsidRPr="006F324D" w:rsidRDefault="006F324D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6F324D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5-</w:t>
      </w:r>
      <w:r w:rsidR="00B46606">
        <w:rPr>
          <w:rFonts w:hint="eastAsia"/>
          <w:sz w:val="16"/>
          <w:szCs w:val="16"/>
        </w:rPr>
        <w:t>3</w:t>
      </w:r>
      <w:r w:rsidRPr="006F324D">
        <w:rPr>
          <w:rFonts w:hint="eastAsia"/>
          <w:sz w:val="16"/>
          <w:szCs w:val="16"/>
        </w:rPr>
        <w:t xml:space="preserve"> 在线</w:t>
      </w:r>
      <w:r w:rsidRPr="006F324D">
        <w:rPr>
          <w:sz w:val="16"/>
          <w:szCs w:val="16"/>
        </w:rPr>
        <w:t>预览</w:t>
      </w:r>
    </w:p>
    <w:p w14:paraId="433DB27A" w14:textId="77777777" w:rsidR="00F4149E" w:rsidRDefault="00CA028C">
      <w:pPr>
        <w:widowControl/>
        <w:spacing w:after="156" w:line="240" w:lineRule="auto"/>
        <w:ind w:firstLineChars="0" w:firstLine="0"/>
        <w:rPr>
          <w:szCs w:val="21"/>
        </w:rPr>
      </w:pPr>
      <w:r>
        <w:rPr>
          <w:rFonts w:hint="eastAsia"/>
          <w:szCs w:val="21"/>
        </w:rPr>
        <w:t>您可以点击页面下方</w:t>
      </w:r>
      <w:r>
        <w:rPr>
          <w:szCs w:val="21"/>
        </w:rPr>
        <w:t>【</w:t>
      </w:r>
      <w:r>
        <w:rPr>
          <w:rFonts w:hint="eastAsia"/>
          <w:szCs w:val="21"/>
        </w:rPr>
        <w:t>常用</w:t>
      </w:r>
      <w:r>
        <w:rPr>
          <w:szCs w:val="21"/>
        </w:rPr>
        <w:t>】</w:t>
      </w:r>
      <w:r>
        <w:rPr>
          <w:rFonts w:hint="eastAsia"/>
          <w:szCs w:val="21"/>
        </w:rPr>
        <w:t>按钮</w:t>
      </w:r>
      <w:r>
        <w:rPr>
          <w:szCs w:val="21"/>
        </w:rPr>
        <w:t>，</w:t>
      </w:r>
      <w:r>
        <w:rPr>
          <w:rFonts w:hint="eastAsia"/>
          <w:szCs w:val="21"/>
        </w:rPr>
        <w:t>进入</w:t>
      </w:r>
      <w:r>
        <w:rPr>
          <w:szCs w:val="21"/>
        </w:rPr>
        <w:t>【</w:t>
      </w:r>
      <w:r>
        <w:rPr>
          <w:rFonts w:hint="eastAsia"/>
          <w:szCs w:val="21"/>
        </w:rPr>
        <w:t>常用</w:t>
      </w:r>
      <w:r>
        <w:rPr>
          <w:szCs w:val="21"/>
        </w:rPr>
        <w:t>】</w:t>
      </w:r>
      <w:r>
        <w:rPr>
          <w:rFonts w:hint="eastAsia"/>
          <w:szCs w:val="21"/>
        </w:rPr>
        <w:t>页面</w:t>
      </w:r>
      <w:r>
        <w:rPr>
          <w:szCs w:val="21"/>
        </w:rPr>
        <w:t>，</w:t>
      </w:r>
      <w:r>
        <w:rPr>
          <w:rFonts w:hint="eastAsia"/>
          <w:szCs w:val="21"/>
        </w:rPr>
        <w:t>快速</w:t>
      </w:r>
      <w:r>
        <w:rPr>
          <w:szCs w:val="21"/>
        </w:rPr>
        <w:t>地查看</w:t>
      </w:r>
      <w:r>
        <w:rPr>
          <w:rFonts w:hint="eastAsia"/>
          <w:szCs w:val="21"/>
        </w:rPr>
        <w:t>到</w:t>
      </w:r>
      <w:r>
        <w:rPr>
          <w:szCs w:val="21"/>
        </w:rPr>
        <w:t>您最近</w:t>
      </w:r>
      <w:r>
        <w:rPr>
          <w:rFonts w:hint="eastAsia"/>
          <w:szCs w:val="21"/>
        </w:rPr>
        <w:t>预览过的</w:t>
      </w:r>
      <w:r>
        <w:rPr>
          <w:szCs w:val="21"/>
        </w:rPr>
        <w:t>文件</w:t>
      </w:r>
      <w:r>
        <w:rPr>
          <w:rFonts w:hint="eastAsia"/>
          <w:szCs w:val="21"/>
        </w:rPr>
        <w:t>。</w:t>
      </w:r>
    </w:p>
    <w:p w14:paraId="30F4D620" w14:textId="77777777" w:rsidR="00F4149E" w:rsidRDefault="00CA028C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t>新建</w:t>
      </w:r>
      <w:r>
        <w:rPr>
          <w:rFonts w:hint="eastAsia"/>
          <w:b/>
          <w:sz w:val="24"/>
          <w:szCs w:val="24"/>
        </w:rPr>
        <w:t>/</w:t>
      </w:r>
      <w:r>
        <w:rPr>
          <w:b/>
          <w:sz w:val="24"/>
          <w:szCs w:val="24"/>
        </w:rPr>
        <w:t>上传文件</w:t>
      </w:r>
    </w:p>
    <w:p w14:paraId="3BC7615E" w14:textId="77777777" w:rsidR="00F4149E" w:rsidRDefault="00CA028C">
      <w:pPr>
        <w:widowControl/>
        <w:spacing w:after="156"/>
        <w:ind w:firstLine="420"/>
        <w:jc w:val="left"/>
        <w:rPr>
          <w:szCs w:val="21"/>
        </w:rPr>
      </w:pPr>
      <w:r>
        <w:rPr>
          <w:rFonts w:hint="eastAsia"/>
          <w:szCs w:val="21"/>
        </w:rPr>
        <w:t>您可以</w:t>
      </w:r>
      <w:r>
        <w:rPr>
          <w:szCs w:val="21"/>
        </w:rPr>
        <w:t>在</w:t>
      </w:r>
      <w:r>
        <w:rPr>
          <w:rFonts w:hint="eastAsia"/>
          <w:szCs w:val="21"/>
        </w:rPr>
        <w:t>iOS</w:t>
      </w:r>
      <w:r>
        <w:rPr>
          <w:szCs w:val="21"/>
        </w:rPr>
        <w:t>移动端</w:t>
      </w:r>
      <w:r>
        <w:rPr>
          <w:rFonts w:hint="eastAsia"/>
          <w:szCs w:val="21"/>
        </w:rPr>
        <w:t>，</w:t>
      </w:r>
      <w:r>
        <w:rPr>
          <w:szCs w:val="21"/>
        </w:rPr>
        <w:t>点击左侧区域的</w:t>
      </w:r>
      <w:r>
        <w:rPr>
          <w:rFonts w:hint="eastAsia"/>
          <w:szCs w:val="21"/>
        </w:rPr>
        <w:t>加号，进行</w:t>
      </w:r>
      <w:r>
        <w:rPr>
          <w:szCs w:val="21"/>
        </w:rPr>
        <w:t>新建文件夹</w:t>
      </w:r>
      <w:r>
        <w:rPr>
          <w:rFonts w:hint="eastAsia"/>
          <w:szCs w:val="21"/>
        </w:rPr>
        <w:t>、拍摄上传、</w:t>
      </w:r>
      <w:r>
        <w:rPr>
          <w:szCs w:val="21"/>
        </w:rPr>
        <w:t>上</w:t>
      </w:r>
      <w:proofErr w:type="gramStart"/>
      <w:r>
        <w:rPr>
          <w:szCs w:val="21"/>
        </w:rPr>
        <w:t>传图片</w:t>
      </w:r>
      <w:proofErr w:type="gramEnd"/>
      <w:r>
        <w:rPr>
          <w:szCs w:val="21"/>
        </w:rPr>
        <w:t>或视频</w:t>
      </w:r>
      <w:r>
        <w:rPr>
          <w:rFonts w:hint="eastAsia"/>
          <w:szCs w:val="21"/>
        </w:rPr>
        <w:t>等操作</w:t>
      </w:r>
      <w:r>
        <w:rPr>
          <w:szCs w:val="21"/>
        </w:rPr>
        <w:t>。</w:t>
      </w:r>
    </w:p>
    <w:p w14:paraId="6AEF2185" w14:textId="77777777" w:rsidR="00F4149E" w:rsidRDefault="00CA028C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rFonts w:hint="eastAsia"/>
          <w:noProof/>
          <w:szCs w:val="21"/>
        </w:rPr>
        <w:drawing>
          <wp:inline distT="0" distB="0" distL="0" distR="0" wp14:anchorId="7DBDB40B" wp14:editId="71B10181">
            <wp:extent cx="3905885" cy="2929890"/>
            <wp:effectExtent l="0" t="0" r="0" b="381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000" cy="2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5EB5E" w14:textId="33F3E80D" w:rsidR="006F324D" w:rsidRPr="006F324D" w:rsidRDefault="006F324D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6F324D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5-</w:t>
      </w:r>
      <w:r w:rsidR="00B46606">
        <w:rPr>
          <w:rFonts w:hint="eastAsia"/>
          <w:sz w:val="16"/>
          <w:szCs w:val="16"/>
        </w:rPr>
        <w:t>4</w:t>
      </w:r>
      <w:r w:rsidRPr="006F324D">
        <w:rPr>
          <w:rFonts w:hint="eastAsia"/>
          <w:sz w:val="16"/>
          <w:szCs w:val="16"/>
        </w:rPr>
        <w:t xml:space="preserve"> 上传文件</w:t>
      </w:r>
    </w:p>
    <w:p w14:paraId="79835F52" w14:textId="77777777" w:rsidR="00F4149E" w:rsidRDefault="00CA028C">
      <w:pPr>
        <w:widowControl/>
        <w:spacing w:after="156" w:line="240" w:lineRule="auto"/>
        <w:ind w:firstLineChars="0" w:firstLine="0"/>
        <w:rPr>
          <w:b/>
          <w:szCs w:val="21"/>
        </w:rPr>
      </w:pPr>
      <w:r>
        <w:rPr>
          <w:rFonts w:hint="eastAsia"/>
          <w:b/>
          <w:szCs w:val="21"/>
        </w:rPr>
        <w:t>下载</w:t>
      </w:r>
      <w:r>
        <w:rPr>
          <w:b/>
          <w:szCs w:val="21"/>
        </w:rPr>
        <w:t>文件</w:t>
      </w:r>
    </w:p>
    <w:p w14:paraId="3FECB577" w14:textId="221B7780" w:rsidR="00F4149E" w:rsidRDefault="00CA028C">
      <w:pPr>
        <w:widowControl/>
        <w:spacing w:after="156"/>
        <w:ind w:firstLine="420"/>
        <w:jc w:val="left"/>
        <w:rPr>
          <w:szCs w:val="21"/>
        </w:rPr>
      </w:pPr>
      <w:r>
        <w:rPr>
          <w:rFonts w:hint="eastAsia"/>
          <w:szCs w:val="21"/>
        </w:rPr>
        <w:lastRenderedPageBreak/>
        <w:t>在</w:t>
      </w:r>
      <w:r>
        <w:rPr>
          <w:szCs w:val="21"/>
        </w:rPr>
        <w:t>iOS移动端，您可以点击</w:t>
      </w:r>
      <w:r>
        <w:rPr>
          <w:rFonts w:hint="eastAsia"/>
          <w:szCs w:val="21"/>
        </w:rPr>
        <w:t>文件</w:t>
      </w:r>
      <w:r>
        <w:rPr>
          <w:szCs w:val="21"/>
        </w:rPr>
        <w:t>下拉</w:t>
      </w:r>
      <w:r>
        <w:rPr>
          <w:rFonts w:hint="eastAsia"/>
          <w:szCs w:val="21"/>
        </w:rPr>
        <w:t>菜单</w:t>
      </w:r>
      <w:r>
        <w:rPr>
          <w:szCs w:val="21"/>
        </w:rPr>
        <w:t>，</w:t>
      </w:r>
      <w:r>
        <w:rPr>
          <w:rFonts w:hint="eastAsia"/>
          <w:szCs w:val="21"/>
        </w:rPr>
        <w:t>将常用的</w:t>
      </w:r>
      <w:r>
        <w:rPr>
          <w:szCs w:val="21"/>
        </w:rPr>
        <w:t>文件</w:t>
      </w:r>
      <w:r>
        <w:rPr>
          <w:rFonts w:hint="eastAsia"/>
          <w:szCs w:val="21"/>
        </w:rPr>
        <w:t>下载到本地</w:t>
      </w:r>
      <w:r w:rsidR="00B749E4">
        <w:rPr>
          <w:rFonts w:hint="eastAsia"/>
          <w:szCs w:val="21"/>
        </w:rPr>
        <w:t>南京水利</w:t>
      </w:r>
      <w:proofErr w:type="gramStart"/>
      <w:r w:rsidR="00B749E4">
        <w:rPr>
          <w:rFonts w:hint="eastAsia"/>
          <w:szCs w:val="21"/>
        </w:rPr>
        <w:t>科学研究院云盘</w:t>
      </w:r>
      <w:proofErr w:type="gramEnd"/>
      <w:r>
        <w:rPr>
          <w:rFonts w:hint="eastAsia"/>
          <w:szCs w:val="21"/>
        </w:rPr>
        <w:t>。使这些</w:t>
      </w:r>
      <w:r>
        <w:rPr>
          <w:szCs w:val="21"/>
        </w:rPr>
        <w:t>文件，在无网络的情况下，也能</w:t>
      </w:r>
      <w:r>
        <w:rPr>
          <w:rFonts w:hint="eastAsia"/>
          <w:szCs w:val="21"/>
        </w:rPr>
        <w:t>被</w:t>
      </w:r>
      <w:r>
        <w:rPr>
          <w:szCs w:val="21"/>
        </w:rPr>
        <w:t>访问。</w:t>
      </w:r>
      <w:r>
        <w:rPr>
          <w:rFonts w:hint="eastAsia"/>
          <w:szCs w:val="21"/>
        </w:rPr>
        <w:t xml:space="preserve"> </w:t>
      </w:r>
    </w:p>
    <w:p w14:paraId="76FA66A0" w14:textId="77777777" w:rsidR="00F4149E" w:rsidRDefault="00CA028C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rFonts w:hint="eastAsia"/>
          <w:noProof/>
          <w:szCs w:val="21"/>
        </w:rPr>
        <w:drawing>
          <wp:inline distT="0" distB="0" distL="0" distR="0" wp14:anchorId="2E93A747" wp14:editId="71851A8B">
            <wp:extent cx="3912870" cy="2933700"/>
            <wp:effectExtent l="0" t="0" r="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32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00481" w14:textId="07047AFF" w:rsidR="006F324D" w:rsidRPr="00C05413" w:rsidRDefault="00C05413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C05413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5-</w:t>
      </w:r>
      <w:r w:rsidR="00B46606">
        <w:rPr>
          <w:rFonts w:hint="eastAsia"/>
          <w:sz w:val="16"/>
          <w:szCs w:val="16"/>
        </w:rPr>
        <w:t>5</w:t>
      </w:r>
      <w:r w:rsidRPr="00C05413">
        <w:rPr>
          <w:rFonts w:hint="eastAsia"/>
          <w:sz w:val="16"/>
          <w:szCs w:val="16"/>
        </w:rPr>
        <w:t xml:space="preserve"> 下载</w:t>
      </w:r>
      <w:r w:rsidRPr="00C05413">
        <w:rPr>
          <w:sz w:val="16"/>
          <w:szCs w:val="16"/>
        </w:rPr>
        <w:t>文件</w:t>
      </w:r>
    </w:p>
    <w:p w14:paraId="55F9B6C8" w14:textId="1191C8AE" w:rsidR="00F4149E" w:rsidRDefault="00C116CE">
      <w:pPr>
        <w:widowControl/>
        <w:spacing w:after="156"/>
        <w:ind w:firstLine="420"/>
        <w:jc w:val="left"/>
        <w:rPr>
          <w:szCs w:val="21"/>
        </w:rPr>
      </w:pPr>
      <w:r>
        <w:rPr>
          <w:noProof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5838D7" wp14:editId="56E10536">
                <wp:simplePos x="0" y="0"/>
                <wp:positionH relativeFrom="column">
                  <wp:posOffset>3255645</wp:posOffset>
                </wp:positionH>
                <wp:positionV relativeFrom="paragraph">
                  <wp:posOffset>6350</wp:posOffset>
                </wp:positionV>
                <wp:extent cx="585470" cy="281940"/>
                <wp:effectExtent l="0" t="0" r="0" b="0"/>
                <wp:wrapNone/>
                <wp:docPr id="137" name="文本框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547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006EF" w14:textId="77777777" w:rsidR="00EE721F" w:rsidRDefault="00EE721F">
                            <w:pPr>
                              <w:spacing w:after="156"/>
                              <w:ind w:firstLineChars="0" w:firstLine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AE9D94" wp14:editId="7BE00882">
                                  <wp:extent cx="168910" cy="168910"/>
                                  <wp:effectExtent l="0" t="0" r="2540" b="2540"/>
                                  <wp:docPr id="141" name="图片 14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" name="图片 141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910" cy="168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5838D7" id="文本框 137" o:spid="_x0000_s1046" type="#_x0000_t202" style="position:absolute;left:0;text-align:left;margin-left:256.35pt;margin-top:.5pt;width:46.1pt;height:2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" filled="f" stroked="f" strokeweight=".5pt">
                <v:path arrowok="t"/>
                <v:textbox>
                  <w:txbxContent>
                    <w:p w14:paraId="176006EF" w14:textId="77777777" w:rsidR="00EE721F" w:rsidRDefault="00EE721F">
                      <w:pPr>
                        <w:spacing w:after="156"/>
                        <w:ind w:firstLineChars="0" w:firstLine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EAE9D94" wp14:editId="7BE00882">
                            <wp:extent cx="168910" cy="168910"/>
                            <wp:effectExtent l="0" t="0" r="2540" b="2540"/>
                            <wp:docPr id="141" name="图片 14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" name="图片 141"/>
                                    <pic:cNvPicPr/>
                                  </pic:nvPicPr>
                                  <pic:blipFill>
                                    <a:blip r:embed="rId1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910" cy="168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28C">
        <w:rPr>
          <w:rFonts w:hint="eastAsia"/>
          <w:szCs w:val="21"/>
        </w:rPr>
        <w:t>已经</w:t>
      </w:r>
      <w:r w:rsidR="00CA028C">
        <w:rPr>
          <w:szCs w:val="21"/>
        </w:rPr>
        <w:t>下载到本地的</w:t>
      </w:r>
      <w:r w:rsidR="00CA028C">
        <w:rPr>
          <w:rFonts w:hint="eastAsia"/>
          <w:szCs w:val="21"/>
        </w:rPr>
        <w:t>文件</w:t>
      </w:r>
      <w:r w:rsidR="00CA028C">
        <w:rPr>
          <w:szCs w:val="21"/>
        </w:rPr>
        <w:t>，右下角将标有</w:t>
      </w:r>
      <w:r w:rsidR="00CA028C">
        <w:rPr>
          <w:rFonts w:hint="eastAsia"/>
          <w:szCs w:val="21"/>
        </w:rPr>
        <w:t>同步完成</w:t>
      </w:r>
      <w:r w:rsidR="00CA028C">
        <w:rPr>
          <w:szCs w:val="21"/>
        </w:rPr>
        <w:t xml:space="preserve">图标     </w:t>
      </w:r>
      <w:r w:rsidR="00CA028C">
        <w:rPr>
          <w:rFonts w:hint="eastAsia"/>
          <w:szCs w:val="21"/>
        </w:rPr>
        <w:t>。您也可以点击</w:t>
      </w:r>
      <w:r w:rsidR="00CA028C">
        <w:rPr>
          <w:szCs w:val="21"/>
        </w:rPr>
        <w:t>页面下方【</w:t>
      </w:r>
      <w:r w:rsidR="00CA028C">
        <w:rPr>
          <w:rFonts w:hint="eastAsia"/>
          <w:szCs w:val="21"/>
        </w:rPr>
        <w:t>下载</w:t>
      </w:r>
      <w:r w:rsidR="00CA028C">
        <w:rPr>
          <w:szCs w:val="21"/>
        </w:rPr>
        <w:t>】</w:t>
      </w:r>
      <w:r w:rsidR="00CA028C">
        <w:rPr>
          <w:rFonts w:hint="eastAsia"/>
          <w:szCs w:val="21"/>
        </w:rPr>
        <w:t>按钮</w:t>
      </w:r>
      <w:r w:rsidR="00CA028C">
        <w:rPr>
          <w:szCs w:val="21"/>
        </w:rPr>
        <w:t>，进入【</w:t>
      </w:r>
      <w:r w:rsidR="00CA028C">
        <w:rPr>
          <w:rFonts w:hint="eastAsia"/>
          <w:szCs w:val="21"/>
        </w:rPr>
        <w:t>下载</w:t>
      </w:r>
      <w:r w:rsidR="00CA028C">
        <w:rPr>
          <w:szCs w:val="21"/>
        </w:rPr>
        <w:t>列表】，查看</w:t>
      </w:r>
      <w:r w:rsidR="00CA028C">
        <w:rPr>
          <w:rFonts w:hint="eastAsia"/>
          <w:szCs w:val="21"/>
        </w:rPr>
        <w:t>下载文件，</w:t>
      </w:r>
      <w:r w:rsidR="00CA028C">
        <w:rPr>
          <w:szCs w:val="21"/>
        </w:rPr>
        <w:t>并选择全部清除下载文件。</w:t>
      </w:r>
    </w:p>
    <w:p w14:paraId="67E6027A" w14:textId="77777777" w:rsidR="00F4149E" w:rsidRDefault="00CA028C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分享文件</w:t>
      </w:r>
      <w:r>
        <w:rPr>
          <w:b/>
          <w:sz w:val="24"/>
          <w:szCs w:val="24"/>
        </w:rPr>
        <w:tab/>
      </w:r>
    </w:p>
    <w:p w14:paraId="7DF9EAC4" w14:textId="77777777" w:rsidR="00F4149E" w:rsidRDefault="00CA028C">
      <w:pPr>
        <w:widowControl/>
        <w:spacing w:after="156"/>
        <w:ind w:firstLine="420"/>
        <w:jc w:val="left"/>
        <w:rPr>
          <w:szCs w:val="21"/>
        </w:rPr>
      </w:pPr>
      <w:r>
        <w:rPr>
          <w:rFonts w:hint="eastAsia"/>
          <w:szCs w:val="21"/>
        </w:rPr>
        <w:t>在iOS移动端，您可以点击文件下拉菜单，通过信息、邮件、</w:t>
      </w:r>
      <w:proofErr w:type="gramStart"/>
      <w:r>
        <w:rPr>
          <w:rFonts w:hint="eastAsia"/>
          <w:szCs w:val="21"/>
        </w:rPr>
        <w:t>或是微信等</w:t>
      </w:r>
      <w:proofErr w:type="gramEnd"/>
      <w:r>
        <w:rPr>
          <w:rFonts w:hint="eastAsia"/>
          <w:szCs w:val="21"/>
        </w:rPr>
        <w:t>方式分享文件或文件夹</w:t>
      </w:r>
      <w:r>
        <w:rPr>
          <w:szCs w:val="21"/>
        </w:rPr>
        <w:t>。</w:t>
      </w:r>
    </w:p>
    <w:p w14:paraId="77B06958" w14:textId="77777777" w:rsidR="00F4149E" w:rsidRDefault="00CA028C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rFonts w:hint="eastAsia"/>
          <w:noProof/>
          <w:szCs w:val="21"/>
        </w:rPr>
        <w:drawing>
          <wp:inline distT="0" distB="0" distL="0" distR="0" wp14:anchorId="45894AC6" wp14:editId="3F067063">
            <wp:extent cx="3905885" cy="2929890"/>
            <wp:effectExtent l="0" t="0" r="0" b="381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000" cy="2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656D2" w14:textId="0B29F8EA" w:rsidR="00C05413" w:rsidRPr="00C05413" w:rsidRDefault="00C05413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C05413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5-</w:t>
      </w:r>
      <w:r w:rsidR="00B46606">
        <w:rPr>
          <w:rFonts w:hint="eastAsia"/>
          <w:sz w:val="16"/>
          <w:szCs w:val="16"/>
        </w:rPr>
        <w:t>6</w:t>
      </w:r>
      <w:r w:rsidRPr="00C05413">
        <w:rPr>
          <w:rFonts w:hint="eastAsia"/>
          <w:sz w:val="16"/>
          <w:szCs w:val="16"/>
        </w:rPr>
        <w:t xml:space="preserve"> 分享文件</w:t>
      </w:r>
    </w:p>
    <w:p w14:paraId="64FD87E2" w14:textId="77777777" w:rsidR="00F4149E" w:rsidRDefault="00CA028C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全文检索</w:t>
      </w:r>
    </w:p>
    <w:p w14:paraId="6D52E1E2" w14:textId="77777777" w:rsidR="00F4149E" w:rsidRDefault="00CA028C">
      <w:pPr>
        <w:widowControl/>
        <w:spacing w:after="156"/>
        <w:ind w:firstLine="420"/>
        <w:jc w:val="left"/>
        <w:rPr>
          <w:szCs w:val="21"/>
        </w:rPr>
      </w:pPr>
      <w:r>
        <w:rPr>
          <w:rFonts w:hint="eastAsia"/>
          <w:szCs w:val="21"/>
        </w:rPr>
        <w:t>您可以在iOS移动客户端，</w:t>
      </w:r>
      <w:r w:rsidR="002863EA">
        <w:rPr>
          <w:szCs w:val="21"/>
        </w:rPr>
        <w:t>在检索栏输</w:t>
      </w:r>
      <w:r w:rsidR="002863EA">
        <w:rPr>
          <w:rFonts w:hint="eastAsia"/>
          <w:szCs w:val="21"/>
        </w:rPr>
        <w:t>入</w:t>
      </w:r>
      <w:r w:rsidR="002863EA">
        <w:rPr>
          <w:szCs w:val="21"/>
        </w:rPr>
        <w:t>拼音、首字母</w:t>
      </w:r>
      <w:r w:rsidR="002863EA">
        <w:rPr>
          <w:rFonts w:hint="eastAsia"/>
          <w:szCs w:val="21"/>
        </w:rPr>
        <w:t>、关键字</w:t>
      </w:r>
      <w:r>
        <w:rPr>
          <w:rFonts w:hint="eastAsia"/>
          <w:szCs w:val="21"/>
        </w:rPr>
        <w:t>，快速搜索到具有访问权限的目标文件或文件夹。</w:t>
      </w:r>
    </w:p>
    <w:p w14:paraId="1FB093D0" w14:textId="77777777" w:rsidR="00F4149E" w:rsidRDefault="00CA028C">
      <w:pPr>
        <w:widowControl/>
        <w:spacing w:after="156" w:line="240" w:lineRule="auto"/>
        <w:ind w:firstLineChars="0" w:firstLine="0"/>
        <w:jc w:val="center"/>
        <w:rPr>
          <w:szCs w:val="21"/>
        </w:rPr>
      </w:pPr>
      <w:r>
        <w:rPr>
          <w:noProof/>
          <w:szCs w:val="21"/>
        </w:rPr>
        <w:drawing>
          <wp:inline distT="0" distB="0" distL="0" distR="0" wp14:anchorId="7512535D" wp14:editId="5B1508F9">
            <wp:extent cx="3905885" cy="2929890"/>
            <wp:effectExtent l="0" t="0" r="0" b="381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000" cy="2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35E04" w14:textId="4C3F2A86" w:rsidR="00C05413" w:rsidRPr="00C05413" w:rsidRDefault="00C05413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C05413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5-</w:t>
      </w:r>
      <w:r w:rsidR="00B46606">
        <w:rPr>
          <w:rFonts w:hint="eastAsia"/>
          <w:sz w:val="16"/>
          <w:szCs w:val="16"/>
        </w:rPr>
        <w:t>7</w:t>
      </w:r>
      <w:r w:rsidRPr="00C05413">
        <w:rPr>
          <w:rFonts w:hint="eastAsia"/>
          <w:sz w:val="16"/>
          <w:szCs w:val="16"/>
        </w:rPr>
        <w:t xml:space="preserve"> 全文检索</w:t>
      </w:r>
    </w:p>
    <w:p w14:paraId="6BDA95EB" w14:textId="77777777" w:rsidR="00F4149E" w:rsidRDefault="00CA028C">
      <w:pPr>
        <w:spacing w:after="156"/>
        <w:ind w:firstLineChars="0" w:firstLine="0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应用设置</w:t>
      </w:r>
    </w:p>
    <w:p w14:paraId="3BB649BD" w14:textId="77777777" w:rsidR="00F4149E" w:rsidRDefault="00CA028C">
      <w:pPr>
        <w:spacing w:after="156"/>
        <w:ind w:firstLine="420"/>
      </w:pPr>
      <w:r>
        <w:t>在iOS</w:t>
      </w:r>
      <w:r>
        <w:rPr>
          <w:rFonts w:hint="eastAsia"/>
        </w:rPr>
        <w:t>客户端，您可以点击</w:t>
      </w:r>
      <w:r w:rsidR="002863EA">
        <w:rPr>
          <w:rFonts w:hint="eastAsia"/>
        </w:rPr>
        <w:t>页面下方的</w:t>
      </w:r>
      <w:r>
        <w:rPr>
          <w:rFonts w:hint="eastAsia"/>
        </w:rPr>
        <w:t>【设置】按钮</w:t>
      </w:r>
      <w:r>
        <w:t>，</w:t>
      </w:r>
      <w:r>
        <w:rPr>
          <w:rFonts w:hint="eastAsia"/>
        </w:rPr>
        <w:t>进行如下操作：</w:t>
      </w:r>
    </w:p>
    <w:p w14:paraId="5B37AAC1" w14:textId="0A6CFF6A" w:rsidR="00F4149E" w:rsidRDefault="00CA028C" w:rsidP="00C46577">
      <w:pPr>
        <w:numPr>
          <w:ilvl w:val="0"/>
          <w:numId w:val="48"/>
        </w:numPr>
        <w:spacing w:after="156"/>
        <w:ind w:firstLine="420"/>
        <w:jc w:val="left"/>
      </w:pPr>
      <w:r>
        <w:rPr>
          <w:rFonts w:hint="eastAsia"/>
        </w:rPr>
        <w:t>个人账户查询：查看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E532FD">
        <w:rPr>
          <w:rFonts w:hint="eastAsia"/>
        </w:rPr>
        <w:t>配额空间</w:t>
      </w:r>
      <w:r>
        <w:rPr>
          <w:rFonts w:hint="eastAsia"/>
        </w:rPr>
        <w:t>，点击【头像】，查看个人账户信息；</w:t>
      </w:r>
    </w:p>
    <w:p w14:paraId="019E98D1" w14:textId="77777777" w:rsidR="00F4149E" w:rsidRDefault="00CA028C" w:rsidP="00C46577">
      <w:pPr>
        <w:numPr>
          <w:ilvl w:val="0"/>
          <w:numId w:val="48"/>
        </w:numPr>
        <w:spacing w:after="156"/>
        <w:ind w:firstLine="420"/>
        <w:jc w:val="left"/>
      </w:pPr>
      <w:r>
        <w:rPr>
          <w:rFonts w:hint="eastAsia"/>
        </w:rPr>
        <w:t>清除缓存：点击蓝色字体【清除缓存】，清除已缓存到移动设备的资料，释放移动空间内存；</w:t>
      </w:r>
    </w:p>
    <w:p w14:paraId="3C593037" w14:textId="77777777" w:rsidR="00F4149E" w:rsidRDefault="00CA028C" w:rsidP="00C46577">
      <w:pPr>
        <w:numPr>
          <w:ilvl w:val="0"/>
          <w:numId w:val="48"/>
        </w:numPr>
        <w:spacing w:after="156"/>
        <w:ind w:firstLine="420"/>
        <w:jc w:val="left"/>
      </w:pPr>
      <w:r>
        <w:rPr>
          <w:rFonts w:hint="eastAsia"/>
        </w:rPr>
        <w:t>仅在Wi-Fi上传/下载：系统默认开启“仅在Wi-Fi上传/下载”功能，可以防止您在移动网络上传/下载文件，造成大量的流量费用</w:t>
      </w:r>
    </w:p>
    <w:p w14:paraId="449B80DA" w14:textId="073AFA34" w:rsidR="00F4149E" w:rsidRDefault="00CA028C" w:rsidP="00C46577">
      <w:pPr>
        <w:numPr>
          <w:ilvl w:val="0"/>
          <w:numId w:val="48"/>
        </w:numPr>
        <w:spacing w:after="156"/>
        <w:ind w:firstLine="420"/>
        <w:jc w:val="left"/>
      </w:pPr>
      <w:r>
        <w:rPr>
          <w:rFonts w:hint="eastAsia"/>
        </w:rPr>
        <w:t>手势密码锁定：您可以点击设置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登录手势密码锁，防止他人恶意登录您的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移动客户端，造成移动资料泄露</w:t>
      </w:r>
    </w:p>
    <w:p w14:paraId="1CAB0C74" w14:textId="3AF2CE61" w:rsidR="00F4149E" w:rsidRDefault="00CA028C" w:rsidP="00C46577">
      <w:pPr>
        <w:numPr>
          <w:ilvl w:val="0"/>
          <w:numId w:val="48"/>
        </w:numPr>
        <w:spacing w:after="156"/>
        <w:ind w:firstLine="420"/>
        <w:jc w:val="left"/>
      </w:pPr>
      <w:r>
        <w:rPr>
          <w:rFonts w:hint="eastAsia"/>
        </w:rPr>
        <w:t>点击</w:t>
      </w:r>
      <w:r>
        <w:t>【</w:t>
      </w:r>
      <w:r>
        <w:rPr>
          <w:rFonts w:hint="eastAsia"/>
        </w:rPr>
        <w:t>注销</w:t>
      </w:r>
      <w:r>
        <w:t>】</w:t>
      </w:r>
      <w:r>
        <w:rPr>
          <w:rFonts w:hint="eastAsia"/>
        </w:rPr>
        <w:t>，</w:t>
      </w:r>
      <w:r>
        <w:t>退出</w:t>
      </w:r>
      <w:r>
        <w:rPr>
          <w:rFonts w:hint="eastAsia"/>
        </w:rPr>
        <w:t>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移动客户端</w:t>
      </w:r>
    </w:p>
    <w:p w14:paraId="69098F23" w14:textId="77777777" w:rsidR="00F4149E" w:rsidRDefault="00CA028C">
      <w:pPr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510631C4" wp14:editId="75B008F6">
            <wp:extent cx="3912870" cy="2933700"/>
            <wp:effectExtent l="0" t="0" r="0" b="0"/>
            <wp:docPr id="152" name="图片 152" descr="C:\ShareCache (23)\李四\IMG_0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C:\ShareCache (23)\李四\IMG_0139.PN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3200" cy="29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5191E" w14:textId="3198EEAC" w:rsidR="00C05413" w:rsidRPr="00C05413" w:rsidRDefault="00C05413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C05413">
        <w:rPr>
          <w:rFonts w:hint="eastAsia"/>
          <w:sz w:val="16"/>
          <w:szCs w:val="16"/>
        </w:rPr>
        <w:t>图</w:t>
      </w:r>
      <w:r w:rsidR="004E5F0F">
        <w:rPr>
          <w:sz w:val="16"/>
          <w:szCs w:val="16"/>
        </w:rPr>
        <w:t>5-</w:t>
      </w:r>
      <w:r w:rsidR="00B46606">
        <w:rPr>
          <w:rFonts w:hint="eastAsia"/>
          <w:sz w:val="16"/>
          <w:szCs w:val="16"/>
        </w:rPr>
        <w:t>8</w:t>
      </w:r>
      <w:r w:rsidRPr="00C05413">
        <w:rPr>
          <w:rFonts w:hint="eastAsia"/>
          <w:sz w:val="16"/>
          <w:szCs w:val="16"/>
        </w:rPr>
        <w:t xml:space="preserve"> 应用</w:t>
      </w:r>
      <w:r w:rsidRPr="00C05413">
        <w:rPr>
          <w:sz w:val="16"/>
          <w:szCs w:val="16"/>
        </w:rPr>
        <w:t>设置</w:t>
      </w:r>
    </w:p>
    <w:p w14:paraId="5A6160D9" w14:textId="0A0E9FB4" w:rsidR="00C05413" w:rsidRDefault="00C53923" w:rsidP="00EE721F">
      <w:pPr>
        <w:pStyle w:val="2"/>
      </w:pPr>
      <w:bookmarkStart w:id="190" w:name="_Hlk513827431"/>
      <w:bookmarkStart w:id="191" w:name="_Toc534879953"/>
      <w:r>
        <w:rPr>
          <w:rFonts w:hint="eastAsia"/>
        </w:rPr>
        <w:t>5</w:t>
      </w:r>
      <w:r>
        <w:t xml:space="preserve">.4 </w:t>
      </w:r>
      <w:r w:rsidR="000933E6">
        <w:rPr>
          <w:rFonts w:hint="eastAsia"/>
        </w:rPr>
        <w:t>移动</w:t>
      </w:r>
      <w:r w:rsidR="000933E6">
        <w:t>W</w:t>
      </w:r>
      <w:r w:rsidR="000933E6">
        <w:rPr>
          <w:rFonts w:hint="eastAsia"/>
        </w:rPr>
        <w:t>eb</w:t>
      </w:r>
      <w:r w:rsidR="000933E6">
        <w:rPr>
          <w:rFonts w:hint="eastAsia"/>
        </w:rPr>
        <w:t>端</w:t>
      </w:r>
      <w:bookmarkEnd w:id="191"/>
    </w:p>
    <w:p w14:paraId="64CD5393" w14:textId="4BE4E1E1" w:rsidR="00F4149E" w:rsidRDefault="00547A1E" w:rsidP="00547A1E">
      <w:pPr>
        <w:pStyle w:val="3"/>
      </w:pPr>
      <w:bookmarkStart w:id="192" w:name="_Toc534879954"/>
      <w:r>
        <w:rPr>
          <w:rFonts w:hint="eastAsia"/>
        </w:rPr>
        <w:t>5</w:t>
      </w:r>
      <w:r>
        <w:t>.4.1 界面</w:t>
      </w:r>
      <w:r>
        <w:rPr>
          <w:rFonts w:hint="eastAsia"/>
        </w:rPr>
        <w:t>简介</w:t>
      </w:r>
      <w:bookmarkEnd w:id="192"/>
    </w:p>
    <w:p w14:paraId="549ED2DA" w14:textId="4248FC1C" w:rsidR="00085FA7" w:rsidRDefault="00085FA7" w:rsidP="00085FA7">
      <w:pPr>
        <w:widowControl/>
        <w:spacing w:after="156"/>
        <w:ind w:rightChars="-94" w:right="-197" w:firstLine="420"/>
        <w:jc w:val="left"/>
      </w:pPr>
      <w:r>
        <w:rPr>
          <w:rFonts w:hint="eastAsia"/>
        </w:rPr>
        <w:t>与P</w:t>
      </w:r>
      <w:r>
        <w:t>C端</w:t>
      </w:r>
      <w:r>
        <w:rPr>
          <w:rFonts w:hint="eastAsia"/>
        </w:rPr>
        <w:t>、W</w:t>
      </w:r>
      <w:r>
        <w:t>eb端文档类型一致，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移动</w:t>
      </w:r>
      <w:r>
        <w:rPr>
          <w:rFonts w:hint="eastAsia"/>
        </w:rPr>
        <w:t>W</w:t>
      </w:r>
      <w:r>
        <w:t>eb端也包含个人文档、文档库、群组文档和共享文档。</w:t>
      </w:r>
    </w:p>
    <w:p w14:paraId="26BA5014" w14:textId="1F0F9EB5" w:rsidR="00085FA7" w:rsidRDefault="00085FA7" w:rsidP="00085FA7">
      <w:pPr>
        <w:spacing w:after="156"/>
        <w:ind w:firstLine="420"/>
      </w:pPr>
    </w:p>
    <w:p w14:paraId="35483C74" w14:textId="6EFB574A" w:rsidR="00085FA7" w:rsidRDefault="00085FA7" w:rsidP="00085FA7">
      <w:pPr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085FA7"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29DE3800" wp14:editId="2EBE81B9">
            <wp:simplePos x="0" y="0"/>
            <wp:positionH relativeFrom="margin">
              <wp:posOffset>1392555</wp:posOffset>
            </wp:positionH>
            <wp:positionV relativeFrom="paragraph">
              <wp:posOffset>4445</wp:posOffset>
            </wp:positionV>
            <wp:extent cx="2266950" cy="3705225"/>
            <wp:effectExtent l="0" t="0" r="0" b="9525"/>
            <wp:wrapTopAndBottom/>
            <wp:docPr id="106" name="图片 106" descr="C:\Users\Administrator\Desktop\906945260858235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906945260858235523.pn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5413"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5-9</w:t>
      </w:r>
      <w:r w:rsidRPr="00C05413">
        <w:rPr>
          <w:rFonts w:hint="eastAsia"/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移动</w:t>
      </w:r>
      <w:r w:rsidR="009E7D7C">
        <w:rPr>
          <w:rFonts w:hint="eastAsia"/>
          <w:sz w:val="16"/>
          <w:szCs w:val="16"/>
        </w:rPr>
        <w:t>web界面</w:t>
      </w:r>
    </w:p>
    <w:p w14:paraId="3F1E7046" w14:textId="77777777" w:rsidR="009E7D7C" w:rsidRDefault="009E7D7C" w:rsidP="009E7D7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个人</w:t>
      </w:r>
      <w:r>
        <w:rPr>
          <w:b/>
        </w:rPr>
        <w:t>文档</w:t>
      </w:r>
      <w:r>
        <w:rPr>
          <w:rFonts w:hint="eastAsia"/>
        </w:rPr>
        <w:t>：</w:t>
      </w:r>
      <w:r>
        <w:t>用于</w:t>
      </w:r>
      <w:r>
        <w:rPr>
          <w:rFonts w:hint="eastAsia"/>
        </w:rPr>
        <w:t>存放您个人的办公文档，默认情况下，他人无法查看，您的个人办公文档。</w:t>
      </w:r>
      <w:r>
        <w:t xml:space="preserve"> </w:t>
      </w:r>
    </w:p>
    <w:p w14:paraId="0DC5F5AA" w14:textId="77777777" w:rsidR="009E7D7C" w:rsidRDefault="009E7D7C" w:rsidP="009E7D7C">
      <w:pPr>
        <w:pStyle w:val="32"/>
        <w:numPr>
          <w:ilvl w:val="0"/>
          <w:numId w:val="10"/>
        </w:numPr>
        <w:spacing w:after="156"/>
        <w:ind w:left="810" w:firstLineChars="0"/>
        <w:rPr>
          <w:b/>
          <w:bCs/>
        </w:rPr>
      </w:pPr>
      <w:r>
        <w:rPr>
          <w:rFonts w:hint="eastAsia"/>
          <w:b/>
          <w:bCs/>
        </w:rPr>
        <w:t>共享文档</w:t>
      </w:r>
      <w:r>
        <w:rPr>
          <w:rFonts w:hint="eastAsia"/>
          <w:bCs/>
        </w:rPr>
        <w:t>：</w:t>
      </w:r>
      <w:r>
        <w:rPr>
          <w:rFonts w:hint="eastAsia"/>
        </w:rPr>
        <w:t>用于存放他人共享给您的文档，您可以根据权限，访问、操作或</w:t>
      </w:r>
      <w:r>
        <w:t>分享</w:t>
      </w:r>
      <w:r>
        <w:rPr>
          <w:rFonts w:hint="eastAsia"/>
        </w:rPr>
        <w:t>此共享文档。</w:t>
      </w:r>
    </w:p>
    <w:p w14:paraId="7E6E3220" w14:textId="77777777" w:rsidR="009E7D7C" w:rsidRDefault="009E7D7C" w:rsidP="009E7D7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群组</w:t>
      </w:r>
      <w:r>
        <w:rPr>
          <w:b/>
        </w:rPr>
        <w:t>文档</w:t>
      </w:r>
      <w:r>
        <w:rPr>
          <w:rFonts w:hint="eastAsia"/>
        </w:rPr>
        <w:t>：您或他人创建的文档共享协作空间，您可根据权限访问群组文档，或为其他用户配置对群组文档的访问权限。</w:t>
      </w:r>
    </w:p>
    <w:p w14:paraId="3B50A5A6" w14:textId="31808C09" w:rsidR="009E7D7C" w:rsidRPr="009E7D7C" w:rsidRDefault="009E7D7C" w:rsidP="009E7D7C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  <w:b/>
        </w:rPr>
        <w:t>文档库</w:t>
      </w:r>
      <w:r>
        <w:rPr>
          <w:rFonts w:hint="eastAsia"/>
        </w:rPr>
        <w:t>：用于存放企业或部门内部资料，实现内部文档的共享协作。文档库由管理员创建，并指定所有者。文档库</w:t>
      </w:r>
      <w:r>
        <w:t>所有者</w:t>
      </w:r>
      <w:r>
        <w:rPr>
          <w:rFonts w:hint="eastAsia"/>
        </w:rPr>
        <w:t>，负责管理文档库及配置访问权限；普通用户可根据权限，访问、</w:t>
      </w:r>
      <w:r>
        <w:t>操作</w:t>
      </w:r>
      <w:r>
        <w:rPr>
          <w:rFonts w:hint="eastAsia"/>
        </w:rPr>
        <w:t>或分享文档库。文档库可以是部门文档库、企业知识库、教学资源库等。</w:t>
      </w:r>
    </w:p>
    <w:p w14:paraId="7D1C4839" w14:textId="277E2285" w:rsidR="00547A1E" w:rsidRDefault="00547A1E" w:rsidP="00547A1E">
      <w:pPr>
        <w:pStyle w:val="3"/>
      </w:pPr>
      <w:bookmarkStart w:id="193" w:name="_Toc534879955"/>
      <w:r>
        <w:rPr>
          <w:rFonts w:hint="eastAsia"/>
        </w:rPr>
        <w:t>5</w:t>
      </w:r>
      <w:r>
        <w:t>.4.2 功能简介</w:t>
      </w:r>
      <w:bookmarkEnd w:id="193"/>
    </w:p>
    <w:p w14:paraId="5010C9C2" w14:textId="77777777" w:rsidR="007A74FD" w:rsidRDefault="007A74FD" w:rsidP="007A74FD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在线预览</w:t>
      </w:r>
    </w:p>
    <w:p w14:paraId="2F18F8F6" w14:textId="685DC866" w:rsidR="007A74FD" w:rsidRDefault="00B800A0" w:rsidP="007A74FD">
      <w:pPr>
        <w:widowControl/>
        <w:spacing w:after="156" w:line="240" w:lineRule="auto"/>
        <w:ind w:firstLine="420"/>
        <w:jc w:val="left"/>
        <w:rPr>
          <w:szCs w:val="21"/>
        </w:rPr>
      </w:pPr>
      <w:r w:rsidRPr="00B800A0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17A3E6A" wp14:editId="442461E9">
            <wp:simplePos x="0" y="0"/>
            <wp:positionH relativeFrom="margin">
              <wp:posOffset>1373505</wp:posOffset>
            </wp:positionH>
            <wp:positionV relativeFrom="paragraph">
              <wp:posOffset>356870</wp:posOffset>
            </wp:positionV>
            <wp:extent cx="2409825" cy="4283710"/>
            <wp:effectExtent l="0" t="0" r="9525" b="2540"/>
            <wp:wrapTopAndBottom/>
            <wp:docPr id="151" name="图片 151" descr="C:\Users\Administrator\Desktop\649612436087955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649612436087955976.pn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428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4FD">
        <w:rPr>
          <w:szCs w:val="21"/>
        </w:rPr>
        <w:t>在</w:t>
      </w:r>
      <w:r w:rsidR="00B749E4">
        <w:rPr>
          <w:rFonts w:hint="eastAsia"/>
          <w:szCs w:val="21"/>
        </w:rPr>
        <w:t>南京水利</w:t>
      </w:r>
      <w:proofErr w:type="gramStart"/>
      <w:r w:rsidR="00B749E4">
        <w:rPr>
          <w:rFonts w:hint="eastAsia"/>
          <w:szCs w:val="21"/>
        </w:rPr>
        <w:t>科学研究院云盘</w:t>
      </w:r>
      <w:proofErr w:type="gramEnd"/>
      <w:r w:rsidR="007A74FD">
        <w:rPr>
          <w:szCs w:val="21"/>
        </w:rPr>
        <w:t>移动</w:t>
      </w:r>
      <w:r w:rsidR="007A74FD">
        <w:rPr>
          <w:rFonts w:hint="eastAsia"/>
          <w:szCs w:val="21"/>
        </w:rPr>
        <w:t>W</w:t>
      </w:r>
      <w:r w:rsidR="007A74FD">
        <w:rPr>
          <w:szCs w:val="21"/>
        </w:rPr>
        <w:t>eb端，</w:t>
      </w:r>
      <w:r w:rsidR="007A74FD">
        <w:rPr>
          <w:rFonts w:hint="eastAsia"/>
          <w:szCs w:val="21"/>
        </w:rPr>
        <w:t>您可以通过点击</w:t>
      </w:r>
      <w:r w:rsidR="007A74FD">
        <w:rPr>
          <w:szCs w:val="21"/>
        </w:rPr>
        <w:t>文件</w:t>
      </w:r>
      <w:r w:rsidR="007A74FD">
        <w:rPr>
          <w:rFonts w:hint="eastAsia"/>
          <w:szCs w:val="21"/>
        </w:rPr>
        <w:t>，进行直接在线预览。</w:t>
      </w:r>
    </w:p>
    <w:p w14:paraId="48F19E5D" w14:textId="0592A6D1" w:rsidR="00B800A0" w:rsidRPr="00B800A0" w:rsidRDefault="00B800A0" w:rsidP="00B800A0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6F324D"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5-10</w:t>
      </w:r>
      <w:r w:rsidRPr="006F324D">
        <w:rPr>
          <w:rFonts w:hint="eastAsia"/>
          <w:sz w:val="16"/>
          <w:szCs w:val="16"/>
        </w:rPr>
        <w:t xml:space="preserve"> 在线</w:t>
      </w:r>
      <w:r w:rsidRPr="006F324D">
        <w:rPr>
          <w:sz w:val="16"/>
          <w:szCs w:val="16"/>
        </w:rPr>
        <w:t>预览</w:t>
      </w:r>
    </w:p>
    <w:p w14:paraId="06617A45" w14:textId="4E96D562" w:rsidR="00B800A0" w:rsidRDefault="00B800A0" w:rsidP="00B800A0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t>新建</w:t>
      </w:r>
      <w:r>
        <w:rPr>
          <w:rFonts w:hint="eastAsia"/>
          <w:b/>
          <w:sz w:val="24"/>
          <w:szCs w:val="24"/>
        </w:rPr>
        <w:t>/</w:t>
      </w:r>
      <w:r>
        <w:rPr>
          <w:b/>
          <w:sz w:val="24"/>
          <w:szCs w:val="24"/>
        </w:rPr>
        <w:t>上传文件</w:t>
      </w:r>
    </w:p>
    <w:p w14:paraId="08B22916" w14:textId="413F2AFA" w:rsidR="00FA02BC" w:rsidRDefault="00B800A0" w:rsidP="00FA02BC">
      <w:pPr>
        <w:widowControl/>
        <w:spacing w:after="156" w:line="240" w:lineRule="auto"/>
        <w:ind w:firstLine="420"/>
        <w:jc w:val="left"/>
        <w:rPr>
          <w:szCs w:val="21"/>
        </w:rPr>
      </w:pPr>
      <w:r>
        <w:rPr>
          <w:rFonts w:hint="eastAsia"/>
          <w:szCs w:val="21"/>
        </w:rPr>
        <w:t>您可以</w:t>
      </w:r>
      <w:r>
        <w:rPr>
          <w:szCs w:val="21"/>
        </w:rPr>
        <w:t>在</w:t>
      </w:r>
      <w:r>
        <w:rPr>
          <w:rFonts w:hint="eastAsia"/>
          <w:szCs w:val="21"/>
        </w:rPr>
        <w:t>移动W</w:t>
      </w:r>
      <w:r>
        <w:rPr>
          <w:szCs w:val="21"/>
        </w:rPr>
        <w:t>eb端</w:t>
      </w:r>
      <w:r>
        <w:rPr>
          <w:rFonts w:hint="eastAsia"/>
          <w:szCs w:val="21"/>
        </w:rPr>
        <w:t>，</w:t>
      </w:r>
      <w:r>
        <w:rPr>
          <w:szCs w:val="21"/>
        </w:rPr>
        <w:t>点击左侧区域的</w:t>
      </w:r>
      <w:r>
        <w:rPr>
          <w:rFonts w:hint="eastAsia"/>
          <w:szCs w:val="21"/>
        </w:rPr>
        <w:t>加号，进行</w:t>
      </w:r>
      <w:r>
        <w:rPr>
          <w:szCs w:val="21"/>
        </w:rPr>
        <w:t>新建文件夹</w:t>
      </w:r>
      <w:r>
        <w:rPr>
          <w:rFonts w:hint="eastAsia"/>
          <w:szCs w:val="21"/>
        </w:rPr>
        <w:t>、拍摄上传、</w:t>
      </w:r>
      <w:r>
        <w:rPr>
          <w:szCs w:val="21"/>
        </w:rPr>
        <w:t>上</w:t>
      </w:r>
      <w:proofErr w:type="gramStart"/>
      <w:r>
        <w:rPr>
          <w:szCs w:val="21"/>
        </w:rPr>
        <w:t>传图片</w:t>
      </w:r>
      <w:proofErr w:type="gramEnd"/>
      <w:r>
        <w:rPr>
          <w:szCs w:val="21"/>
        </w:rPr>
        <w:t>或视频</w:t>
      </w:r>
      <w:r>
        <w:rPr>
          <w:rFonts w:hint="eastAsia"/>
          <w:szCs w:val="21"/>
        </w:rPr>
        <w:t>等操作</w:t>
      </w:r>
      <w:r>
        <w:rPr>
          <w:szCs w:val="21"/>
        </w:rPr>
        <w:t>。</w:t>
      </w:r>
    </w:p>
    <w:p w14:paraId="3127947B" w14:textId="1DEEE0D9" w:rsidR="00FA02BC" w:rsidRDefault="00FA02BC" w:rsidP="00FA02BC">
      <w:pPr>
        <w:widowControl/>
        <w:spacing w:after="156" w:line="240" w:lineRule="auto"/>
        <w:ind w:firstLine="420"/>
        <w:jc w:val="left"/>
        <w:rPr>
          <w:szCs w:val="21"/>
        </w:rPr>
      </w:pPr>
    </w:p>
    <w:p w14:paraId="4F51256A" w14:textId="12E77725" w:rsidR="00F4149E" w:rsidRDefault="00FA02BC" w:rsidP="00FA02BC">
      <w:pPr>
        <w:widowControl/>
        <w:spacing w:after="156" w:line="240" w:lineRule="auto"/>
        <w:ind w:firstLineChars="0" w:firstLine="0"/>
        <w:jc w:val="center"/>
        <w:rPr>
          <w:sz w:val="16"/>
          <w:szCs w:val="16"/>
        </w:rPr>
      </w:pPr>
      <w:r w:rsidRPr="00B800A0"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68AA1078" wp14:editId="5B86377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539365" cy="4514850"/>
            <wp:effectExtent l="0" t="0" r="0" b="0"/>
            <wp:wrapTopAndBottom/>
            <wp:docPr id="182" name="图片 182" descr="C:\Users\Administrator\Desktop\351976869914886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351976869914886237.p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6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324D">
        <w:rPr>
          <w:rFonts w:hint="eastAsia"/>
          <w:sz w:val="16"/>
          <w:szCs w:val="16"/>
        </w:rPr>
        <w:t>图</w:t>
      </w:r>
      <w:r>
        <w:rPr>
          <w:sz w:val="16"/>
          <w:szCs w:val="16"/>
        </w:rPr>
        <w:t>5-11</w:t>
      </w:r>
      <w:r w:rsidRPr="006F324D">
        <w:rPr>
          <w:rFonts w:hint="eastAsia"/>
          <w:sz w:val="16"/>
          <w:szCs w:val="16"/>
        </w:rPr>
        <w:t xml:space="preserve"> </w:t>
      </w:r>
      <w:r w:rsidR="00E76FA5">
        <w:rPr>
          <w:rFonts w:hint="eastAsia"/>
          <w:sz w:val="16"/>
          <w:szCs w:val="16"/>
        </w:rPr>
        <w:t>上传/新建 文件/文件夹</w:t>
      </w:r>
    </w:p>
    <w:p w14:paraId="22F76236" w14:textId="3FE63BF2" w:rsidR="00E76FA5" w:rsidRDefault="00E76FA5" w:rsidP="00E76FA5">
      <w:pPr>
        <w:widowControl/>
        <w:spacing w:after="156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文件/文件夹操作</w:t>
      </w:r>
    </w:p>
    <w:p w14:paraId="2D50047F" w14:textId="7600DAA6" w:rsidR="00E76FA5" w:rsidRDefault="00E76FA5" w:rsidP="00E76FA5">
      <w:pPr>
        <w:widowControl/>
        <w:spacing w:after="156"/>
        <w:ind w:firstLine="420"/>
        <w:jc w:val="left"/>
        <w:rPr>
          <w:szCs w:val="21"/>
        </w:rPr>
      </w:pPr>
      <w:r>
        <w:rPr>
          <w:szCs w:val="21"/>
        </w:rPr>
        <w:t>点击</w:t>
      </w:r>
      <w:r w:rsidR="003638E8">
        <w:rPr>
          <w:rFonts w:hint="eastAsia"/>
          <w:szCs w:val="21"/>
        </w:rPr>
        <w:t>文件/文件夹右侧的【</w:t>
      </w:r>
      <w:r w:rsidR="003638E8">
        <w:rPr>
          <w:noProof/>
        </w:rPr>
        <w:drawing>
          <wp:inline distT="0" distB="0" distL="0" distR="0" wp14:anchorId="198DCF55" wp14:editId="51617B1C">
            <wp:extent cx="266700" cy="161925"/>
            <wp:effectExtent l="0" t="0" r="0" b="9525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l="19049" t="17647" r="14285" b="32353"/>
                    <a:stretch/>
                  </pic:blipFill>
                  <pic:spPr bwMode="auto">
                    <a:xfrm>
                      <a:off x="0" y="0"/>
                      <a:ext cx="266700" cy="16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38E8">
        <w:rPr>
          <w:rFonts w:hint="eastAsia"/>
          <w:szCs w:val="21"/>
        </w:rPr>
        <w:t>】</w:t>
      </w:r>
      <w:r w:rsidR="003B533D">
        <w:rPr>
          <w:rFonts w:hint="eastAsia"/>
          <w:szCs w:val="21"/>
        </w:rPr>
        <w:t>符号</w:t>
      </w:r>
      <w:r>
        <w:rPr>
          <w:rFonts w:hint="eastAsia"/>
          <w:szCs w:val="21"/>
        </w:rPr>
        <w:t>，</w:t>
      </w:r>
      <w:r w:rsidR="003B533D">
        <w:rPr>
          <w:rFonts w:hint="eastAsia"/>
          <w:szCs w:val="21"/>
        </w:rPr>
        <w:t>您可以</w:t>
      </w:r>
      <w:proofErr w:type="gramStart"/>
      <w:r w:rsidR="003B533D">
        <w:rPr>
          <w:rFonts w:hint="eastAsia"/>
          <w:szCs w:val="21"/>
        </w:rPr>
        <w:t>进行内链共享</w:t>
      </w:r>
      <w:proofErr w:type="gramEnd"/>
      <w:r w:rsidR="003B533D">
        <w:rPr>
          <w:rFonts w:hint="eastAsia"/>
          <w:szCs w:val="21"/>
        </w:rPr>
        <w:t>、重命名、删除、复制、移动等操作。</w:t>
      </w:r>
    </w:p>
    <w:p w14:paraId="49550C8C" w14:textId="1C5D1975" w:rsidR="00E76FA5" w:rsidRPr="00E76FA5" w:rsidRDefault="00A86ACC" w:rsidP="00A86ACC">
      <w:pPr>
        <w:widowControl/>
        <w:spacing w:afterLines="0" w:line="240" w:lineRule="auto"/>
        <w:ind w:firstLineChars="0"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37D817DF" w14:textId="34409324" w:rsidR="00A86ACC" w:rsidRDefault="00A86ACC" w:rsidP="00760873">
      <w:pPr>
        <w:widowControl/>
        <w:spacing w:afterLines="0" w:line="240" w:lineRule="auto"/>
        <w:ind w:firstLineChars="0" w:firstLine="0"/>
        <w:jc w:val="center"/>
        <w:rPr>
          <w:bCs/>
          <w:color w:val="404040" w:themeColor="text1" w:themeTint="BF"/>
          <w:kern w:val="44"/>
          <w:sz w:val="48"/>
          <w:szCs w:val="44"/>
          <w:highlight w:val="lightGray"/>
        </w:rPr>
      </w:pPr>
      <w:bookmarkStart w:id="194" w:name="_Hlk504730065"/>
      <w:r w:rsidRPr="00A86ACC"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93056" behindDoc="0" locked="0" layoutInCell="1" allowOverlap="1" wp14:anchorId="225FC753" wp14:editId="21E9B1BD">
            <wp:simplePos x="0" y="0"/>
            <wp:positionH relativeFrom="margin">
              <wp:posOffset>240030</wp:posOffset>
            </wp:positionH>
            <wp:positionV relativeFrom="paragraph">
              <wp:posOffset>4445</wp:posOffset>
            </wp:positionV>
            <wp:extent cx="2419350" cy="4302760"/>
            <wp:effectExtent l="0" t="0" r="0" b="2540"/>
            <wp:wrapTopAndBottom/>
            <wp:docPr id="196" name="图片 196" descr="C:\Users\Administrator\Desktop\779594003100807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779594003100807903.pn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430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6ACC">
        <w:rPr>
          <w:noProof/>
        </w:rPr>
        <w:drawing>
          <wp:anchor distT="0" distB="0" distL="114300" distR="114300" simplePos="0" relativeHeight="251694080" behindDoc="0" locked="0" layoutInCell="1" allowOverlap="1" wp14:anchorId="53B806EC" wp14:editId="11AD817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421255" cy="4304030"/>
            <wp:effectExtent l="0" t="0" r="0" b="1270"/>
            <wp:wrapTopAndBottom/>
            <wp:docPr id="199" name="图片 199" descr="C:\Users\Administrator\Desktop\324446199212569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324446199212569270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255" cy="430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873">
        <w:rPr>
          <w:sz w:val="16"/>
          <w:szCs w:val="16"/>
        </w:rPr>
        <w:t>5-12</w:t>
      </w:r>
      <w:r w:rsidR="00760873" w:rsidRPr="006F324D">
        <w:rPr>
          <w:rFonts w:hint="eastAsia"/>
          <w:sz w:val="16"/>
          <w:szCs w:val="16"/>
        </w:rPr>
        <w:t xml:space="preserve"> </w:t>
      </w:r>
      <w:r w:rsidR="00760873">
        <w:rPr>
          <w:rFonts w:hint="eastAsia"/>
          <w:sz w:val="16"/>
          <w:szCs w:val="16"/>
        </w:rPr>
        <w:t>文件/文件夹操作</w:t>
      </w:r>
    </w:p>
    <w:bookmarkEnd w:id="190"/>
    <w:p w14:paraId="56086201" w14:textId="77777777" w:rsidR="00760873" w:rsidRDefault="00760873">
      <w:pPr>
        <w:widowControl/>
        <w:spacing w:afterLines="0" w:line="240" w:lineRule="auto"/>
        <w:ind w:firstLineChars="0" w:firstLine="0"/>
        <w:jc w:val="left"/>
        <w:rPr>
          <w:bCs/>
          <w:color w:val="404040" w:themeColor="text1" w:themeTint="BF"/>
          <w:kern w:val="44"/>
          <w:sz w:val="48"/>
          <w:szCs w:val="44"/>
        </w:rPr>
      </w:pPr>
      <w:r>
        <w:br w:type="page"/>
      </w:r>
    </w:p>
    <w:p w14:paraId="0D37553D" w14:textId="0F9976C7" w:rsidR="00D06E4E" w:rsidRPr="00997DC9" w:rsidRDefault="00415418" w:rsidP="00997DC9">
      <w:pPr>
        <w:pStyle w:val="1"/>
        <w:numPr>
          <w:ilvl w:val="0"/>
          <w:numId w:val="47"/>
        </w:numPr>
      </w:pPr>
      <w:bookmarkStart w:id="195" w:name="_Toc534879956"/>
      <w:r w:rsidRPr="00997DC9">
        <w:lastRenderedPageBreak/>
        <w:t xml:space="preserve"> Office</w:t>
      </w:r>
      <w:r w:rsidRPr="00997DC9">
        <w:rPr>
          <w:rFonts w:hint="eastAsia"/>
        </w:rPr>
        <w:t>插件</w:t>
      </w:r>
      <w:bookmarkEnd w:id="195"/>
    </w:p>
    <w:p w14:paraId="1ECDACCD" w14:textId="0D6E61E6" w:rsidR="00D06E4E" w:rsidRDefault="00931F73" w:rsidP="00B000ED">
      <w:pPr>
        <w:spacing w:after="156"/>
        <w:ind w:firstLineChars="300" w:firstLine="630"/>
      </w:pPr>
      <w:r>
        <w:t>为了更好的与</w:t>
      </w:r>
      <w:r w:rsidR="00D936E2">
        <w:rPr>
          <w:rFonts w:hint="eastAsia"/>
        </w:rPr>
        <w:t>您</w:t>
      </w:r>
      <w:r w:rsidR="0009019E">
        <w:rPr>
          <w:rFonts w:hint="eastAsia"/>
        </w:rPr>
        <w:t>熟悉的</w:t>
      </w:r>
      <w:r>
        <w:t>办公系统结合，</w:t>
      </w:r>
      <w:r w:rsidR="00D06E4E">
        <w:rPr>
          <w:rFonts w:hint="eastAsia"/>
        </w:rPr>
        <w:t>您可以通过</w:t>
      </w:r>
      <w:r w:rsidR="00F7538C">
        <w:rPr>
          <w:rFonts w:hint="eastAsia"/>
        </w:rPr>
        <w:t>下载安装</w:t>
      </w:r>
      <w:r w:rsidR="00F7538C">
        <w:t xml:space="preserve"> Office</w:t>
      </w:r>
      <w:r w:rsidR="00F7538C">
        <w:rPr>
          <w:rFonts w:hint="eastAsia"/>
        </w:rPr>
        <w:t>插件</w:t>
      </w:r>
      <w:r w:rsidR="00D06E4E">
        <w:rPr>
          <w:rFonts w:hint="eastAsia"/>
        </w:rPr>
        <w:t>，实现</w:t>
      </w:r>
      <w:r w:rsidR="00415418">
        <w:rPr>
          <w:rFonts w:hint="eastAsia"/>
        </w:rPr>
        <w:t>O</w:t>
      </w:r>
      <w:r w:rsidR="00415418">
        <w:t>ffice</w:t>
      </w:r>
      <w:r w:rsidR="00415418">
        <w:rPr>
          <w:rFonts w:hint="eastAsia"/>
        </w:rPr>
        <w:t>文件到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415418">
        <w:rPr>
          <w:rFonts w:hint="eastAsia"/>
        </w:rPr>
        <w:t>的无缝衔接</w:t>
      </w:r>
      <w:r w:rsidR="00E7172E">
        <w:rPr>
          <w:rFonts w:hint="eastAsia"/>
        </w:rPr>
        <w:t>，将办公</w:t>
      </w:r>
      <w:r w:rsidR="00555C0F">
        <w:rPr>
          <w:rFonts w:hint="eastAsia"/>
        </w:rPr>
        <w:t>闭环搬上云端</w:t>
      </w:r>
      <w:r w:rsidR="00D06E4E">
        <w:rPr>
          <w:rFonts w:hint="eastAsia"/>
        </w:rPr>
        <w:t>。</w:t>
      </w:r>
    </w:p>
    <w:p w14:paraId="47D28121" w14:textId="5748B82C" w:rsidR="00D06E4E" w:rsidRDefault="00006FAD" w:rsidP="00EE721F">
      <w:pPr>
        <w:pStyle w:val="2"/>
      </w:pPr>
      <w:bookmarkStart w:id="196" w:name="_Toc534879957"/>
      <w:r>
        <w:t>6</w:t>
      </w:r>
      <w:r w:rsidR="00D06E4E">
        <w:rPr>
          <w:rFonts w:hint="eastAsia"/>
        </w:rPr>
        <w:t xml:space="preserve">.1 </w:t>
      </w:r>
      <w:r>
        <w:rPr>
          <w:rFonts w:hint="eastAsia"/>
        </w:rPr>
        <w:t>安装和登录</w:t>
      </w:r>
      <w:bookmarkEnd w:id="196"/>
    </w:p>
    <w:p w14:paraId="22682B01" w14:textId="742F25C9" w:rsidR="00415418" w:rsidRDefault="00415418" w:rsidP="00415418">
      <w:pPr>
        <w:pStyle w:val="3"/>
      </w:pPr>
      <w:bookmarkStart w:id="197" w:name="_Toc534879958"/>
      <w:r>
        <w:t>6</w:t>
      </w:r>
      <w:r>
        <w:rPr>
          <w:rFonts w:hint="eastAsia"/>
        </w:rPr>
        <w:t>.1.1 安装和卸载</w:t>
      </w:r>
      <w:bookmarkEnd w:id="197"/>
    </w:p>
    <w:p w14:paraId="11469517" w14:textId="3629272C" w:rsidR="00415418" w:rsidRDefault="00415418" w:rsidP="00415418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环境要求</w:t>
      </w:r>
    </w:p>
    <w:p w14:paraId="5BD25105" w14:textId="5EAE7178" w:rsidR="00415418" w:rsidRDefault="00415418" w:rsidP="00415418">
      <w:pPr>
        <w:spacing w:after="156"/>
        <w:ind w:firstLine="420"/>
      </w:pPr>
      <w:r>
        <w:rPr>
          <w:rFonts w:hint="eastAsia"/>
        </w:rPr>
        <w:t>目前，</w:t>
      </w:r>
      <w:r>
        <w:t xml:space="preserve"> Office</w:t>
      </w:r>
      <w:r>
        <w:rPr>
          <w:rFonts w:hint="eastAsia"/>
        </w:rPr>
        <w:t>插件兼容</w:t>
      </w:r>
      <w:r w:rsidR="003D16D0">
        <w:t>O</w:t>
      </w:r>
      <w:r>
        <w:t>ffice2007</w:t>
      </w:r>
      <w:r>
        <w:rPr>
          <w:rFonts w:hint="eastAsia"/>
        </w:rPr>
        <w:t>、</w:t>
      </w:r>
      <w:r w:rsidR="003D16D0">
        <w:t>O</w:t>
      </w:r>
      <w:r>
        <w:t>ffice2010</w:t>
      </w:r>
      <w:r>
        <w:rPr>
          <w:rFonts w:hint="eastAsia"/>
        </w:rPr>
        <w:t>、</w:t>
      </w:r>
      <w:r w:rsidR="003D16D0">
        <w:t>O</w:t>
      </w:r>
      <w:r>
        <w:t>ffice2013</w:t>
      </w:r>
      <w:r>
        <w:rPr>
          <w:rFonts w:hint="eastAsia"/>
        </w:rPr>
        <w:t xml:space="preserve"> 及</w:t>
      </w:r>
      <w:r>
        <w:t>office2016</w:t>
      </w:r>
      <w:r>
        <w:rPr>
          <w:rFonts w:hint="eastAsia"/>
        </w:rPr>
        <w:t>版本。</w:t>
      </w:r>
    </w:p>
    <w:p w14:paraId="2E7B1977" w14:textId="6543FC48" w:rsidR="00415418" w:rsidRDefault="00415418" w:rsidP="00415418">
      <w:pPr>
        <w:spacing w:after="156"/>
        <w:ind w:firstLine="420"/>
      </w:pPr>
      <w:r>
        <w:rPr>
          <w:rFonts w:hint="eastAsia"/>
        </w:rPr>
        <w:t>安装</w:t>
      </w:r>
      <w:r>
        <w:t xml:space="preserve"> Office</w:t>
      </w:r>
      <w:r>
        <w:rPr>
          <w:rFonts w:hint="eastAsia"/>
        </w:rPr>
        <w:t>插件</w:t>
      </w:r>
      <w:r>
        <w:t>前</w:t>
      </w:r>
      <w:r>
        <w:rPr>
          <w:rFonts w:hint="eastAsia"/>
        </w:rPr>
        <w:t>，您</w:t>
      </w:r>
      <w:r>
        <w:t>需要</w:t>
      </w:r>
      <w:r>
        <w:rPr>
          <w:rFonts w:hint="eastAsia"/>
        </w:rPr>
        <w:t>先</w:t>
      </w:r>
      <w:r>
        <w:t>查看</w:t>
      </w:r>
      <w:r w:rsidR="00555C0F">
        <w:rPr>
          <w:rFonts w:hint="eastAsia"/>
        </w:rPr>
        <w:t>o</w:t>
      </w:r>
      <w:r w:rsidR="00555C0F">
        <w:t>ffice</w:t>
      </w:r>
      <w:r>
        <w:rPr>
          <w:rFonts w:hint="eastAsia"/>
        </w:rPr>
        <w:t>版本</w:t>
      </w:r>
      <w:r>
        <w:t>。</w:t>
      </w:r>
    </w:p>
    <w:p w14:paraId="438CAC3E" w14:textId="31B37C12" w:rsidR="00415418" w:rsidRDefault="00415418" w:rsidP="00415418">
      <w:pPr>
        <w:spacing w:after="156"/>
        <w:ind w:firstLine="420"/>
      </w:pPr>
      <w:r>
        <w:rPr>
          <w:rFonts w:hint="eastAsia"/>
        </w:rPr>
        <w:t>关于</w:t>
      </w:r>
      <w:r w:rsidR="004B0C35">
        <w:t xml:space="preserve"> Office</w:t>
      </w:r>
      <w:r w:rsidR="004B0C35">
        <w:rPr>
          <w:rFonts w:hint="eastAsia"/>
        </w:rPr>
        <w:t>插件</w:t>
      </w:r>
      <w:r>
        <w:rPr>
          <w:rFonts w:hint="eastAsia"/>
        </w:rPr>
        <w:t>与其他软件操作的兼容性，请参考《</w:t>
      </w:r>
      <w:r w:rsidR="001403E4">
        <w:t>Office</w:t>
      </w:r>
      <w:r w:rsidR="00021918">
        <w:t>6</w:t>
      </w:r>
      <w:r>
        <w:rPr>
          <w:rFonts w:hint="eastAsia"/>
        </w:rPr>
        <w:t>.0.X 兼容性列表》</w:t>
      </w:r>
    </w:p>
    <w:p w14:paraId="06B8A157" w14:textId="422221AA" w:rsidR="00415418" w:rsidRDefault="00415418" w:rsidP="00415418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安装</w:t>
      </w:r>
      <w:r w:rsidR="004B0C35">
        <w:rPr>
          <w:rFonts w:hint="eastAsia"/>
          <w:b/>
        </w:rPr>
        <w:t>插件</w:t>
      </w:r>
    </w:p>
    <w:p w14:paraId="74123FC6" w14:textId="3B1A7493" w:rsidR="00415418" w:rsidRDefault="00415418" w:rsidP="00415418">
      <w:pPr>
        <w:spacing w:after="156"/>
        <w:ind w:firstLineChars="0" w:firstLine="0"/>
      </w:pPr>
      <w:r>
        <w:rPr>
          <w:rFonts w:hint="eastAsia"/>
        </w:rPr>
        <w:t xml:space="preserve">   </w:t>
      </w:r>
      <w:r w:rsidR="00DB7F83">
        <w:rPr>
          <w:rFonts w:hint="eastAsia"/>
        </w:rPr>
        <w:t>通过浏览器</w:t>
      </w:r>
      <w:r>
        <w:rPr>
          <w:rFonts w:hint="eastAsia"/>
        </w:rPr>
        <w:t>访问</w:t>
      </w:r>
      <w:r w:rsidR="00B749E4">
        <w:t>南京水利</w:t>
      </w:r>
      <w:proofErr w:type="gramStart"/>
      <w:r w:rsidR="00B749E4">
        <w:t>科学研究院云盘</w:t>
      </w:r>
      <w:proofErr w:type="gramEnd"/>
      <w:r>
        <w:rPr>
          <w:rFonts w:hint="eastAsia"/>
        </w:rPr>
        <w:t>服务器</w:t>
      </w:r>
      <w:r>
        <w:t>地址</w:t>
      </w:r>
      <w:r>
        <w:rPr>
          <w:rFonts w:hint="eastAsia"/>
        </w:rPr>
        <w:t>（</w:t>
      </w:r>
      <w:r w:rsidR="00DB7F83">
        <w:rPr>
          <w:rFonts w:hint="eastAsia"/>
        </w:rPr>
        <w:t>h</w:t>
      </w:r>
      <w:r w:rsidR="00DB7F83">
        <w:t>ttp://pan.nhri.cn</w:t>
      </w:r>
      <w:r>
        <w:rPr>
          <w:rFonts w:hint="eastAsia"/>
        </w:rPr>
        <w:t>）</w:t>
      </w:r>
      <w:r>
        <w:t>，下载</w:t>
      </w:r>
      <w:r w:rsidR="004B0C35">
        <w:t xml:space="preserve"> Office</w:t>
      </w:r>
      <w:r w:rsidR="004B0C35">
        <w:rPr>
          <w:rFonts w:hint="eastAsia"/>
        </w:rPr>
        <w:t>插件</w:t>
      </w:r>
      <w:r>
        <w:rPr>
          <w:rFonts w:hint="eastAsia"/>
        </w:rPr>
        <w:t>。</w:t>
      </w:r>
    </w:p>
    <w:p w14:paraId="7B257F78" w14:textId="3523C4F1" w:rsidR="00415418" w:rsidRDefault="004B0C35" w:rsidP="00415418">
      <w:pPr>
        <w:spacing w:after="156" w:line="240" w:lineRule="auto"/>
        <w:ind w:firstLineChars="0" w:firstLine="0"/>
      </w:pPr>
      <w:r>
        <w:rPr>
          <w:noProof/>
        </w:rPr>
        <w:drawing>
          <wp:inline distT="0" distB="0" distL="0" distR="0" wp14:anchorId="384711B1" wp14:editId="1229E7FD">
            <wp:extent cx="5278120" cy="2539365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插件安装.pn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81833" w14:textId="68058084" w:rsidR="00415418" w:rsidRDefault="00415418" w:rsidP="00415418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867538">
        <w:rPr>
          <w:sz w:val="16"/>
          <w:szCs w:val="16"/>
        </w:rPr>
        <w:t>6-1</w:t>
      </w:r>
      <w:r>
        <w:rPr>
          <w:rFonts w:hint="eastAsia"/>
          <w:sz w:val="16"/>
          <w:szCs w:val="16"/>
        </w:rPr>
        <w:t xml:space="preserve"> 安装</w:t>
      </w:r>
      <w:r w:rsidR="004B0C35">
        <w:rPr>
          <w:rFonts w:hint="eastAsia"/>
          <w:sz w:val="16"/>
          <w:szCs w:val="16"/>
        </w:rPr>
        <w:t>插件</w:t>
      </w:r>
    </w:p>
    <w:p w14:paraId="2DE5553D" w14:textId="7902D25C" w:rsidR="00415418" w:rsidRDefault="00415418" w:rsidP="00415418">
      <w:pPr>
        <w:tabs>
          <w:tab w:val="left" w:pos="0"/>
        </w:tabs>
        <w:spacing w:after="156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hint="eastAsia"/>
          <w:sz w:val="20"/>
          <w:szCs w:val="20"/>
        </w:rPr>
        <w:t xml:space="preserve">下载完成后，双击安装程序执行安装， </w:t>
      </w:r>
      <w:r w:rsidR="004B0C35">
        <w:t xml:space="preserve"> Office</w:t>
      </w:r>
      <w:r w:rsidR="004B0C35">
        <w:rPr>
          <w:rFonts w:hint="eastAsia"/>
        </w:rPr>
        <w:t>插件</w:t>
      </w:r>
      <w:r>
        <w:rPr>
          <w:rFonts w:hint="eastAsia"/>
          <w:sz w:val="20"/>
          <w:szCs w:val="20"/>
        </w:rPr>
        <w:t>安装步骤如下：</w:t>
      </w:r>
    </w:p>
    <w:p w14:paraId="5203D08A" w14:textId="6704D9BD" w:rsidR="00415418" w:rsidRDefault="004B0C35" w:rsidP="004B0C35">
      <w:pPr>
        <w:pStyle w:val="14"/>
        <w:tabs>
          <w:tab w:val="left" w:pos="0"/>
        </w:tabs>
        <w:spacing w:after="156"/>
        <w:ind w:left="0" w:firstLine="400"/>
        <w:rPr>
          <w:sz w:val="20"/>
          <w:szCs w:val="20"/>
        </w:rPr>
      </w:pPr>
      <w:r>
        <w:rPr>
          <w:sz w:val="20"/>
          <w:szCs w:val="20"/>
        </w:rPr>
        <w:t>1</w:t>
      </w:r>
      <w:r>
        <w:rPr>
          <w:rFonts w:hint="eastAsia"/>
          <w:sz w:val="20"/>
          <w:szCs w:val="20"/>
        </w:rPr>
        <w:t>、</w:t>
      </w:r>
      <w:r w:rsidR="00415418">
        <w:rPr>
          <w:rFonts w:hint="eastAsia"/>
          <w:sz w:val="20"/>
          <w:szCs w:val="20"/>
        </w:rPr>
        <w:t>设置安装语言，目前</w:t>
      </w:r>
      <w:r>
        <w:rPr>
          <w:rFonts w:hint="eastAsia"/>
        </w:rPr>
        <w:t>插件</w:t>
      </w:r>
      <w:r w:rsidR="00415418">
        <w:rPr>
          <w:rFonts w:hint="eastAsia"/>
          <w:sz w:val="20"/>
          <w:szCs w:val="20"/>
        </w:rPr>
        <w:t>支持简体中文和英语</w:t>
      </w:r>
      <w:r>
        <w:rPr>
          <w:rFonts w:hint="eastAsia"/>
          <w:sz w:val="20"/>
          <w:szCs w:val="20"/>
        </w:rPr>
        <w:t>两</w:t>
      </w:r>
      <w:r w:rsidR="00415418">
        <w:rPr>
          <w:rFonts w:hint="eastAsia"/>
          <w:sz w:val="20"/>
          <w:szCs w:val="20"/>
        </w:rPr>
        <w:t>种语言。</w:t>
      </w:r>
    </w:p>
    <w:p w14:paraId="77640DA1" w14:textId="1B185E63" w:rsidR="00415418" w:rsidRDefault="00021918" w:rsidP="00415418">
      <w:pPr>
        <w:tabs>
          <w:tab w:val="left" w:pos="0"/>
          <w:tab w:val="left" w:pos="1701"/>
          <w:tab w:val="left" w:pos="6521"/>
          <w:tab w:val="left" w:pos="6663"/>
        </w:tabs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10E9C506" wp14:editId="3998D462">
            <wp:extent cx="2886478" cy="1371791"/>
            <wp:effectExtent l="0" t="0" r="9525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安装过程1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478" cy="137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BCEFA" w14:textId="5E1054BB" w:rsidR="00415418" w:rsidRDefault="00415418" w:rsidP="00415418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867538">
        <w:rPr>
          <w:sz w:val="16"/>
          <w:szCs w:val="16"/>
        </w:rPr>
        <w:t>6-</w:t>
      </w:r>
      <w:r w:rsidR="00021918">
        <w:rPr>
          <w:sz w:val="16"/>
          <w:szCs w:val="16"/>
        </w:rPr>
        <w:t>2</w:t>
      </w:r>
      <w:r>
        <w:rPr>
          <w:rFonts w:hint="eastAsia"/>
          <w:sz w:val="16"/>
          <w:szCs w:val="16"/>
        </w:rPr>
        <w:t xml:space="preserve"> 选择安装语言</w:t>
      </w:r>
    </w:p>
    <w:p w14:paraId="46F01F77" w14:textId="7C4D1844" w:rsidR="00415418" w:rsidRDefault="00021918" w:rsidP="009F2065">
      <w:pPr>
        <w:pStyle w:val="14"/>
        <w:tabs>
          <w:tab w:val="left" w:pos="0"/>
        </w:tabs>
        <w:spacing w:after="156" w:line="240" w:lineRule="auto"/>
        <w:ind w:left="0" w:firstLine="400"/>
        <w:rPr>
          <w:sz w:val="20"/>
          <w:szCs w:val="20"/>
        </w:rPr>
      </w:pPr>
      <w:r>
        <w:rPr>
          <w:rFonts w:hint="eastAsia"/>
          <w:sz w:val="20"/>
          <w:szCs w:val="20"/>
        </w:rPr>
        <w:t>2、</w:t>
      </w:r>
      <w:r w:rsidR="00415418">
        <w:rPr>
          <w:rFonts w:hint="eastAsia"/>
          <w:sz w:val="20"/>
          <w:szCs w:val="20"/>
        </w:rPr>
        <w:t>设置客户</w:t>
      </w:r>
      <w:proofErr w:type="gramStart"/>
      <w:r w:rsidR="00415418">
        <w:rPr>
          <w:rFonts w:hint="eastAsia"/>
          <w:sz w:val="20"/>
          <w:szCs w:val="20"/>
        </w:rPr>
        <w:t>端安</w:t>
      </w:r>
      <w:proofErr w:type="gramEnd"/>
      <w:r w:rsidR="00415418">
        <w:rPr>
          <w:rFonts w:hint="eastAsia"/>
          <w:sz w:val="20"/>
          <w:szCs w:val="20"/>
        </w:rPr>
        <w:t>装路径， 用户可将</w:t>
      </w:r>
      <w:r w:rsidR="009F2065">
        <w:t xml:space="preserve"> Office</w:t>
      </w:r>
      <w:r w:rsidR="009F2065">
        <w:rPr>
          <w:rFonts w:hint="eastAsia"/>
        </w:rPr>
        <w:t>插件</w:t>
      </w:r>
      <w:r w:rsidR="00415418">
        <w:rPr>
          <w:rFonts w:hint="eastAsia"/>
          <w:sz w:val="20"/>
          <w:szCs w:val="20"/>
        </w:rPr>
        <w:t>安装到指定的路径</w:t>
      </w:r>
    </w:p>
    <w:p w14:paraId="04F3FF7C" w14:textId="7F1D58AF" w:rsidR="00415418" w:rsidRPr="009F2065" w:rsidRDefault="009F2065" w:rsidP="00415418">
      <w:pPr>
        <w:tabs>
          <w:tab w:val="left" w:pos="0"/>
        </w:tabs>
        <w:spacing w:after="156" w:line="240" w:lineRule="auto"/>
        <w:ind w:left="360" w:firstLineChars="0" w:firstLine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3E03B98" wp14:editId="4A67DD3C">
            <wp:extent cx="4001906" cy="2872143"/>
            <wp:effectExtent l="0" t="0" r="0" b="4445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插件安装路径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358" cy="288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CF710" w14:textId="31DAB68F" w:rsidR="00415418" w:rsidRDefault="00415418" w:rsidP="00415418">
      <w:pPr>
        <w:tabs>
          <w:tab w:val="left" w:pos="0"/>
        </w:tabs>
        <w:spacing w:after="156" w:line="240" w:lineRule="auto"/>
        <w:ind w:firstLineChars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867538">
        <w:rPr>
          <w:sz w:val="16"/>
          <w:szCs w:val="16"/>
        </w:rPr>
        <w:t>6-</w:t>
      </w:r>
      <w:r w:rsidR="009F2065">
        <w:rPr>
          <w:sz w:val="16"/>
          <w:szCs w:val="16"/>
        </w:rPr>
        <w:t>3</w:t>
      </w:r>
      <w:r>
        <w:rPr>
          <w:rFonts w:hint="eastAsia"/>
          <w:sz w:val="16"/>
          <w:szCs w:val="16"/>
        </w:rPr>
        <w:t xml:space="preserve"> 选择安装路径</w:t>
      </w:r>
    </w:p>
    <w:p w14:paraId="52B50FEC" w14:textId="34A8EADB" w:rsidR="00415418" w:rsidRDefault="00415418" w:rsidP="009F2065">
      <w:pPr>
        <w:tabs>
          <w:tab w:val="left" w:pos="0"/>
        </w:tabs>
        <w:spacing w:after="156" w:line="240" w:lineRule="auto"/>
        <w:ind w:firstLine="400"/>
        <w:rPr>
          <w:sz w:val="20"/>
          <w:szCs w:val="20"/>
        </w:rPr>
      </w:pPr>
      <w:r>
        <w:rPr>
          <w:rFonts w:hint="eastAsia"/>
          <w:sz w:val="20"/>
          <w:szCs w:val="20"/>
        </w:rPr>
        <w:t>设置完成后，点击【安装】按钮，便可安装</w:t>
      </w:r>
      <w:r w:rsidR="009F2065">
        <w:t xml:space="preserve"> Office</w:t>
      </w:r>
      <w:r w:rsidR="009F2065">
        <w:rPr>
          <w:rFonts w:hint="eastAsia"/>
        </w:rPr>
        <w:t>插件</w:t>
      </w:r>
      <w:r>
        <w:rPr>
          <w:rFonts w:hint="eastAsia"/>
          <w:sz w:val="20"/>
          <w:szCs w:val="20"/>
        </w:rPr>
        <w:t>到电脑。</w:t>
      </w:r>
    </w:p>
    <w:p w14:paraId="0730A7BB" w14:textId="4F469AAA" w:rsidR="00415418" w:rsidRDefault="00415418" w:rsidP="00415418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卸载</w:t>
      </w:r>
      <w:r w:rsidR="009F2065" w:rsidRPr="009F2065">
        <w:rPr>
          <w:b/>
        </w:rPr>
        <w:t xml:space="preserve"> Office</w:t>
      </w:r>
      <w:r w:rsidR="009F2065">
        <w:rPr>
          <w:rFonts w:hint="eastAsia"/>
          <w:b/>
        </w:rPr>
        <w:t>插件</w:t>
      </w:r>
    </w:p>
    <w:p w14:paraId="709F5FFC" w14:textId="62A8540E" w:rsidR="00415418" w:rsidRDefault="00415418" w:rsidP="00415418">
      <w:pPr>
        <w:tabs>
          <w:tab w:val="left" w:pos="0"/>
        </w:tabs>
        <w:spacing w:afterLines="0"/>
        <w:ind w:firstLineChars="0" w:firstLine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hint="eastAsia"/>
          <w:sz w:val="20"/>
          <w:szCs w:val="20"/>
        </w:rPr>
        <w:t>在电脑上，卸载</w:t>
      </w:r>
      <w:r w:rsidR="009F2065">
        <w:t xml:space="preserve"> Office</w:t>
      </w:r>
      <w:r w:rsidR="009F2065">
        <w:rPr>
          <w:rFonts w:hint="eastAsia"/>
        </w:rPr>
        <w:t>插件</w:t>
      </w:r>
      <w:r>
        <w:rPr>
          <w:rFonts w:hint="eastAsia"/>
          <w:sz w:val="20"/>
          <w:szCs w:val="20"/>
        </w:rPr>
        <w:t>，需执行步骤如下：</w:t>
      </w:r>
    </w:p>
    <w:p w14:paraId="2D324973" w14:textId="1180D671" w:rsidR="00415418" w:rsidRPr="009F2065" w:rsidRDefault="00415418" w:rsidP="009909FE">
      <w:pPr>
        <w:pStyle w:val="af4"/>
        <w:numPr>
          <w:ilvl w:val="0"/>
          <w:numId w:val="55"/>
        </w:numPr>
        <w:tabs>
          <w:tab w:val="left" w:pos="709"/>
        </w:tabs>
        <w:spacing w:afterLines="0" w:after="156"/>
        <w:ind w:firstLineChars="0"/>
        <w:rPr>
          <w:sz w:val="20"/>
          <w:szCs w:val="20"/>
        </w:rPr>
      </w:pPr>
      <w:r w:rsidRPr="009F2065">
        <w:rPr>
          <w:rFonts w:hint="eastAsia"/>
          <w:sz w:val="20"/>
          <w:szCs w:val="20"/>
        </w:rPr>
        <w:t>打开电脑【控制面板】，选择【程序</w:t>
      </w:r>
      <w:r w:rsidR="009E5065">
        <w:rPr>
          <w:rFonts w:hint="eastAsia"/>
          <w:sz w:val="20"/>
          <w:szCs w:val="20"/>
        </w:rPr>
        <w:t>和功能</w:t>
      </w:r>
      <w:r w:rsidRPr="009F2065">
        <w:rPr>
          <w:rFonts w:hint="eastAsia"/>
          <w:sz w:val="20"/>
          <w:szCs w:val="20"/>
        </w:rPr>
        <w:t>】项，点击【卸载程序】；</w:t>
      </w:r>
    </w:p>
    <w:p w14:paraId="7D3880D6" w14:textId="4012EDEA" w:rsidR="00415418" w:rsidRPr="009F2065" w:rsidRDefault="009F2065" w:rsidP="009F2065">
      <w:pPr>
        <w:tabs>
          <w:tab w:val="left" w:pos="709"/>
        </w:tabs>
        <w:spacing w:afterLines="0" w:after="156"/>
        <w:ind w:firstLineChars="0" w:firstLine="420"/>
        <w:rPr>
          <w:sz w:val="20"/>
          <w:szCs w:val="20"/>
        </w:rPr>
      </w:pPr>
      <w:r>
        <w:rPr>
          <w:rFonts w:hint="eastAsia"/>
          <w:sz w:val="20"/>
          <w:szCs w:val="20"/>
        </w:rPr>
        <w:t>2、</w:t>
      </w:r>
      <w:r w:rsidR="009E5065">
        <w:rPr>
          <w:rFonts w:hint="eastAsia"/>
          <w:sz w:val="20"/>
          <w:szCs w:val="20"/>
        </w:rPr>
        <w:t xml:space="preserve"> </w:t>
      </w:r>
      <w:r w:rsidR="00415418" w:rsidRPr="009F2065">
        <w:rPr>
          <w:rFonts w:hint="eastAsia"/>
          <w:sz w:val="20"/>
          <w:szCs w:val="20"/>
        </w:rPr>
        <w:t>选中</w:t>
      </w:r>
      <w:r>
        <w:t xml:space="preserve"> Office</w:t>
      </w:r>
      <w:r w:rsidR="00415418" w:rsidRPr="009F2065">
        <w:rPr>
          <w:rFonts w:hint="eastAsia"/>
          <w:sz w:val="20"/>
          <w:szCs w:val="20"/>
        </w:rPr>
        <w:t>，右击鼠标，点击【卸载】，便可卸载</w:t>
      </w:r>
      <w:r>
        <w:t xml:space="preserve"> Office</w:t>
      </w:r>
      <w:r w:rsidR="00DB7F83">
        <w:rPr>
          <w:rFonts w:hint="eastAsia"/>
        </w:rPr>
        <w:t>插件</w:t>
      </w:r>
      <w:r w:rsidR="00415418" w:rsidRPr="009F2065">
        <w:rPr>
          <w:rFonts w:hint="eastAsia"/>
          <w:sz w:val="20"/>
          <w:szCs w:val="20"/>
        </w:rPr>
        <w:t>。</w:t>
      </w:r>
    </w:p>
    <w:p w14:paraId="7BB39D8E" w14:textId="7E95CB23" w:rsidR="00415418" w:rsidRDefault="009E5065" w:rsidP="00415418">
      <w:pPr>
        <w:tabs>
          <w:tab w:val="left" w:pos="0"/>
        </w:tabs>
        <w:spacing w:after="156" w:line="240" w:lineRule="auto"/>
        <w:ind w:firstLineChars="0" w:firstLine="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539EF287" wp14:editId="4A25DC1E">
            <wp:extent cx="5278120" cy="2814955"/>
            <wp:effectExtent l="0" t="0" r="0" b="4445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插件卸载.pn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04EB1" w14:textId="19951968" w:rsidR="00415418" w:rsidRDefault="00415418" w:rsidP="00415418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867538">
        <w:rPr>
          <w:sz w:val="16"/>
          <w:szCs w:val="16"/>
        </w:rPr>
        <w:t>6-</w:t>
      </w:r>
      <w:r w:rsidR="009E5065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 xml:space="preserve"> 卸载</w:t>
      </w:r>
      <w:r w:rsidR="00B749E4">
        <w:rPr>
          <w:rFonts w:hint="eastAsia"/>
          <w:sz w:val="16"/>
          <w:szCs w:val="16"/>
        </w:rPr>
        <w:t>南京水利</w:t>
      </w:r>
      <w:proofErr w:type="gramStart"/>
      <w:r w:rsidR="00B749E4">
        <w:rPr>
          <w:rFonts w:hint="eastAsia"/>
          <w:sz w:val="16"/>
          <w:szCs w:val="16"/>
        </w:rPr>
        <w:t>科学研究院云盘</w:t>
      </w:r>
      <w:proofErr w:type="gramEnd"/>
    </w:p>
    <w:p w14:paraId="2F543A11" w14:textId="3F7996DF" w:rsidR="00463CF5" w:rsidRPr="00463CF5" w:rsidRDefault="00463CF5" w:rsidP="00463CF5">
      <w:pPr>
        <w:tabs>
          <w:tab w:val="left" w:pos="0"/>
        </w:tabs>
        <w:spacing w:after="156" w:line="240" w:lineRule="auto"/>
        <w:ind w:firstLineChars="0" w:firstLine="0"/>
        <w:jc w:val="left"/>
        <w:rPr>
          <w:color w:val="FF0000"/>
        </w:rPr>
      </w:pPr>
      <w:r w:rsidRPr="00463CF5">
        <w:rPr>
          <w:rFonts w:hint="eastAsia"/>
          <w:color w:val="FF0000"/>
        </w:rPr>
        <w:t>注意：您在安装插件后，如果O</w:t>
      </w:r>
      <w:r w:rsidRPr="00463CF5">
        <w:rPr>
          <w:color w:val="FF0000"/>
        </w:rPr>
        <w:t>ffice</w:t>
      </w:r>
      <w:r w:rsidRPr="00463CF5">
        <w:rPr>
          <w:rFonts w:hint="eastAsia"/>
          <w:color w:val="FF0000"/>
        </w:rPr>
        <w:t>界面上未显示插件按钮，您可以通过打开O</w:t>
      </w:r>
      <w:r w:rsidRPr="00463CF5">
        <w:rPr>
          <w:color w:val="FF0000"/>
        </w:rPr>
        <w:t>ffice</w:t>
      </w:r>
      <w:r w:rsidRPr="00463CF5">
        <w:rPr>
          <w:rFonts w:hint="eastAsia"/>
          <w:color w:val="FF0000"/>
        </w:rPr>
        <w:t>加载项，</w:t>
      </w:r>
      <w:proofErr w:type="gramStart"/>
      <w:r>
        <w:rPr>
          <w:rFonts w:hint="eastAsia"/>
          <w:color w:val="FF0000"/>
        </w:rPr>
        <w:t>勾选</w:t>
      </w:r>
      <w:r w:rsidRPr="00463CF5">
        <w:rPr>
          <w:rFonts w:hint="eastAsia"/>
          <w:color w:val="FF0000"/>
        </w:rPr>
        <w:t>启用</w:t>
      </w:r>
      <w:proofErr w:type="gramEnd"/>
      <w:r w:rsidRPr="00463CF5">
        <w:rPr>
          <w:color w:val="FF0000"/>
        </w:rPr>
        <w:t xml:space="preserve"> Office</w:t>
      </w:r>
      <w:r w:rsidRPr="00463CF5">
        <w:rPr>
          <w:rFonts w:hint="eastAsia"/>
          <w:color w:val="FF0000"/>
        </w:rPr>
        <w:t>插件</w:t>
      </w:r>
      <w:r>
        <w:rPr>
          <w:rFonts w:hint="eastAsia"/>
          <w:color w:val="FF0000"/>
        </w:rPr>
        <w:t>。</w:t>
      </w:r>
    </w:p>
    <w:p w14:paraId="6AC7AAC0" w14:textId="1EB9DDBD" w:rsidR="00415418" w:rsidRDefault="00415418" w:rsidP="00415418">
      <w:pPr>
        <w:pStyle w:val="3"/>
      </w:pPr>
      <w:bookmarkStart w:id="198" w:name="_Toc534879959"/>
      <w:r>
        <w:t>6</w:t>
      </w:r>
      <w:r>
        <w:rPr>
          <w:rFonts w:hint="eastAsia"/>
        </w:rPr>
        <w:t>.1.2 登录插件</w:t>
      </w:r>
      <w:bookmarkEnd w:id="198"/>
    </w:p>
    <w:p w14:paraId="3D2843E9" w14:textId="33301E2C" w:rsidR="00415418" w:rsidRDefault="00323394" w:rsidP="00415418">
      <w:pPr>
        <w:spacing w:after="156"/>
        <w:ind w:firstLine="420"/>
      </w:pPr>
      <w:r w:rsidRPr="00323394">
        <w:rPr>
          <w:rFonts w:hint="eastAsia"/>
        </w:rPr>
        <w:t>如果您</w:t>
      </w:r>
      <w:r>
        <w:rPr>
          <w:rFonts w:hint="eastAsia"/>
        </w:rPr>
        <w:t>已经</w:t>
      </w:r>
      <w:r w:rsidR="00415418">
        <w:rPr>
          <w:rFonts w:hint="eastAsia"/>
        </w:rPr>
        <w:t>登录</w:t>
      </w:r>
      <w:r>
        <w:rPr>
          <w:rFonts w:hint="eastAsia"/>
        </w:rPr>
        <w:t>了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客户端</w:t>
      </w:r>
      <w:r w:rsidR="00415418">
        <w:rPr>
          <w:rFonts w:hint="eastAsia"/>
        </w:rPr>
        <w:t>，</w:t>
      </w:r>
      <w:r>
        <w:rPr>
          <w:rFonts w:hint="eastAsia"/>
        </w:rPr>
        <w:t>插件检测到之后会自动登录</w:t>
      </w:r>
      <w:r w:rsidR="00415418">
        <w:rPr>
          <w:rFonts w:hint="eastAsia"/>
        </w:rPr>
        <w:t>。</w:t>
      </w:r>
      <w:r>
        <w:rPr>
          <w:rFonts w:hint="eastAsia"/>
        </w:rPr>
        <w:t>您也可以通过插件的【设置】按钮，手动切换登录账户。</w:t>
      </w:r>
    </w:p>
    <w:p w14:paraId="6A26B4DD" w14:textId="2BBEC034" w:rsidR="00415418" w:rsidRDefault="00E70504" w:rsidP="00E70504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4FE05D29" wp14:editId="618BCE54">
            <wp:extent cx="3671248" cy="2662008"/>
            <wp:effectExtent l="0" t="0" r="5715" b="508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设置-账号设置-注销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752" cy="266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5773F" w14:textId="67BD3B69" w:rsidR="00415418" w:rsidRDefault="00415418" w:rsidP="00415418">
      <w:pPr>
        <w:tabs>
          <w:tab w:val="left" w:pos="0"/>
        </w:tabs>
        <w:spacing w:after="156" w:line="240" w:lineRule="auto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867538">
        <w:rPr>
          <w:sz w:val="16"/>
          <w:szCs w:val="16"/>
        </w:rPr>
        <w:t>6-</w:t>
      </w:r>
      <w:r w:rsidR="00E70504">
        <w:rPr>
          <w:sz w:val="16"/>
          <w:szCs w:val="16"/>
        </w:rPr>
        <w:t>5</w:t>
      </w:r>
      <w:r>
        <w:rPr>
          <w:rFonts w:hint="eastAsia"/>
          <w:sz w:val="16"/>
          <w:szCs w:val="16"/>
        </w:rPr>
        <w:t xml:space="preserve"> </w:t>
      </w:r>
      <w:r w:rsidR="005542B1">
        <w:rPr>
          <w:rFonts w:hint="eastAsia"/>
          <w:sz w:val="16"/>
          <w:szCs w:val="16"/>
        </w:rPr>
        <w:t>切换登录用户</w:t>
      </w:r>
    </w:p>
    <w:p w14:paraId="08EC9A7C" w14:textId="68D4ABD4" w:rsidR="00415418" w:rsidRDefault="005542B1" w:rsidP="00415418">
      <w:pPr>
        <w:pStyle w:val="3"/>
      </w:pPr>
      <w:bookmarkStart w:id="199" w:name="_Toc534879960"/>
      <w:r>
        <w:lastRenderedPageBreak/>
        <w:t>6</w:t>
      </w:r>
      <w:r w:rsidR="00415418">
        <w:rPr>
          <w:rFonts w:hint="eastAsia"/>
        </w:rPr>
        <w:t xml:space="preserve">.1.3 </w:t>
      </w:r>
      <w:r>
        <w:rPr>
          <w:rFonts w:hint="eastAsia"/>
        </w:rPr>
        <w:t>插件</w:t>
      </w:r>
      <w:r w:rsidR="00415418">
        <w:rPr>
          <w:rFonts w:hint="eastAsia"/>
        </w:rPr>
        <w:t>设置</w:t>
      </w:r>
      <w:bookmarkEnd w:id="199"/>
    </w:p>
    <w:p w14:paraId="77EF3E6A" w14:textId="369DCD91" w:rsidR="00415418" w:rsidRDefault="00415418" w:rsidP="00415418">
      <w:pPr>
        <w:tabs>
          <w:tab w:val="left" w:pos="0"/>
        </w:tabs>
        <w:spacing w:after="156"/>
        <w:ind w:firstLineChars="0" w:firstLine="0"/>
      </w:pPr>
      <w:r>
        <w:rPr>
          <w:rFonts w:hint="eastAsia"/>
        </w:rPr>
        <w:tab/>
      </w:r>
      <w:r w:rsidR="005542B1">
        <w:rPr>
          <w:rFonts w:hint="eastAsia"/>
        </w:rPr>
        <w:t>安装</w:t>
      </w:r>
      <w:r w:rsidR="005542B1">
        <w:t xml:space="preserve"> Office</w:t>
      </w:r>
      <w:r w:rsidR="005542B1">
        <w:rPr>
          <w:rFonts w:hint="eastAsia"/>
        </w:rPr>
        <w:t>插件后，您可以通过【设置】按钮，</w:t>
      </w:r>
      <w:r w:rsidR="00865C85">
        <w:rPr>
          <w:rFonts w:hint="eastAsia"/>
        </w:rPr>
        <w:t>切换账号、</w:t>
      </w:r>
      <w:r w:rsidR="002A6AEB">
        <w:rPr>
          <w:rFonts w:hint="eastAsia"/>
        </w:rPr>
        <w:t>进行附件设置、查看版本信息。</w:t>
      </w:r>
    </w:p>
    <w:p w14:paraId="438A1A81" w14:textId="68CD0898" w:rsidR="00415418" w:rsidRDefault="002A6AEB" w:rsidP="00415418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账号</w:t>
      </w:r>
      <w:r w:rsidR="00415418">
        <w:rPr>
          <w:rFonts w:hint="eastAsia"/>
          <w:b/>
        </w:rPr>
        <w:t>设置</w:t>
      </w:r>
    </w:p>
    <w:p w14:paraId="24279311" w14:textId="5EE4045F" w:rsidR="00415418" w:rsidRDefault="00415418" w:rsidP="00415418">
      <w:pPr>
        <w:tabs>
          <w:tab w:val="left" w:pos="0"/>
        </w:tabs>
        <w:spacing w:after="156"/>
        <w:ind w:firstLine="420"/>
      </w:pPr>
      <w:r>
        <w:rPr>
          <w:rFonts w:hint="eastAsia"/>
        </w:rPr>
        <w:t>进入【</w:t>
      </w:r>
      <w:r w:rsidR="00422D96">
        <w:rPr>
          <w:rFonts w:hint="eastAsia"/>
        </w:rPr>
        <w:t>账号设置</w:t>
      </w:r>
      <w:r>
        <w:rPr>
          <w:rFonts w:hint="eastAsia"/>
        </w:rPr>
        <w:t>】标签页，您可以对</w:t>
      </w:r>
      <w:r w:rsidR="00422D96">
        <w:t xml:space="preserve"> Office</w:t>
      </w:r>
      <w:r>
        <w:rPr>
          <w:rFonts w:hint="eastAsia"/>
        </w:rPr>
        <w:t>进行如下设置：</w:t>
      </w:r>
    </w:p>
    <w:p w14:paraId="1D41C29A" w14:textId="3B30F51E" w:rsidR="00415418" w:rsidRDefault="00422D96" w:rsidP="00415418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登录</w:t>
      </w:r>
      <w:r>
        <w:t>/</w:t>
      </w:r>
      <w:r>
        <w:rPr>
          <w:rFonts w:hint="eastAsia"/>
        </w:rPr>
        <w:t>注销账号</w:t>
      </w:r>
    </w:p>
    <w:p w14:paraId="7ED35619" w14:textId="5B1856D4" w:rsidR="00415418" w:rsidRDefault="00676DFA" w:rsidP="00415418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切换账号所在服务器</w:t>
      </w:r>
    </w:p>
    <w:p w14:paraId="307DD0A5" w14:textId="58885582" w:rsidR="00415418" w:rsidRDefault="00676DFA" w:rsidP="00415418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01454EA5" wp14:editId="420FE8A4">
            <wp:extent cx="4240890" cy="2739844"/>
            <wp:effectExtent l="0" t="0" r="7620" b="381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设置-账号设置1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230" cy="2748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A1A6A" w14:textId="62B4C2A3" w:rsidR="00415418" w:rsidRDefault="00415418" w:rsidP="00415418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867538">
        <w:rPr>
          <w:sz w:val="16"/>
          <w:szCs w:val="16"/>
        </w:rPr>
        <w:t>6-</w:t>
      </w:r>
      <w:r w:rsidR="00676DFA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 xml:space="preserve"> </w:t>
      </w:r>
      <w:r w:rsidR="00676DFA">
        <w:rPr>
          <w:rFonts w:hint="eastAsia"/>
          <w:sz w:val="16"/>
          <w:szCs w:val="16"/>
        </w:rPr>
        <w:t>账号</w:t>
      </w:r>
      <w:r>
        <w:rPr>
          <w:rFonts w:hint="eastAsia"/>
          <w:sz w:val="16"/>
          <w:szCs w:val="16"/>
        </w:rPr>
        <w:t>设置</w:t>
      </w:r>
    </w:p>
    <w:p w14:paraId="2F94317F" w14:textId="3200C2E5" w:rsidR="00415418" w:rsidRDefault="00676DFA" w:rsidP="00415418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附件</w:t>
      </w:r>
      <w:r w:rsidR="00415418">
        <w:rPr>
          <w:rFonts w:hint="eastAsia"/>
          <w:b/>
        </w:rPr>
        <w:t>设置</w:t>
      </w:r>
    </w:p>
    <w:p w14:paraId="633B9892" w14:textId="6C88A266" w:rsidR="00415418" w:rsidRDefault="00415418" w:rsidP="00415418">
      <w:pPr>
        <w:tabs>
          <w:tab w:val="left" w:pos="0"/>
        </w:tabs>
        <w:spacing w:after="156"/>
        <w:ind w:firstLine="420"/>
      </w:pPr>
      <w:r>
        <w:rPr>
          <w:rFonts w:hint="eastAsia"/>
        </w:rPr>
        <w:t>进入【</w:t>
      </w:r>
      <w:r w:rsidR="00676DFA">
        <w:rPr>
          <w:rFonts w:hint="eastAsia"/>
        </w:rPr>
        <w:t>附件设置</w:t>
      </w:r>
      <w:r>
        <w:rPr>
          <w:rFonts w:hint="eastAsia"/>
        </w:rPr>
        <w:t>】标签页，您可以更改</w:t>
      </w:r>
      <w:r w:rsidR="00676DFA">
        <w:t xml:space="preserve"> Office</w:t>
      </w:r>
      <w:r w:rsidR="00676DFA">
        <w:rPr>
          <w:rFonts w:hint="eastAsia"/>
        </w:rPr>
        <w:t>保存文件的</w:t>
      </w:r>
      <w:r>
        <w:rPr>
          <w:rFonts w:hint="eastAsia"/>
        </w:rPr>
        <w:t>路径</w:t>
      </w:r>
      <w:r w:rsidR="00676DFA">
        <w:rPr>
          <w:rFonts w:hint="eastAsia"/>
        </w:rPr>
        <w:t>、设置</w:t>
      </w:r>
      <w:r w:rsidR="00B2055D">
        <w:rPr>
          <w:rFonts w:hint="eastAsia"/>
        </w:rPr>
        <w:t>附件自动</w:t>
      </w:r>
      <w:r w:rsidR="00676DFA">
        <w:rPr>
          <w:rFonts w:hint="eastAsia"/>
        </w:rPr>
        <w:t>生成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B2055D">
        <w:rPr>
          <w:rFonts w:hint="eastAsia"/>
        </w:rPr>
        <w:t>链接</w:t>
      </w:r>
      <w:r w:rsidR="00676DFA">
        <w:rPr>
          <w:rFonts w:hint="eastAsia"/>
        </w:rPr>
        <w:t>的阈值、更改插件的语言。</w:t>
      </w:r>
    </w:p>
    <w:p w14:paraId="0059052A" w14:textId="2DAC4CF4" w:rsidR="00415418" w:rsidRDefault="00676DFA" w:rsidP="00415418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【保存路径】：</w:t>
      </w:r>
      <w:r w:rsidR="004D44A9">
        <w:rPr>
          <w:rFonts w:hint="eastAsia"/>
        </w:rPr>
        <w:t>您</w:t>
      </w:r>
      <w:r w:rsidR="004D44A9">
        <w:t>在进行word、ppt、excel编辑</w:t>
      </w:r>
      <w:r w:rsidR="004D44A9">
        <w:rPr>
          <w:rFonts w:hint="eastAsia"/>
        </w:rPr>
        <w:t>文件</w:t>
      </w:r>
      <w:r w:rsidR="004D44A9">
        <w:t>时，</w:t>
      </w:r>
      <w:r w:rsidR="004D44A9">
        <w:rPr>
          <w:rFonts w:hint="eastAsia"/>
        </w:rPr>
        <w:t>可以</w:t>
      </w:r>
      <w:r w:rsidR="004D44A9">
        <w:t>将</w:t>
      </w:r>
      <w:r w:rsidR="004D44A9">
        <w:rPr>
          <w:rFonts w:hint="eastAsia"/>
        </w:rPr>
        <w:t>编辑好的文件</w:t>
      </w:r>
      <w:r w:rsidR="004D44A9">
        <w:t>保存到</w:t>
      </w:r>
      <w:r w:rsidR="00B749E4">
        <w:t>南京水利</w:t>
      </w:r>
      <w:proofErr w:type="gramStart"/>
      <w:r w:rsidR="00B749E4">
        <w:t>科学研究院云盘</w:t>
      </w:r>
      <w:r w:rsidR="004D44A9">
        <w:t>中</w:t>
      </w:r>
      <w:proofErr w:type="gramEnd"/>
      <w:r w:rsidR="004D44A9">
        <w:rPr>
          <w:rFonts w:hint="eastAsia"/>
        </w:rPr>
        <w:t>您</w:t>
      </w:r>
      <w:r w:rsidR="004D44A9">
        <w:t>指定</w:t>
      </w:r>
      <w:r w:rsidR="004D44A9">
        <w:rPr>
          <w:rFonts w:hint="eastAsia"/>
        </w:rPr>
        <w:t>的</w:t>
      </w:r>
      <w:r w:rsidR="004D44A9">
        <w:t>位置</w:t>
      </w:r>
      <w:r w:rsidR="004D44A9">
        <w:rPr>
          <w:rFonts w:hint="eastAsia"/>
        </w:rPr>
        <w:t>；或者您</w:t>
      </w:r>
      <w:r w:rsidR="004D44A9">
        <w:t>通过outlook接收邮件时，</w:t>
      </w:r>
      <w:r w:rsidR="004D44A9">
        <w:rPr>
          <w:rFonts w:hint="eastAsia"/>
        </w:rPr>
        <w:t>可以</w:t>
      </w:r>
      <w:r w:rsidR="004D44A9">
        <w:t>将</w:t>
      </w:r>
      <w:r w:rsidR="0076646E">
        <w:rPr>
          <w:rFonts w:hint="eastAsia"/>
        </w:rPr>
        <w:t>邮件</w:t>
      </w:r>
      <w:r w:rsidR="004D44A9">
        <w:t>附件以及</w:t>
      </w:r>
      <w:r w:rsidR="00B2055D">
        <w:rPr>
          <w:rFonts w:hint="eastAsia"/>
        </w:rPr>
        <w:t>邮件里的</w:t>
      </w:r>
      <w:r w:rsidR="004D44A9">
        <w:t>图片保存到</w:t>
      </w:r>
      <w:r w:rsidR="00B749E4">
        <w:t>南京水利</w:t>
      </w:r>
      <w:proofErr w:type="gramStart"/>
      <w:r w:rsidR="00B749E4">
        <w:t>科学研究院云盘</w:t>
      </w:r>
      <w:r w:rsidR="004D44A9">
        <w:t>中</w:t>
      </w:r>
      <w:proofErr w:type="gramEnd"/>
      <w:r w:rsidR="004D44A9">
        <w:rPr>
          <w:rFonts w:hint="eastAsia"/>
        </w:rPr>
        <w:t>您</w:t>
      </w:r>
      <w:r w:rsidR="004D44A9">
        <w:t>指定</w:t>
      </w:r>
      <w:r w:rsidR="004D44A9">
        <w:rPr>
          <w:rFonts w:hint="eastAsia"/>
        </w:rPr>
        <w:t>的</w:t>
      </w:r>
      <w:r w:rsidR="004D44A9">
        <w:t>位置</w:t>
      </w:r>
      <w:r w:rsidR="004D44A9">
        <w:rPr>
          <w:rFonts w:hint="eastAsia"/>
        </w:rPr>
        <w:t>。</w:t>
      </w:r>
      <w:r w:rsidR="00E374E0">
        <w:rPr>
          <w:rFonts w:hint="eastAsia"/>
        </w:rPr>
        <w:t>您可以在此</w:t>
      </w:r>
      <w:r w:rsidR="0076646E">
        <w:rPr>
          <w:rFonts w:hint="eastAsia"/>
        </w:rPr>
        <w:t>为文件</w:t>
      </w:r>
      <w:r w:rsidR="00E374E0">
        <w:rPr>
          <w:rFonts w:hint="eastAsia"/>
        </w:rPr>
        <w:t>设置默认的保存路径。</w:t>
      </w:r>
    </w:p>
    <w:p w14:paraId="7227D3DA" w14:textId="145B0391" w:rsidR="00415418" w:rsidRDefault="00676DFA" w:rsidP="00415418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【限制大小】：</w:t>
      </w:r>
      <w:r w:rsidR="00B2055D">
        <w:rPr>
          <w:rFonts w:hint="eastAsia"/>
        </w:rPr>
        <w:t>您可以在此设置阈值，设置成功后，当您在发送附件时，如果附件大小小于该阈值，则附件作为普通附件上传；如果附件大小大于该阈值，则附件自动上传至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B2055D">
        <w:rPr>
          <w:rFonts w:hint="eastAsia"/>
        </w:rPr>
        <w:t>并作为链接发送。</w:t>
      </w:r>
    </w:p>
    <w:p w14:paraId="3CCCB5F0" w14:textId="314AFDFD" w:rsidR="00676DFA" w:rsidRDefault="00676DFA" w:rsidP="00415418">
      <w:pPr>
        <w:pStyle w:val="32"/>
        <w:numPr>
          <w:ilvl w:val="0"/>
          <w:numId w:val="10"/>
        </w:numPr>
        <w:spacing w:after="156"/>
        <w:ind w:left="810" w:firstLineChars="0"/>
      </w:pPr>
      <w:r>
        <w:rPr>
          <w:rFonts w:hint="eastAsia"/>
        </w:rPr>
        <w:t>【</w:t>
      </w:r>
      <w:r w:rsidR="00C73EE1">
        <w:rPr>
          <w:rFonts w:hint="eastAsia"/>
        </w:rPr>
        <w:t>设置语言</w:t>
      </w:r>
      <w:r>
        <w:rPr>
          <w:rFonts w:hint="eastAsia"/>
        </w:rPr>
        <w:t>】</w:t>
      </w:r>
      <w:r w:rsidR="00C73EE1">
        <w:rPr>
          <w:rFonts w:hint="eastAsia"/>
        </w:rPr>
        <w:t>：</w:t>
      </w:r>
      <w:r w:rsidR="00B2055D">
        <w:rPr>
          <w:rFonts w:hint="eastAsia"/>
        </w:rPr>
        <w:t>您可以在此为插件选择适合的语言，目前有简体中文和英文两种语言。</w:t>
      </w:r>
    </w:p>
    <w:p w14:paraId="7CF749DB" w14:textId="2B0BDA8D" w:rsidR="00415418" w:rsidRDefault="00676DFA" w:rsidP="00415418">
      <w:pPr>
        <w:tabs>
          <w:tab w:val="left" w:pos="0"/>
        </w:tabs>
        <w:spacing w:after="156"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00CC2BB8" wp14:editId="7F9A738D">
            <wp:extent cx="3810986" cy="2462102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设置-附件设置1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549" cy="247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941EF" w14:textId="0CEE697A" w:rsidR="00415418" w:rsidRDefault="00415418" w:rsidP="00415418">
      <w:pPr>
        <w:tabs>
          <w:tab w:val="left" w:pos="0"/>
        </w:tabs>
        <w:spacing w:after="156"/>
        <w:ind w:firstLineChars="0" w:firstLine="0"/>
        <w:jc w:val="center"/>
        <w:rPr>
          <w:sz w:val="16"/>
          <w:szCs w:val="16"/>
        </w:rPr>
      </w:pPr>
      <w:r>
        <w:rPr>
          <w:rFonts w:hint="eastAsia"/>
          <w:sz w:val="16"/>
          <w:szCs w:val="16"/>
        </w:rPr>
        <w:t>图</w:t>
      </w:r>
      <w:r w:rsidR="00867538">
        <w:rPr>
          <w:sz w:val="16"/>
          <w:szCs w:val="16"/>
        </w:rPr>
        <w:t>6-7</w:t>
      </w:r>
      <w:r>
        <w:rPr>
          <w:rFonts w:hint="eastAsia"/>
          <w:sz w:val="16"/>
          <w:szCs w:val="16"/>
        </w:rPr>
        <w:t xml:space="preserve"> </w:t>
      </w:r>
      <w:r w:rsidR="00676DFA">
        <w:rPr>
          <w:rFonts w:hint="eastAsia"/>
          <w:sz w:val="16"/>
          <w:szCs w:val="16"/>
        </w:rPr>
        <w:t>附件</w:t>
      </w:r>
      <w:r>
        <w:rPr>
          <w:rFonts w:hint="eastAsia"/>
          <w:sz w:val="16"/>
          <w:szCs w:val="16"/>
        </w:rPr>
        <w:t>设置</w:t>
      </w:r>
    </w:p>
    <w:p w14:paraId="6AC32C89" w14:textId="01A1AAA4" w:rsidR="00415418" w:rsidRDefault="00B2055D" w:rsidP="00415418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版本信息</w:t>
      </w:r>
    </w:p>
    <w:p w14:paraId="5C90853F" w14:textId="0601D8F6" w:rsidR="00415418" w:rsidRDefault="00B2055D" w:rsidP="00415418">
      <w:pPr>
        <w:spacing w:after="156"/>
        <w:ind w:firstLine="420"/>
        <w:rPr>
          <w:rFonts w:cs="Arial"/>
          <w:szCs w:val="21"/>
          <w:shd w:val="clear" w:color="auto" w:fill="FFFFFF"/>
        </w:rPr>
      </w:pPr>
      <w:r>
        <w:rPr>
          <w:rFonts w:hint="eastAsia"/>
        </w:rPr>
        <w:t>在</w:t>
      </w:r>
      <w:r w:rsidR="00415418">
        <w:rPr>
          <w:rFonts w:hint="eastAsia"/>
        </w:rPr>
        <w:t>【</w:t>
      </w:r>
      <w:r>
        <w:rPr>
          <w:rFonts w:hint="eastAsia"/>
        </w:rPr>
        <w:t>版本信息</w:t>
      </w:r>
      <w:r w:rsidR="00415418">
        <w:rPr>
          <w:rFonts w:hint="eastAsia"/>
        </w:rPr>
        <w:t>】标签页，</w:t>
      </w:r>
      <w:r>
        <w:rPr>
          <w:rFonts w:hint="eastAsia"/>
        </w:rPr>
        <w:t>您可以查看当前插件的版本信息</w:t>
      </w:r>
      <w:r w:rsidR="00415418">
        <w:rPr>
          <w:rFonts w:cs="Arial"/>
          <w:szCs w:val="21"/>
          <w:shd w:val="clear" w:color="auto" w:fill="FFFFFF"/>
        </w:rPr>
        <w:t>。</w:t>
      </w:r>
    </w:p>
    <w:p w14:paraId="2F5496EF" w14:textId="0D9709C2" w:rsidR="00415418" w:rsidRDefault="00B2055D" w:rsidP="00415418">
      <w:pPr>
        <w:spacing w:after="156" w:line="240" w:lineRule="auto"/>
        <w:ind w:firstLineChars="0" w:firstLine="0"/>
        <w:jc w:val="center"/>
        <w:rPr>
          <w:rFonts w:cs="Arial"/>
          <w:szCs w:val="21"/>
          <w:shd w:val="clear" w:color="auto" w:fill="FFFFFF"/>
        </w:rPr>
      </w:pPr>
      <w:r>
        <w:rPr>
          <w:rFonts w:cs="Arial"/>
          <w:noProof/>
          <w:szCs w:val="21"/>
          <w:shd w:val="clear" w:color="auto" w:fill="FFFFFF"/>
        </w:rPr>
        <w:drawing>
          <wp:inline distT="0" distB="0" distL="0" distR="0" wp14:anchorId="765DFD03" wp14:editId="2078495B">
            <wp:extent cx="3831416" cy="2481754"/>
            <wp:effectExtent l="0" t="0" r="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设置-版本信息1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877" cy="2491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F0885" w14:textId="0ECECFD6" w:rsidR="00415418" w:rsidRDefault="00415418" w:rsidP="00415418">
      <w:pPr>
        <w:spacing w:after="156" w:line="240" w:lineRule="auto"/>
        <w:ind w:firstLineChars="0" w:firstLine="0"/>
        <w:jc w:val="center"/>
        <w:rPr>
          <w:rFonts w:cs="Arial"/>
          <w:sz w:val="16"/>
          <w:szCs w:val="16"/>
          <w:shd w:val="clear" w:color="auto" w:fill="FFFFFF"/>
        </w:rPr>
      </w:pPr>
      <w:r>
        <w:rPr>
          <w:rFonts w:cs="Arial" w:hint="eastAsia"/>
          <w:sz w:val="16"/>
          <w:szCs w:val="16"/>
          <w:shd w:val="clear" w:color="auto" w:fill="FFFFFF"/>
        </w:rPr>
        <w:t>图</w:t>
      </w:r>
      <w:r w:rsidR="00867538">
        <w:rPr>
          <w:rFonts w:cs="Arial"/>
          <w:sz w:val="16"/>
          <w:szCs w:val="16"/>
          <w:shd w:val="clear" w:color="auto" w:fill="FFFFFF"/>
        </w:rPr>
        <w:t>6-8</w:t>
      </w:r>
      <w:r>
        <w:rPr>
          <w:rFonts w:cs="Arial" w:hint="eastAsia"/>
          <w:sz w:val="16"/>
          <w:szCs w:val="16"/>
          <w:shd w:val="clear" w:color="auto" w:fill="FFFFFF"/>
        </w:rPr>
        <w:t xml:space="preserve"> </w:t>
      </w:r>
      <w:r w:rsidR="00B2055D">
        <w:rPr>
          <w:rFonts w:cs="Arial" w:hint="eastAsia"/>
          <w:sz w:val="16"/>
          <w:szCs w:val="16"/>
          <w:shd w:val="clear" w:color="auto" w:fill="FFFFFF"/>
        </w:rPr>
        <w:t>版本信息</w:t>
      </w:r>
    </w:p>
    <w:p w14:paraId="770E75C5" w14:textId="132D5D2A" w:rsidR="00415418" w:rsidRDefault="00415418" w:rsidP="00EE721F">
      <w:pPr>
        <w:pStyle w:val="2"/>
      </w:pPr>
      <w:bookmarkStart w:id="200" w:name="_Toc534879961"/>
      <w:r>
        <w:t>6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 xml:space="preserve"> </w:t>
      </w:r>
      <w:r w:rsidR="00C73EE1">
        <w:rPr>
          <w:rFonts w:hint="eastAsia"/>
        </w:rPr>
        <w:t>功能简介</w:t>
      </w:r>
      <w:bookmarkEnd w:id="200"/>
    </w:p>
    <w:p w14:paraId="45D24988" w14:textId="289C64BA" w:rsidR="00CE6EA1" w:rsidRDefault="00CE6EA1" w:rsidP="00CE6EA1">
      <w:pPr>
        <w:pStyle w:val="3"/>
      </w:pPr>
      <w:bookmarkStart w:id="201" w:name="_Toc534879962"/>
      <w:r>
        <w:t>6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 xml:space="preserve">.1 </w:t>
      </w:r>
      <w:r w:rsidR="003D16D0">
        <w:t>W</w:t>
      </w:r>
      <w:r>
        <w:t>ord</w:t>
      </w:r>
      <w:r>
        <w:rPr>
          <w:rFonts w:hint="eastAsia"/>
        </w:rPr>
        <w:t>、</w:t>
      </w:r>
      <w:r w:rsidR="003D16D0">
        <w:t>E</w:t>
      </w:r>
      <w:r>
        <w:t>xcel</w:t>
      </w:r>
      <w:r>
        <w:rPr>
          <w:rFonts w:hint="eastAsia"/>
        </w:rPr>
        <w:t>、</w:t>
      </w:r>
      <w:r w:rsidR="003D16D0">
        <w:t>P</w:t>
      </w:r>
      <w:r>
        <w:t>ower</w:t>
      </w:r>
      <w:r w:rsidR="003D16D0">
        <w:t>P</w:t>
      </w:r>
      <w:r>
        <w:t>oint</w:t>
      </w:r>
      <w:r>
        <w:rPr>
          <w:rFonts w:hint="eastAsia"/>
        </w:rPr>
        <w:t>使用场景</w:t>
      </w:r>
      <w:bookmarkEnd w:id="201"/>
    </w:p>
    <w:p w14:paraId="2F5BB322" w14:textId="001012C1" w:rsidR="00CE6EA1" w:rsidRDefault="00CE6EA1" w:rsidP="00CE6EA1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打开</w:t>
      </w:r>
      <w:r w:rsidR="00B749E4">
        <w:rPr>
          <w:rFonts w:hint="eastAsia"/>
          <w:b/>
        </w:rPr>
        <w:t>南京水利</w:t>
      </w:r>
      <w:proofErr w:type="gramStart"/>
      <w:r w:rsidR="00B749E4">
        <w:rPr>
          <w:rFonts w:hint="eastAsia"/>
          <w:b/>
        </w:rPr>
        <w:t>科学研究院云盘</w:t>
      </w:r>
      <w:r>
        <w:rPr>
          <w:rFonts w:hint="eastAsia"/>
          <w:b/>
        </w:rPr>
        <w:t>中</w:t>
      </w:r>
      <w:proofErr w:type="gramEnd"/>
      <w:r>
        <w:rPr>
          <w:rFonts w:hint="eastAsia"/>
          <w:b/>
        </w:rPr>
        <w:t>的文件</w:t>
      </w:r>
    </w:p>
    <w:p w14:paraId="32A68541" w14:textId="7CF88337" w:rsidR="0010749E" w:rsidRDefault="00FF6619" w:rsidP="0010749E">
      <w:pPr>
        <w:spacing w:after="156"/>
        <w:ind w:firstLine="420"/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78750DA4" wp14:editId="685E928F">
            <wp:simplePos x="0" y="0"/>
            <wp:positionH relativeFrom="column">
              <wp:posOffset>3347341</wp:posOffset>
            </wp:positionH>
            <wp:positionV relativeFrom="paragraph">
              <wp:posOffset>4445</wp:posOffset>
            </wp:positionV>
            <wp:extent cx="752475" cy="219075"/>
            <wp:effectExtent l="0" t="0" r="9525" b="9525"/>
            <wp:wrapNone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打开文件按钮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您在打开</w:t>
      </w:r>
      <w:r w:rsidR="003D16D0">
        <w:t>W</w:t>
      </w:r>
      <w:r>
        <w:t>ord</w:t>
      </w:r>
      <w:r>
        <w:rPr>
          <w:rFonts w:hint="eastAsia"/>
        </w:rPr>
        <w:t>、</w:t>
      </w:r>
      <w:r w:rsidR="003D16D0">
        <w:t>E</w:t>
      </w:r>
      <w:r>
        <w:t>xcel</w:t>
      </w:r>
      <w:r>
        <w:rPr>
          <w:rFonts w:hint="eastAsia"/>
        </w:rPr>
        <w:t>、</w:t>
      </w:r>
      <w:r w:rsidR="003D16D0">
        <w:t>P</w:t>
      </w:r>
      <w:r>
        <w:t>ower</w:t>
      </w:r>
      <w:r w:rsidR="003D16D0">
        <w:t>P</w:t>
      </w:r>
      <w:r>
        <w:t>oint</w:t>
      </w:r>
      <w:r>
        <w:rPr>
          <w:rFonts w:hint="eastAsia"/>
        </w:rPr>
        <w:t xml:space="preserve">后，可以点击 </w:t>
      </w:r>
      <w:r>
        <w:t xml:space="preserve">           </w:t>
      </w:r>
      <w:r>
        <w:rPr>
          <w:rFonts w:hint="eastAsia"/>
        </w:rPr>
        <w:t>按钮，从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rPr>
          <w:rFonts w:hint="eastAsia"/>
        </w:rPr>
        <w:t>中</w:t>
      </w:r>
      <w:proofErr w:type="gramEnd"/>
      <w:r>
        <w:rPr>
          <w:rFonts w:hint="eastAsia"/>
        </w:rPr>
        <w:t>选择文件进行编辑。</w:t>
      </w:r>
    </w:p>
    <w:p w14:paraId="3E3E33D0" w14:textId="6AF10F15" w:rsidR="00FF6619" w:rsidRDefault="00FF6619" w:rsidP="00FF6619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lastRenderedPageBreak/>
        <w:t>保存</w:t>
      </w:r>
      <w:r w:rsidR="0056566D">
        <w:rPr>
          <w:rFonts w:hint="eastAsia"/>
          <w:b/>
        </w:rPr>
        <w:t>当前</w:t>
      </w:r>
      <w:r>
        <w:rPr>
          <w:rFonts w:hint="eastAsia"/>
          <w:b/>
        </w:rPr>
        <w:t>文件</w:t>
      </w:r>
      <w:r w:rsidR="0056566D">
        <w:rPr>
          <w:rFonts w:hint="eastAsia"/>
          <w:b/>
        </w:rPr>
        <w:t>至</w:t>
      </w:r>
      <w:r w:rsidR="00B749E4">
        <w:rPr>
          <w:rFonts w:hint="eastAsia"/>
          <w:b/>
        </w:rPr>
        <w:t>南京水利</w:t>
      </w:r>
      <w:proofErr w:type="gramStart"/>
      <w:r w:rsidR="00B749E4">
        <w:rPr>
          <w:rFonts w:hint="eastAsia"/>
          <w:b/>
        </w:rPr>
        <w:t>科学研究院云盘</w:t>
      </w:r>
      <w:proofErr w:type="gramEnd"/>
    </w:p>
    <w:p w14:paraId="007A9878" w14:textId="7461A666" w:rsidR="0056566D" w:rsidRDefault="0010749E" w:rsidP="0010749E">
      <w:pPr>
        <w:spacing w:after="156" w:line="240" w:lineRule="auto"/>
        <w:ind w:firstLine="420"/>
      </w:pPr>
      <w:r>
        <w:rPr>
          <w:rFonts w:hint="eastAsia"/>
        </w:rPr>
        <w:t>当您</w:t>
      </w:r>
      <w:r w:rsidR="0056566D">
        <w:t>打开一个现有的</w:t>
      </w:r>
      <w:r>
        <w:t>W</w:t>
      </w:r>
      <w:r w:rsidR="0056566D">
        <w:t>ord、</w:t>
      </w:r>
      <w:r>
        <w:t>Excel</w:t>
      </w:r>
      <w:r>
        <w:rPr>
          <w:rFonts w:hint="eastAsia"/>
        </w:rPr>
        <w:t>、</w:t>
      </w:r>
      <w:r>
        <w:t>PowerPoint</w:t>
      </w:r>
      <w:r w:rsidR="00D27D45">
        <w:rPr>
          <w:rFonts w:hint="eastAsia"/>
        </w:rPr>
        <w:t>文件</w:t>
      </w:r>
      <w:r w:rsidR="0056566D">
        <w:t>进行编辑</w:t>
      </w:r>
      <w:r>
        <w:rPr>
          <w:rFonts w:hint="eastAsia"/>
        </w:rPr>
        <w:t>，编辑完成后，你可以通过</w:t>
      </w:r>
      <w:r w:rsidR="0056566D">
        <w:t>点击</w:t>
      </w:r>
      <w:r>
        <w:rPr>
          <w:noProof/>
        </w:rPr>
        <w:drawing>
          <wp:inline distT="0" distB="0" distL="0" distR="0" wp14:anchorId="2CDBF818" wp14:editId="4C88B405">
            <wp:extent cx="283860" cy="250067"/>
            <wp:effectExtent l="0" t="0" r="1905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保存按钮1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56" cy="25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云保存按钮，将文件</w:t>
      </w:r>
      <w:r w:rsidR="00D27D45">
        <w:rPr>
          <w:rFonts w:hint="eastAsia"/>
        </w:rPr>
        <w:t>一键</w:t>
      </w:r>
      <w:r>
        <w:rPr>
          <w:rFonts w:hint="eastAsia"/>
        </w:rPr>
        <w:t>保存至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rPr>
          <w:rFonts w:hint="eastAsia"/>
        </w:rPr>
        <w:t>中</w:t>
      </w:r>
      <w:proofErr w:type="gramEnd"/>
      <w:r w:rsidR="0056566D">
        <w:t>指定的路径</w:t>
      </w:r>
      <w:r>
        <w:rPr>
          <w:rFonts w:hint="eastAsia"/>
        </w:rPr>
        <w:t>下</w:t>
      </w:r>
      <w:r w:rsidR="0056566D">
        <w:t>；</w:t>
      </w:r>
      <w:r>
        <w:rPr>
          <w:rFonts w:hint="eastAsia"/>
        </w:rPr>
        <w:t>也可以</w:t>
      </w:r>
      <w:r w:rsidR="0056566D">
        <w:t>采用设置的默认路径</w:t>
      </w:r>
      <w:r>
        <w:rPr>
          <w:rFonts w:hint="eastAsia"/>
        </w:rPr>
        <w:t>保存。</w:t>
      </w:r>
    </w:p>
    <w:p w14:paraId="177753E8" w14:textId="3C853D21" w:rsidR="00CE6EA1" w:rsidRDefault="00CE6EA1" w:rsidP="00CE6EA1">
      <w:pPr>
        <w:pStyle w:val="3"/>
      </w:pPr>
      <w:bookmarkStart w:id="202" w:name="_Toc534879963"/>
      <w:r>
        <w:t>6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 xml:space="preserve"> </w:t>
      </w:r>
      <w:r w:rsidR="001A1627">
        <w:t>O</w:t>
      </w:r>
      <w:r>
        <w:t>utlook</w:t>
      </w:r>
      <w:r>
        <w:rPr>
          <w:rFonts w:hint="eastAsia"/>
        </w:rPr>
        <w:t>使用场景</w:t>
      </w:r>
      <w:bookmarkEnd w:id="202"/>
    </w:p>
    <w:p w14:paraId="57DAAFC4" w14:textId="68DA1C9C" w:rsidR="00CE6EA1" w:rsidRDefault="00563878" w:rsidP="009F16BE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保存附件</w:t>
      </w:r>
      <w:r w:rsidR="009F16BE">
        <w:rPr>
          <w:rFonts w:hint="eastAsia"/>
          <w:b/>
        </w:rPr>
        <w:t>/邮件</w:t>
      </w:r>
    </w:p>
    <w:p w14:paraId="55EB3F3C" w14:textId="57690C07" w:rsidR="009F16BE" w:rsidRDefault="009F16BE" w:rsidP="009258D7">
      <w:pPr>
        <w:spacing w:after="156"/>
        <w:ind w:firstLine="420"/>
      </w:pPr>
      <w:r>
        <w:rPr>
          <w:rFonts w:hint="eastAsia"/>
        </w:rPr>
        <w:t>1.保存附件</w:t>
      </w:r>
    </w:p>
    <w:p w14:paraId="2B886A32" w14:textId="7758C8B8" w:rsidR="00C234C7" w:rsidRDefault="00C234C7" w:rsidP="009F16BE">
      <w:pPr>
        <w:pStyle w:val="32"/>
        <w:spacing w:after="156"/>
      </w:pPr>
      <w:r>
        <w:rPr>
          <w:rFonts w:hint="eastAsia"/>
        </w:rPr>
        <w:t>您</w:t>
      </w:r>
      <w:r>
        <w:t>通过Outlook接收邮件时，</w:t>
      </w:r>
      <w:r>
        <w:rPr>
          <w:rFonts w:hint="eastAsia"/>
        </w:rPr>
        <w:t>可以通过点击【保存附件】按钮，</w:t>
      </w:r>
      <w:r>
        <w:t>将</w:t>
      </w:r>
      <w:r>
        <w:rPr>
          <w:rFonts w:hint="eastAsia"/>
        </w:rPr>
        <w:t>邮件中的</w:t>
      </w:r>
      <w:r>
        <w:t>附件以及</w:t>
      </w:r>
      <w:r>
        <w:rPr>
          <w:rFonts w:hint="eastAsia"/>
        </w:rPr>
        <w:t>邮件里的</w:t>
      </w:r>
      <w:r>
        <w:t>图片保存到</w:t>
      </w:r>
      <w:r w:rsidR="00B749E4">
        <w:t>南京水利</w:t>
      </w:r>
      <w:proofErr w:type="gramStart"/>
      <w:r w:rsidR="00B749E4">
        <w:t>科学研究院云盘</w:t>
      </w:r>
      <w:r>
        <w:t>中</w:t>
      </w:r>
      <w:proofErr w:type="gramEnd"/>
      <w:r>
        <w:rPr>
          <w:rFonts w:hint="eastAsia"/>
        </w:rPr>
        <w:t>您</w:t>
      </w:r>
      <w:r>
        <w:t>指定</w:t>
      </w:r>
      <w:r>
        <w:rPr>
          <w:rFonts w:hint="eastAsia"/>
        </w:rPr>
        <w:t>的</w:t>
      </w:r>
      <w:r>
        <w:t>位置</w:t>
      </w:r>
      <w:r>
        <w:rPr>
          <w:rFonts w:hint="eastAsia"/>
        </w:rPr>
        <w:t>。</w:t>
      </w:r>
    </w:p>
    <w:p w14:paraId="4C1FF8BD" w14:textId="688312D2" w:rsidR="00F67E32" w:rsidRDefault="00F67E32" w:rsidP="009258D7">
      <w:pPr>
        <w:spacing w:after="156"/>
        <w:ind w:firstLine="420"/>
      </w:pPr>
      <w:r>
        <w:rPr>
          <w:rFonts w:hint="eastAsia"/>
        </w:rPr>
        <w:t>2.保存邮件</w:t>
      </w:r>
    </w:p>
    <w:p w14:paraId="305ACC7E" w14:textId="53859E15" w:rsidR="00F67E32" w:rsidRDefault="00E937E8" w:rsidP="00F67E32">
      <w:pPr>
        <w:pStyle w:val="32"/>
        <w:spacing w:after="156"/>
        <w:ind w:firstLineChars="0"/>
      </w:pPr>
      <w:r w:rsidRPr="00A44B62">
        <w:rPr>
          <w:noProof/>
        </w:rPr>
        <w:drawing>
          <wp:anchor distT="0" distB="0" distL="114300" distR="114300" simplePos="0" relativeHeight="251685888" behindDoc="0" locked="0" layoutInCell="1" allowOverlap="1" wp14:anchorId="6ABF087B" wp14:editId="0BF29ACA">
            <wp:simplePos x="0" y="0"/>
            <wp:positionH relativeFrom="margin">
              <wp:align>center</wp:align>
            </wp:positionH>
            <wp:positionV relativeFrom="paragraph">
              <wp:posOffset>568960</wp:posOffset>
            </wp:positionV>
            <wp:extent cx="4524375" cy="2291715"/>
            <wp:effectExtent l="0" t="0" r="9525" b="0"/>
            <wp:wrapTopAndBottom/>
            <wp:docPr id="69" name="图片 69" descr="C:\Users\Administrator\Desktop\1522631651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1522631651(1).pn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2E6B">
        <w:rPr>
          <w:rFonts w:hint="eastAsia"/>
        </w:rPr>
        <w:t>您通过O</w:t>
      </w:r>
      <w:r w:rsidR="00EC2E6B">
        <w:t>utlook</w:t>
      </w:r>
      <w:r w:rsidR="00EC2E6B">
        <w:rPr>
          <w:rFonts w:hint="eastAsia"/>
        </w:rPr>
        <w:t>接收邮件时，可以通过</w:t>
      </w:r>
      <w:r w:rsidR="00BD55C7">
        <w:rPr>
          <w:rFonts w:hint="eastAsia"/>
        </w:rPr>
        <w:t>右键-【邮件保存至</w:t>
      </w:r>
      <w:r w:rsidR="00B749E4">
        <w:rPr>
          <w:rFonts w:hint="eastAsia"/>
        </w:rPr>
        <w:t>南京水利科学研究院云盘</w:t>
      </w:r>
      <w:r w:rsidR="00BD55C7">
        <w:rPr>
          <w:rFonts w:hint="eastAsia"/>
        </w:rPr>
        <w:t>】，将该邮件保存至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 w:rsidR="00BD55C7">
        <w:rPr>
          <w:rFonts w:hint="eastAsia"/>
        </w:rPr>
        <w:t>中</w:t>
      </w:r>
      <w:proofErr w:type="gramEnd"/>
      <w:r w:rsidR="00BD55C7">
        <w:rPr>
          <w:rFonts w:hint="eastAsia"/>
        </w:rPr>
        <w:t>您指定的位置。</w:t>
      </w:r>
    </w:p>
    <w:p w14:paraId="5E5CDEE9" w14:textId="5B509A68" w:rsidR="00E937E8" w:rsidRPr="00E937E8" w:rsidRDefault="00E937E8" w:rsidP="00E937E8">
      <w:pPr>
        <w:pStyle w:val="32"/>
        <w:spacing w:after="156"/>
        <w:ind w:firstLineChars="0"/>
      </w:pPr>
    </w:p>
    <w:p w14:paraId="0BE6B1E9" w14:textId="77777777" w:rsidR="00E937E8" w:rsidRDefault="00E937E8" w:rsidP="009F16BE">
      <w:pPr>
        <w:spacing w:after="156"/>
        <w:ind w:firstLine="420"/>
      </w:pPr>
    </w:p>
    <w:p w14:paraId="45FE8628" w14:textId="77777777" w:rsidR="00E937E8" w:rsidRDefault="00E937E8" w:rsidP="009F16BE">
      <w:pPr>
        <w:spacing w:after="156"/>
        <w:ind w:firstLine="420"/>
      </w:pPr>
    </w:p>
    <w:p w14:paraId="141C43F2" w14:textId="77777777" w:rsidR="00E937E8" w:rsidRDefault="00E937E8" w:rsidP="009F16BE">
      <w:pPr>
        <w:spacing w:after="156"/>
        <w:ind w:firstLine="420"/>
      </w:pPr>
    </w:p>
    <w:p w14:paraId="67B5474A" w14:textId="77777777" w:rsidR="00E937E8" w:rsidRDefault="00E937E8" w:rsidP="009F16BE">
      <w:pPr>
        <w:spacing w:after="156"/>
        <w:ind w:firstLine="420"/>
      </w:pPr>
    </w:p>
    <w:p w14:paraId="2E304E42" w14:textId="77777777" w:rsidR="00E937E8" w:rsidRDefault="00E937E8" w:rsidP="00E937E8">
      <w:pPr>
        <w:spacing w:after="156"/>
        <w:ind w:firstLineChars="0" w:firstLine="0"/>
        <w:rPr>
          <w:b/>
        </w:rPr>
      </w:pPr>
    </w:p>
    <w:p w14:paraId="6E8D924C" w14:textId="77777777" w:rsidR="00E937E8" w:rsidRDefault="00E937E8" w:rsidP="00E937E8">
      <w:pPr>
        <w:spacing w:after="156"/>
        <w:ind w:firstLineChars="0" w:firstLine="0"/>
        <w:rPr>
          <w:b/>
        </w:rPr>
      </w:pPr>
    </w:p>
    <w:p w14:paraId="33E10301" w14:textId="6DFAFFDF" w:rsidR="00867538" w:rsidRPr="00867538" w:rsidRDefault="00867538" w:rsidP="00867538">
      <w:pPr>
        <w:spacing w:after="156" w:line="240" w:lineRule="auto"/>
        <w:ind w:firstLineChars="0" w:firstLine="0"/>
        <w:jc w:val="center"/>
        <w:rPr>
          <w:rFonts w:cs="Arial"/>
          <w:sz w:val="16"/>
          <w:szCs w:val="16"/>
          <w:shd w:val="clear" w:color="auto" w:fill="FFFFFF"/>
        </w:rPr>
      </w:pPr>
      <w:r w:rsidRPr="00E937E8"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6636D099" wp14:editId="2E2822C0">
            <wp:simplePos x="0" y="0"/>
            <wp:positionH relativeFrom="margin">
              <wp:posOffset>462280</wp:posOffset>
            </wp:positionH>
            <wp:positionV relativeFrom="paragraph">
              <wp:posOffset>81915</wp:posOffset>
            </wp:positionV>
            <wp:extent cx="4524375" cy="2424430"/>
            <wp:effectExtent l="0" t="0" r="0" b="0"/>
            <wp:wrapTopAndBottom/>
            <wp:docPr id="86" name="图片 86" descr="C:\Users\Administrator\Desktop\152263221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1522632215(1).pn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6-9</w:t>
      </w:r>
      <w:r>
        <w:rPr>
          <w:rFonts w:cs="Arial" w:hint="eastAsia"/>
          <w:sz w:val="16"/>
          <w:szCs w:val="16"/>
          <w:shd w:val="clear" w:color="auto" w:fill="FFFFFF"/>
        </w:rPr>
        <w:t>、1</w:t>
      </w:r>
      <w:r>
        <w:rPr>
          <w:rFonts w:cs="Arial"/>
          <w:sz w:val="16"/>
          <w:szCs w:val="16"/>
          <w:shd w:val="clear" w:color="auto" w:fill="FFFFFF"/>
        </w:rPr>
        <w:t>0</w:t>
      </w:r>
      <w:r>
        <w:rPr>
          <w:rFonts w:cs="Arial" w:hint="eastAsia"/>
          <w:sz w:val="16"/>
          <w:szCs w:val="16"/>
          <w:shd w:val="clear" w:color="auto" w:fill="FFFFFF"/>
        </w:rPr>
        <w:t xml:space="preserve"> 保存邮件至</w:t>
      </w:r>
      <w:r w:rsidR="00B749E4">
        <w:rPr>
          <w:rFonts w:cs="Arial" w:hint="eastAsia"/>
          <w:sz w:val="16"/>
          <w:szCs w:val="16"/>
          <w:shd w:val="clear" w:color="auto" w:fill="FFFFFF"/>
        </w:rPr>
        <w:t>南京水利</w:t>
      </w:r>
      <w:proofErr w:type="gramStart"/>
      <w:r w:rsidR="00B749E4">
        <w:rPr>
          <w:rFonts w:cs="Arial" w:hint="eastAsia"/>
          <w:sz w:val="16"/>
          <w:szCs w:val="16"/>
          <w:shd w:val="clear" w:color="auto" w:fill="FFFFFF"/>
        </w:rPr>
        <w:t>科学研究院云盘</w:t>
      </w:r>
      <w:proofErr w:type="gramEnd"/>
    </w:p>
    <w:p w14:paraId="307CC11E" w14:textId="57BD8566" w:rsidR="00E937E8" w:rsidRDefault="00E937E8" w:rsidP="00E937E8">
      <w:pPr>
        <w:spacing w:after="156"/>
        <w:ind w:firstLineChars="0" w:firstLine="0"/>
        <w:rPr>
          <w:b/>
        </w:rPr>
      </w:pPr>
      <w:r>
        <w:rPr>
          <w:rFonts w:hint="eastAsia"/>
          <w:b/>
        </w:rPr>
        <w:t>添加附件</w:t>
      </w:r>
    </w:p>
    <w:p w14:paraId="5C0C6798" w14:textId="50CB26DA" w:rsidR="009F16BE" w:rsidRDefault="00CE6EA1" w:rsidP="009F16BE">
      <w:pPr>
        <w:spacing w:after="156"/>
        <w:ind w:firstLine="420"/>
      </w:pPr>
      <w:r>
        <w:rPr>
          <w:rFonts w:hint="eastAsia"/>
        </w:rPr>
        <w:t>通过</w:t>
      </w:r>
      <w:r w:rsidR="00D00A75">
        <w:t xml:space="preserve"> Office</w:t>
      </w:r>
      <w:r w:rsidR="00D00A75">
        <w:rPr>
          <w:rFonts w:hint="eastAsia"/>
        </w:rPr>
        <w:t>插件</w:t>
      </w:r>
      <w:r>
        <w:rPr>
          <w:rFonts w:hint="eastAsia"/>
        </w:rPr>
        <w:t>，</w:t>
      </w:r>
      <w:r w:rsidR="00D00A75">
        <w:rPr>
          <w:rFonts w:hint="eastAsia"/>
        </w:rPr>
        <w:t>您有三种方式可以发送邮件附件</w:t>
      </w:r>
      <w:r>
        <w:rPr>
          <w:rFonts w:hint="eastAsia"/>
        </w:rPr>
        <w:t>。</w:t>
      </w:r>
    </w:p>
    <w:p w14:paraId="065D6BB7" w14:textId="1C25FFDD" w:rsidR="00D00A75" w:rsidRDefault="009F16BE" w:rsidP="009258D7">
      <w:pPr>
        <w:spacing w:after="156"/>
        <w:ind w:firstLine="420"/>
      </w:pPr>
      <w:r>
        <w:rPr>
          <w:rFonts w:hint="eastAsia"/>
        </w:rPr>
        <w:t>1</w:t>
      </w:r>
      <w:r>
        <w:t>.</w:t>
      </w:r>
      <w:r w:rsidR="00D00A75">
        <w:rPr>
          <w:rFonts w:hint="eastAsia"/>
        </w:rPr>
        <w:t>添加云端附件</w:t>
      </w:r>
    </w:p>
    <w:p w14:paraId="175A8C41" w14:textId="0AA3701E" w:rsidR="00CE6EA1" w:rsidRDefault="00D00A75" w:rsidP="009F16BE">
      <w:pPr>
        <w:spacing w:after="156"/>
        <w:ind w:firstLine="420"/>
      </w:pPr>
      <w:r>
        <w:rPr>
          <w:rFonts w:hint="eastAsia"/>
        </w:rPr>
        <w:t>您在</w:t>
      </w:r>
      <w:r>
        <w:t>新建邮件时，</w:t>
      </w:r>
      <w:r>
        <w:rPr>
          <w:rFonts w:hint="eastAsia"/>
        </w:rPr>
        <w:t>可以点击【添加云端附件】按钮直接</w:t>
      </w:r>
      <w:r>
        <w:t>从</w:t>
      </w:r>
      <w:r w:rsidR="00B749E4">
        <w:t>南京水利</w:t>
      </w:r>
      <w:proofErr w:type="gramStart"/>
      <w:r w:rsidR="00B749E4">
        <w:t>科学研究院云盘</w:t>
      </w:r>
      <w:r>
        <w:t>中</w:t>
      </w:r>
      <w:proofErr w:type="gramEnd"/>
      <w:r>
        <w:t>添加附件，</w:t>
      </w:r>
      <w:r w:rsidR="00F7284A">
        <w:rPr>
          <w:rFonts w:hint="eastAsia"/>
        </w:rPr>
        <w:t>您</w:t>
      </w:r>
      <w:r>
        <w:rPr>
          <w:rFonts w:hint="eastAsia"/>
        </w:rPr>
        <w:t>可以</w:t>
      </w:r>
      <w:r w:rsidR="00956D04">
        <w:rPr>
          <w:rFonts w:hint="eastAsia"/>
        </w:rPr>
        <w:t>选择</w:t>
      </w:r>
      <w:r w:rsidR="00ED6C80">
        <w:rPr>
          <w:rFonts w:hint="eastAsia"/>
        </w:rPr>
        <w:t>将需要</w:t>
      </w:r>
      <w:r>
        <w:rPr>
          <w:rFonts w:hint="eastAsia"/>
        </w:rPr>
        <w:t>添加的附件作为</w:t>
      </w:r>
      <w:proofErr w:type="gramStart"/>
      <w:r>
        <w:rPr>
          <w:rFonts w:hint="eastAsia"/>
        </w:rPr>
        <w:t>外链或者内链</w:t>
      </w:r>
      <w:proofErr w:type="gramEnd"/>
      <w:r>
        <w:rPr>
          <w:rFonts w:hint="eastAsia"/>
        </w:rPr>
        <w:t>发送</w:t>
      </w:r>
      <w:r>
        <w:t>，并且</w:t>
      </w:r>
      <w:r>
        <w:rPr>
          <w:rFonts w:hint="eastAsia"/>
        </w:rPr>
        <w:t>可以</w:t>
      </w:r>
      <w:proofErr w:type="gramStart"/>
      <w:r>
        <w:t>设置</w:t>
      </w:r>
      <w:r>
        <w:rPr>
          <w:rFonts w:hint="eastAsia"/>
        </w:rPr>
        <w:t>外链</w:t>
      </w:r>
      <w:r>
        <w:t>的</w:t>
      </w:r>
      <w:proofErr w:type="gramEnd"/>
      <w:r>
        <w:t>访问权限</w:t>
      </w:r>
      <w:r>
        <w:rPr>
          <w:rFonts w:hint="eastAsia"/>
        </w:rPr>
        <w:t>（预览&amp;下载，仅预览）。步骤如下：</w:t>
      </w:r>
    </w:p>
    <w:p w14:paraId="010C6130" w14:textId="0FD5250E" w:rsidR="00D00A75" w:rsidRDefault="00D00A75" w:rsidP="00305201">
      <w:pPr>
        <w:pStyle w:val="af4"/>
        <w:numPr>
          <w:ilvl w:val="0"/>
          <w:numId w:val="57"/>
        </w:numPr>
        <w:spacing w:after="156"/>
        <w:ind w:firstLineChars="0"/>
        <w:rPr>
          <w:noProof/>
        </w:rPr>
      </w:pPr>
      <w:r>
        <w:rPr>
          <w:rFonts w:hint="eastAsia"/>
          <w:noProof/>
        </w:rPr>
        <w:t>点击【添加云端附件】</w:t>
      </w:r>
      <w:r w:rsidR="00ED6C80">
        <w:rPr>
          <w:rFonts w:hint="eastAsia"/>
          <w:noProof/>
        </w:rPr>
        <w:t>，在弹出的</w:t>
      </w:r>
      <w:r w:rsidR="00B749E4">
        <w:t>南京水利</w:t>
      </w:r>
      <w:proofErr w:type="gramStart"/>
      <w:r w:rsidR="00B749E4">
        <w:t>科学研究院云盘</w:t>
      </w:r>
      <w:proofErr w:type="gramEnd"/>
      <w:r w:rsidR="00ED6C80">
        <w:rPr>
          <w:rFonts w:hint="eastAsia"/>
          <w:noProof/>
        </w:rPr>
        <w:t>文件列表中选择文件，点击【确定】；</w:t>
      </w:r>
    </w:p>
    <w:p w14:paraId="13F19B12" w14:textId="64E937B1" w:rsidR="00ED6C80" w:rsidRDefault="00ED6C80" w:rsidP="00ED6C80">
      <w:pPr>
        <w:spacing w:after="156" w:line="240" w:lineRule="auto"/>
        <w:ind w:firstLineChars="0"/>
        <w:rPr>
          <w:noProof/>
        </w:rPr>
      </w:pPr>
      <w:r>
        <w:rPr>
          <w:rFonts w:hint="eastAsia"/>
          <w:noProof/>
        </w:rPr>
        <w:drawing>
          <wp:inline distT="0" distB="0" distL="0" distR="0" wp14:anchorId="1FAC921D" wp14:editId="4BA2349A">
            <wp:extent cx="5278120" cy="2811145"/>
            <wp:effectExtent l="0" t="0" r="0" b="8255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添加云盘附件.pn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A5FC9" w14:textId="705DC6E5" w:rsidR="00867538" w:rsidRPr="00867538" w:rsidRDefault="00867538" w:rsidP="00867538">
      <w:pPr>
        <w:spacing w:after="156" w:line="240" w:lineRule="auto"/>
        <w:ind w:firstLineChars="0" w:firstLine="0"/>
        <w:jc w:val="center"/>
        <w:rPr>
          <w:rFonts w:cs="Arial"/>
          <w:sz w:val="16"/>
          <w:szCs w:val="16"/>
          <w:shd w:val="clear" w:color="auto" w:fill="FFFFFF"/>
        </w:rPr>
      </w:pPr>
      <w:r>
        <w:rPr>
          <w:rFonts w:cs="Arial" w:hint="eastAsia"/>
          <w:sz w:val="16"/>
          <w:szCs w:val="16"/>
          <w:shd w:val="clear" w:color="auto" w:fill="FFFFFF"/>
        </w:rPr>
        <w:t>图</w:t>
      </w:r>
      <w:r>
        <w:rPr>
          <w:rFonts w:cs="Arial"/>
          <w:sz w:val="16"/>
          <w:szCs w:val="16"/>
          <w:shd w:val="clear" w:color="auto" w:fill="FFFFFF"/>
        </w:rPr>
        <w:t>6-11</w:t>
      </w:r>
      <w:r>
        <w:rPr>
          <w:rFonts w:cs="Arial" w:hint="eastAsia"/>
          <w:sz w:val="16"/>
          <w:szCs w:val="16"/>
          <w:shd w:val="clear" w:color="auto" w:fill="FFFFFF"/>
        </w:rPr>
        <w:t xml:space="preserve"> 添加云盘附件</w:t>
      </w:r>
    </w:p>
    <w:p w14:paraId="1BDDD83D" w14:textId="1C7C1ADB" w:rsidR="00ED6C80" w:rsidRDefault="00ED6C80" w:rsidP="00305201">
      <w:pPr>
        <w:pStyle w:val="af4"/>
        <w:numPr>
          <w:ilvl w:val="0"/>
          <w:numId w:val="56"/>
        </w:numPr>
        <w:spacing w:after="156"/>
        <w:ind w:firstLineChars="0"/>
        <w:rPr>
          <w:noProof/>
        </w:rPr>
      </w:pPr>
      <w:r>
        <w:rPr>
          <w:rFonts w:hint="eastAsia"/>
          <w:noProof/>
        </w:rPr>
        <w:t>选择将文件生成外链或者内链，如果生成外链，可以设置外链的访问权限</w:t>
      </w:r>
      <w:r w:rsidR="00575CD0">
        <w:rPr>
          <w:rFonts w:hint="eastAsia"/>
          <w:noProof/>
        </w:rPr>
        <w:t>、有效期</w:t>
      </w:r>
      <w:r w:rsidR="005D5C1F">
        <w:rPr>
          <w:rFonts w:hint="eastAsia"/>
          <w:noProof/>
        </w:rPr>
        <w:lastRenderedPageBreak/>
        <w:t>及</w:t>
      </w:r>
      <w:r w:rsidR="00575CD0">
        <w:rPr>
          <w:rFonts w:hint="eastAsia"/>
          <w:noProof/>
        </w:rPr>
        <w:t>开启外链</w:t>
      </w:r>
      <w:r w:rsidR="005D5C1F">
        <w:rPr>
          <w:rFonts w:hint="eastAsia"/>
          <w:noProof/>
        </w:rPr>
        <w:t>访问</w:t>
      </w:r>
      <w:r w:rsidR="00575CD0">
        <w:rPr>
          <w:rFonts w:hint="eastAsia"/>
          <w:noProof/>
        </w:rPr>
        <w:t>密码</w:t>
      </w:r>
      <w:r>
        <w:rPr>
          <w:rFonts w:hint="eastAsia"/>
          <w:noProof/>
        </w:rPr>
        <w:t>；</w:t>
      </w:r>
    </w:p>
    <w:p w14:paraId="31D34BB6" w14:textId="761B940E" w:rsidR="00ED6C80" w:rsidRDefault="00ED6C80" w:rsidP="00ED6C80">
      <w:pPr>
        <w:spacing w:after="156"/>
        <w:ind w:firstLineChars="0"/>
        <w:rPr>
          <w:noProof/>
        </w:rPr>
      </w:pPr>
    </w:p>
    <w:p w14:paraId="1B0BC982" w14:textId="37FD93EE" w:rsidR="00ED6C80" w:rsidRDefault="0053536A" w:rsidP="00C915FD">
      <w:pPr>
        <w:spacing w:after="156" w:line="240" w:lineRule="auto"/>
        <w:ind w:firstLineChars="0" w:firstLine="198"/>
        <w:jc w:val="center"/>
        <w:rPr>
          <w:noProof/>
        </w:rPr>
      </w:pPr>
      <w:r>
        <w:rPr>
          <w:noProof/>
        </w:rPr>
        <w:drawing>
          <wp:inline distT="0" distB="0" distL="0" distR="0" wp14:anchorId="3F8453BD" wp14:editId="1795ABAF">
            <wp:extent cx="5278120" cy="2811145"/>
            <wp:effectExtent l="0" t="0" r="0" b="825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5FD">
        <w:rPr>
          <w:rFonts w:cs="Arial" w:hint="eastAsia"/>
          <w:sz w:val="16"/>
          <w:szCs w:val="16"/>
          <w:shd w:val="clear" w:color="auto" w:fill="FFFFFF"/>
        </w:rPr>
        <w:t>图</w:t>
      </w:r>
      <w:r w:rsidR="00C915FD">
        <w:rPr>
          <w:rFonts w:cs="Arial"/>
          <w:sz w:val="16"/>
          <w:szCs w:val="16"/>
          <w:shd w:val="clear" w:color="auto" w:fill="FFFFFF"/>
        </w:rPr>
        <w:t>6-12</w:t>
      </w:r>
      <w:r w:rsidR="00C915FD">
        <w:rPr>
          <w:rFonts w:cs="Arial" w:hint="eastAsia"/>
          <w:sz w:val="16"/>
          <w:szCs w:val="16"/>
          <w:shd w:val="clear" w:color="auto" w:fill="FFFFFF"/>
        </w:rPr>
        <w:t xml:space="preserve"> 设置</w:t>
      </w:r>
      <w:proofErr w:type="gramStart"/>
      <w:r w:rsidR="00C915FD">
        <w:rPr>
          <w:rFonts w:cs="Arial" w:hint="eastAsia"/>
          <w:sz w:val="16"/>
          <w:szCs w:val="16"/>
          <w:shd w:val="clear" w:color="auto" w:fill="FFFFFF"/>
        </w:rPr>
        <w:t>外链</w:t>
      </w:r>
      <w:r w:rsidR="00C915FD" w:rsidRPr="00C915FD">
        <w:rPr>
          <w:rFonts w:cs="Arial" w:hint="eastAsia"/>
          <w:sz w:val="16"/>
          <w:szCs w:val="16"/>
          <w:shd w:val="clear" w:color="auto" w:fill="FFFFFF"/>
        </w:rPr>
        <w:t>访问</w:t>
      </w:r>
      <w:proofErr w:type="gramEnd"/>
      <w:r w:rsidR="00C915FD" w:rsidRPr="00C915FD">
        <w:rPr>
          <w:rFonts w:cs="Arial" w:hint="eastAsia"/>
          <w:sz w:val="16"/>
          <w:szCs w:val="16"/>
          <w:shd w:val="clear" w:color="auto" w:fill="FFFFFF"/>
        </w:rPr>
        <w:t>权限、有效期及开启</w:t>
      </w:r>
      <w:proofErr w:type="gramStart"/>
      <w:r w:rsidR="00C915FD" w:rsidRPr="00C915FD">
        <w:rPr>
          <w:rFonts w:cs="Arial" w:hint="eastAsia"/>
          <w:sz w:val="16"/>
          <w:szCs w:val="16"/>
          <w:shd w:val="clear" w:color="auto" w:fill="FFFFFF"/>
        </w:rPr>
        <w:t>外链访问</w:t>
      </w:r>
      <w:proofErr w:type="gramEnd"/>
      <w:r w:rsidR="00C915FD" w:rsidRPr="00C915FD">
        <w:rPr>
          <w:rFonts w:cs="Arial" w:hint="eastAsia"/>
          <w:sz w:val="16"/>
          <w:szCs w:val="16"/>
          <w:shd w:val="clear" w:color="auto" w:fill="FFFFFF"/>
        </w:rPr>
        <w:t>密码</w:t>
      </w:r>
    </w:p>
    <w:p w14:paraId="4EEF042B" w14:textId="7D7B2661" w:rsidR="00ED6C80" w:rsidRDefault="00ED6C80" w:rsidP="00305201">
      <w:pPr>
        <w:pStyle w:val="af4"/>
        <w:numPr>
          <w:ilvl w:val="0"/>
          <w:numId w:val="56"/>
        </w:numPr>
        <w:spacing w:after="156" w:line="240" w:lineRule="auto"/>
        <w:ind w:firstLineChars="0"/>
        <w:rPr>
          <w:noProof/>
        </w:rPr>
      </w:pPr>
      <w:r>
        <w:rPr>
          <w:rFonts w:hint="eastAsia"/>
          <w:noProof/>
        </w:rPr>
        <w:t>选中的文件将以云附件链接的形式插入邮件正文；</w:t>
      </w:r>
    </w:p>
    <w:p w14:paraId="787C5198" w14:textId="4621FBA6" w:rsidR="00ED6C80" w:rsidRDefault="00FE2754" w:rsidP="00C915FD">
      <w:pPr>
        <w:spacing w:after="156" w:line="240" w:lineRule="auto"/>
        <w:ind w:left="420" w:firstLineChars="0"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7894AD9E" wp14:editId="3B2E6FF5">
            <wp:extent cx="5278120" cy="170370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5FD">
        <w:rPr>
          <w:rFonts w:cs="Arial" w:hint="eastAsia"/>
          <w:sz w:val="16"/>
          <w:szCs w:val="16"/>
          <w:shd w:val="clear" w:color="auto" w:fill="FFFFFF"/>
        </w:rPr>
        <w:t>图</w:t>
      </w:r>
      <w:r w:rsidR="00C915FD">
        <w:rPr>
          <w:rFonts w:cs="Arial"/>
          <w:sz w:val="16"/>
          <w:szCs w:val="16"/>
          <w:shd w:val="clear" w:color="auto" w:fill="FFFFFF"/>
        </w:rPr>
        <w:t>6-13</w:t>
      </w:r>
      <w:r w:rsidR="00C915FD">
        <w:rPr>
          <w:rFonts w:cs="Arial" w:hint="eastAsia"/>
          <w:sz w:val="16"/>
          <w:szCs w:val="16"/>
          <w:shd w:val="clear" w:color="auto" w:fill="FFFFFF"/>
        </w:rPr>
        <w:t xml:space="preserve"> 生成云盘附件</w:t>
      </w:r>
    </w:p>
    <w:p w14:paraId="1BFD3FEE" w14:textId="227C1EC2" w:rsidR="00ED6C80" w:rsidRDefault="00F67E32" w:rsidP="009258D7">
      <w:pPr>
        <w:spacing w:after="156"/>
        <w:ind w:firstLine="420"/>
      </w:pPr>
      <w:r>
        <w:rPr>
          <w:rFonts w:hint="eastAsia"/>
        </w:rPr>
        <w:t>2</w:t>
      </w:r>
      <w:r>
        <w:t>.</w:t>
      </w:r>
      <w:r w:rsidR="00ED6C80">
        <w:rPr>
          <w:rFonts w:hint="eastAsia"/>
        </w:rPr>
        <w:t>添加本地附件</w:t>
      </w:r>
    </w:p>
    <w:p w14:paraId="5D8A40EF" w14:textId="059E2433" w:rsidR="00ED6C80" w:rsidRDefault="00ED6C80" w:rsidP="00F67E32">
      <w:pPr>
        <w:spacing w:after="156"/>
        <w:ind w:firstLine="420"/>
      </w:pPr>
      <w:r>
        <w:rPr>
          <w:rFonts w:hint="eastAsia"/>
        </w:rPr>
        <w:t>您在</w:t>
      </w:r>
      <w:r>
        <w:t>新建邮件时，</w:t>
      </w:r>
      <w:r>
        <w:rPr>
          <w:rFonts w:hint="eastAsia"/>
        </w:rPr>
        <w:t>可以点击【添加本地附件】按钮</w:t>
      </w:r>
      <w:r>
        <w:t>从</w:t>
      </w:r>
      <w:r>
        <w:rPr>
          <w:rFonts w:hint="eastAsia"/>
        </w:rPr>
        <w:t>本地选择需要发送的文件</w:t>
      </w:r>
      <w:r>
        <w:t>，</w:t>
      </w:r>
      <w:r>
        <w:rPr>
          <w:rFonts w:hint="eastAsia"/>
        </w:rPr>
        <w:t>文件会先上传到</w:t>
      </w:r>
      <w:r w:rsidR="00B749E4">
        <w:t>南京水利</w:t>
      </w:r>
      <w:proofErr w:type="gramStart"/>
      <w:r w:rsidR="00B749E4">
        <w:t>科学研究院云盘</w:t>
      </w:r>
      <w:proofErr w:type="gramEnd"/>
      <w:r>
        <w:rPr>
          <w:rFonts w:hint="eastAsia"/>
        </w:rPr>
        <w:t>，再作为</w:t>
      </w:r>
      <w:proofErr w:type="gramStart"/>
      <w:r>
        <w:rPr>
          <w:rFonts w:hint="eastAsia"/>
        </w:rPr>
        <w:t>外链或者内链</w:t>
      </w:r>
      <w:proofErr w:type="gramEnd"/>
      <w:r>
        <w:rPr>
          <w:rFonts w:hint="eastAsia"/>
        </w:rPr>
        <w:t>发送。</w:t>
      </w:r>
      <w:r w:rsidR="00F7284A">
        <w:rPr>
          <w:rFonts w:hint="eastAsia"/>
        </w:rPr>
        <w:t>您</w:t>
      </w:r>
      <w:r>
        <w:rPr>
          <w:rFonts w:hint="eastAsia"/>
        </w:rPr>
        <w:t>可以</w:t>
      </w:r>
      <w:proofErr w:type="gramStart"/>
      <w:r>
        <w:t>设置</w:t>
      </w:r>
      <w:r>
        <w:rPr>
          <w:rFonts w:hint="eastAsia"/>
        </w:rPr>
        <w:t>外链</w:t>
      </w:r>
      <w:r>
        <w:t>的</w:t>
      </w:r>
      <w:proofErr w:type="gramEnd"/>
      <w:r>
        <w:t>访问权限</w:t>
      </w:r>
      <w:r>
        <w:rPr>
          <w:rFonts w:hint="eastAsia"/>
        </w:rPr>
        <w:t>（预览&amp;下载，仅预览）。步骤如下：</w:t>
      </w:r>
    </w:p>
    <w:p w14:paraId="7C62B94F" w14:textId="3B675452" w:rsidR="00ED6C80" w:rsidRDefault="00ED6C80" w:rsidP="00305201">
      <w:pPr>
        <w:pStyle w:val="af4"/>
        <w:numPr>
          <w:ilvl w:val="0"/>
          <w:numId w:val="56"/>
        </w:numPr>
        <w:spacing w:after="156"/>
        <w:ind w:firstLineChars="0"/>
        <w:rPr>
          <w:noProof/>
        </w:rPr>
      </w:pPr>
      <w:r>
        <w:rPr>
          <w:rFonts w:hint="eastAsia"/>
          <w:noProof/>
        </w:rPr>
        <w:t>点击【添加</w:t>
      </w:r>
      <w:r w:rsidR="00F7284A">
        <w:rPr>
          <w:rFonts w:hint="eastAsia"/>
          <w:noProof/>
        </w:rPr>
        <w:t>本地</w:t>
      </w:r>
      <w:r>
        <w:rPr>
          <w:rFonts w:hint="eastAsia"/>
          <w:noProof/>
        </w:rPr>
        <w:t>附件】，在弹出的</w:t>
      </w:r>
      <w:r w:rsidR="00F7284A">
        <w:rPr>
          <w:rFonts w:hint="eastAsia"/>
          <w:noProof/>
        </w:rPr>
        <w:t>本地</w:t>
      </w:r>
      <w:r>
        <w:rPr>
          <w:rFonts w:hint="eastAsia"/>
          <w:noProof/>
        </w:rPr>
        <w:t>文件列表中选择文件，点击【</w:t>
      </w:r>
      <w:r w:rsidR="002E12DB">
        <w:rPr>
          <w:rFonts w:hint="eastAsia"/>
          <w:noProof/>
        </w:rPr>
        <w:t>打开</w:t>
      </w:r>
      <w:r>
        <w:rPr>
          <w:rFonts w:hint="eastAsia"/>
          <w:noProof/>
        </w:rPr>
        <w:t>】；</w:t>
      </w:r>
    </w:p>
    <w:p w14:paraId="2FBF7D66" w14:textId="7C9F77B6" w:rsidR="005E5000" w:rsidRDefault="005E5000" w:rsidP="00C915FD">
      <w:pPr>
        <w:spacing w:after="156" w:line="240" w:lineRule="auto"/>
        <w:ind w:firstLineChars="0"/>
        <w:jc w:val="center"/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2AEB3470" wp14:editId="6231967F">
            <wp:extent cx="5278120" cy="2803525"/>
            <wp:effectExtent l="0" t="0" r="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添加本地附件.pn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5FD">
        <w:rPr>
          <w:rFonts w:cs="Arial" w:hint="eastAsia"/>
          <w:sz w:val="16"/>
          <w:szCs w:val="16"/>
          <w:shd w:val="clear" w:color="auto" w:fill="FFFFFF"/>
        </w:rPr>
        <w:t>图</w:t>
      </w:r>
      <w:r w:rsidR="00C915FD">
        <w:rPr>
          <w:rFonts w:cs="Arial"/>
          <w:sz w:val="16"/>
          <w:szCs w:val="16"/>
          <w:shd w:val="clear" w:color="auto" w:fill="FFFFFF"/>
        </w:rPr>
        <w:t>6-14</w:t>
      </w:r>
      <w:r w:rsidR="00C915FD">
        <w:rPr>
          <w:rFonts w:cs="Arial" w:hint="eastAsia"/>
          <w:sz w:val="16"/>
          <w:szCs w:val="16"/>
          <w:shd w:val="clear" w:color="auto" w:fill="FFFFFF"/>
        </w:rPr>
        <w:t xml:space="preserve"> </w:t>
      </w:r>
      <w:r w:rsidR="00C441ED">
        <w:rPr>
          <w:rFonts w:cs="Arial" w:hint="eastAsia"/>
          <w:sz w:val="16"/>
          <w:szCs w:val="16"/>
          <w:shd w:val="clear" w:color="auto" w:fill="FFFFFF"/>
        </w:rPr>
        <w:t>添加本地附件</w:t>
      </w:r>
    </w:p>
    <w:p w14:paraId="1FA015E7" w14:textId="41B3804B" w:rsidR="005E5000" w:rsidRDefault="005E5000" w:rsidP="00305201">
      <w:pPr>
        <w:pStyle w:val="af4"/>
        <w:numPr>
          <w:ilvl w:val="0"/>
          <w:numId w:val="56"/>
        </w:numPr>
        <w:spacing w:after="156"/>
        <w:ind w:firstLineChars="0"/>
        <w:rPr>
          <w:noProof/>
        </w:rPr>
      </w:pPr>
      <w:r>
        <w:rPr>
          <w:rFonts w:hint="eastAsia"/>
          <w:noProof/>
        </w:rPr>
        <w:t>选择将文件生成外链或者内链，如果生成外链，可以设置外链的访问权限</w:t>
      </w:r>
      <w:r w:rsidR="001D7288">
        <w:rPr>
          <w:rFonts w:hint="eastAsia"/>
          <w:noProof/>
        </w:rPr>
        <w:t>、</w:t>
      </w:r>
      <w:r w:rsidR="005D5C1F">
        <w:rPr>
          <w:rFonts w:hint="eastAsia"/>
          <w:noProof/>
        </w:rPr>
        <w:t>有效期及开启外链访问密码</w:t>
      </w:r>
      <w:r>
        <w:rPr>
          <w:rFonts w:hint="eastAsia"/>
          <w:noProof/>
        </w:rPr>
        <w:t>；</w:t>
      </w:r>
    </w:p>
    <w:p w14:paraId="214F3AD4" w14:textId="3D337A62" w:rsidR="005E5000" w:rsidRDefault="005D5C1F" w:rsidP="00C441ED">
      <w:pPr>
        <w:spacing w:after="156" w:line="240" w:lineRule="auto"/>
        <w:ind w:firstLineChars="0"/>
        <w:jc w:val="center"/>
        <w:rPr>
          <w:noProof/>
        </w:rPr>
      </w:pPr>
      <w:r>
        <w:rPr>
          <w:noProof/>
        </w:rPr>
        <w:drawing>
          <wp:inline distT="0" distB="0" distL="0" distR="0" wp14:anchorId="307ED994" wp14:editId="43765E93">
            <wp:extent cx="5278120" cy="2816860"/>
            <wp:effectExtent l="0" t="0" r="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41ED">
        <w:rPr>
          <w:rFonts w:cs="Arial" w:hint="eastAsia"/>
          <w:sz w:val="16"/>
          <w:szCs w:val="16"/>
          <w:shd w:val="clear" w:color="auto" w:fill="FFFFFF"/>
        </w:rPr>
        <w:t>图</w:t>
      </w:r>
      <w:r w:rsidR="00C441ED">
        <w:rPr>
          <w:rFonts w:cs="Arial"/>
          <w:sz w:val="16"/>
          <w:szCs w:val="16"/>
          <w:shd w:val="clear" w:color="auto" w:fill="FFFFFF"/>
        </w:rPr>
        <w:t>6-15</w:t>
      </w:r>
      <w:r w:rsidR="00C441ED">
        <w:rPr>
          <w:rFonts w:cs="Arial" w:hint="eastAsia"/>
          <w:sz w:val="16"/>
          <w:szCs w:val="16"/>
          <w:shd w:val="clear" w:color="auto" w:fill="FFFFFF"/>
        </w:rPr>
        <w:t xml:space="preserve"> 设置</w:t>
      </w:r>
      <w:proofErr w:type="gramStart"/>
      <w:r w:rsidR="00C441ED">
        <w:rPr>
          <w:rFonts w:cs="Arial" w:hint="eastAsia"/>
          <w:sz w:val="16"/>
          <w:szCs w:val="16"/>
          <w:shd w:val="clear" w:color="auto" w:fill="FFFFFF"/>
        </w:rPr>
        <w:t>外链</w:t>
      </w:r>
      <w:r w:rsidR="00C441ED" w:rsidRPr="00C915FD">
        <w:rPr>
          <w:rFonts w:cs="Arial" w:hint="eastAsia"/>
          <w:sz w:val="16"/>
          <w:szCs w:val="16"/>
          <w:shd w:val="clear" w:color="auto" w:fill="FFFFFF"/>
        </w:rPr>
        <w:t>访问</w:t>
      </w:r>
      <w:proofErr w:type="gramEnd"/>
      <w:r w:rsidR="00C441ED" w:rsidRPr="00C915FD">
        <w:rPr>
          <w:rFonts w:cs="Arial" w:hint="eastAsia"/>
          <w:sz w:val="16"/>
          <w:szCs w:val="16"/>
          <w:shd w:val="clear" w:color="auto" w:fill="FFFFFF"/>
        </w:rPr>
        <w:t>权限、有效期及开启</w:t>
      </w:r>
      <w:proofErr w:type="gramStart"/>
      <w:r w:rsidR="00C441ED" w:rsidRPr="00C915FD">
        <w:rPr>
          <w:rFonts w:cs="Arial" w:hint="eastAsia"/>
          <w:sz w:val="16"/>
          <w:szCs w:val="16"/>
          <w:shd w:val="clear" w:color="auto" w:fill="FFFFFF"/>
        </w:rPr>
        <w:t>外链访问</w:t>
      </w:r>
      <w:proofErr w:type="gramEnd"/>
      <w:r w:rsidR="00C441ED" w:rsidRPr="00C915FD">
        <w:rPr>
          <w:rFonts w:cs="Arial" w:hint="eastAsia"/>
          <w:sz w:val="16"/>
          <w:szCs w:val="16"/>
          <w:shd w:val="clear" w:color="auto" w:fill="FFFFFF"/>
        </w:rPr>
        <w:t>密码</w:t>
      </w:r>
    </w:p>
    <w:p w14:paraId="34EAA8F6" w14:textId="77777777" w:rsidR="005E5000" w:rsidRDefault="005E5000" w:rsidP="00305201">
      <w:pPr>
        <w:pStyle w:val="af4"/>
        <w:numPr>
          <w:ilvl w:val="0"/>
          <w:numId w:val="56"/>
        </w:numPr>
        <w:spacing w:after="156" w:line="240" w:lineRule="auto"/>
        <w:ind w:firstLineChars="0"/>
        <w:rPr>
          <w:noProof/>
        </w:rPr>
      </w:pPr>
      <w:r>
        <w:rPr>
          <w:rFonts w:hint="eastAsia"/>
          <w:noProof/>
        </w:rPr>
        <w:t>选中的文件将以云附件链接的形式插入邮件正文；</w:t>
      </w:r>
    </w:p>
    <w:p w14:paraId="2960C700" w14:textId="384E4F28" w:rsidR="005E5000" w:rsidRDefault="00263AA4" w:rsidP="00C441ED">
      <w:pPr>
        <w:spacing w:after="156" w:line="240" w:lineRule="auto"/>
        <w:ind w:left="420" w:firstLineChars="0" w:firstLine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0FF98B" wp14:editId="5892191C">
            <wp:extent cx="5278120" cy="170370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41ED">
        <w:rPr>
          <w:rFonts w:cs="Arial" w:hint="eastAsia"/>
          <w:sz w:val="16"/>
          <w:szCs w:val="16"/>
          <w:shd w:val="clear" w:color="auto" w:fill="FFFFFF"/>
        </w:rPr>
        <w:t>图</w:t>
      </w:r>
      <w:r w:rsidR="00C441ED">
        <w:rPr>
          <w:rFonts w:cs="Arial"/>
          <w:sz w:val="16"/>
          <w:szCs w:val="16"/>
          <w:shd w:val="clear" w:color="auto" w:fill="FFFFFF"/>
        </w:rPr>
        <w:t>6-16</w:t>
      </w:r>
      <w:r w:rsidR="00C441ED">
        <w:rPr>
          <w:rFonts w:cs="Arial" w:hint="eastAsia"/>
          <w:sz w:val="16"/>
          <w:szCs w:val="16"/>
          <w:shd w:val="clear" w:color="auto" w:fill="FFFFFF"/>
        </w:rPr>
        <w:t xml:space="preserve"> 生成云盘附件</w:t>
      </w:r>
    </w:p>
    <w:p w14:paraId="095798EE" w14:textId="37FCF8AC" w:rsidR="005E5000" w:rsidRDefault="00F67E32" w:rsidP="009258D7">
      <w:pPr>
        <w:spacing w:after="156"/>
        <w:ind w:firstLine="420"/>
      </w:pPr>
      <w:r>
        <w:rPr>
          <w:rFonts w:hint="eastAsia"/>
        </w:rPr>
        <w:t>3</w:t>
      </w:r>
      <w:r>
        <w:t>.</w:t>
      </w:r>
      <w:r w:rsidR="005E5000">
        <w:rPr>
          <w:rFonts w:hint="eastAsia"/>
        </w:rPr>
        <w:t>用</w:t>
      </w:r>
      <w:r w:rsidR="005E5000">
        <w:t>Outlook</w:t>
      </w:r>
      <w:r w:rsidR="005E5000">
        <w:rPr>
          <w:rFonts w:hint="eastAsia"/>
        </w:rPr>
        <w:t>原生的方式添加附件</w:t>
      </w:r>
    </w:p>
    <w:p w14:paraId="00929172" w14:textId="7A004DE6" w:rsidR="005E5000" w:rsidRDefault="005E5000" w:rsidP="00F67E32">
      <w:pPr>
        <w:spacing w:after="156"/>
        <w:ind w:firstLine="420"/>
      </w:pPr>
      <w:r>
        <w:rPr>
          <w:rFonts w:hint="eastAsia"/>
        </w:rPr>
        <w:t>您在</w:t>
      </w:r>
      <w:r>
        <w:t>新建邮件时，</w:t>
      </w:r>
      <w:r>
        <w:rPr>
          <w:rFonts w:hint="eastAsia"/>
        </w:rPr>
        <w:t>可以点击</w:t>
      </w:r>
      <w:r w:rsidR="00F65088">
        <w:t>O</w:t>
      </w:r>
      <w:r w:rsidR="0008307F">
        <w:t>utlook</w:t>
      </w:r>
      <w:r w:rsidR="0008307F">
        <w:rPr>
          <w:rFonts w:hint="eastAsia"/>
        </w:rPr>
        <w:t>中的</w:t>
      </w:r>
      <w:r>
        <w:rPr>
          <w:rFonts w:hint="eastAsia"/>
        </w:rPr>
        <w:t>【</w:t>
      </w:r>
      <w:r w:rsidR="0008307F">
        <w:rPr>
          <w:rFonts w:hint="eastAsia"/>
        </w:rPr>
        <w:t>附加文件</w:t>
      </w:r>
      <w:r>
        <w:rPr>
          <w:rFonts w:hint="eastAsia"/>
        </w:rPr>
        <w:t>】按钮</w:t>
      </w:r>
      <w:r>
        <w:t>从</w:t>
      </w:r>
      <w:r>
        <w:rPr>
          <w:rFonts w:hint="eastAsia"/>
        </w:rPr>
        <w:t>本地选择需要发送的文件</w:t>
      </w:r>
      <w:r>
        <w:t>，</w:t>
      </w:r>
      <w:r w:rsidR="002E12DB">
        <w:rPr>
          <w:rFonts w:hint="eastAsia"/>
        </w:rPr>
        <w:t>您可以选择将文件上传到</w:t>
      </w:r>
      <w:r w:rsidR="00B749E4">
        <w:t>南京水利科学研究</w:t>
      </w:r>
      <w:proofErr w:type="gramStart"/>
      <w:r w:rsidR="00B749E4">
        <w:t>院云盘</w:t>
      </w:r>
      <w:r w:rsidR="002E12DB">
        <w:rPr>
          <w:rFonts w:hint="eastAsia"/>
        </w:rPr>
        <w:t>再</w:t>
      </w:r>
      <w:proofErr w:type="gramEnd"/>
      <w:r w:rsidR="002E12DB">
        <w:rPr>
          <w:rFonts w:hint="eastAsia"/>
        </w:rPr>
        <w:t>作为链接发送，或者您也可以选择将</w:t>
      </w:r>
      <w:r>
        <w:rPr>
          <w:rFonts w:hint="eastAsia"/>
        </w:rPr>
        <w:t>文件</w:t>
      </w:r>
      <w:r w:rsidR="002E12DB">
        <w:rPr>
          <w:rFonts w:hint="eastAsia"/>
        </w:rPr>
        <w:t>作为普通附件</w:t>
      </w:r>
      <w:r>
        <w:rPr>
          <w:rFonts w:hint="eastAsia"/>
        </w:rPr>
        <w:t>发送。步骤如下：</w:t>
      </w:r>
    </w:p>
    <w:p w14:paraId="11E2719F" w14:textId="2038920A" w:rsidR="005E5000" w:rsidRDefault="005E5000" w:rsidP="00305201">
      <w:pPr>
        <w:pStyle w:val="af4"/>
        <w:numPr>
          <w:ilvl w:val="0"/>
          <w:numId w:val="56"/>
        </w:numPr>
        <w:spacing w:after="156"/>
        <w:ind w:firstLineChars="0"/>
        <w:rPr>
          <w:noProof/>
        </w:rPr>
      </w:pPr>
      <w:r>
        <w:rPr>
          <w:rFonts w:hint="eastAsia"/>
          <w:noProof/>
        </w:rPr>
        <w:t>点击【</w:t>
      </w:r>
      <w:r w:rsidR="00E001E5">
        <w:rPr>
          <w:rFonts w:hint="eastAsia"/>
          <w:noProof/>
        </w:rPr>
        <w:t>附加文件</w:t>
      </w:r>
      <w:r>
        <w:rPr>
          <w:rFonts w:hint="eastAsia"/>
          <w:noProof/>
        </w:rPr>
        <w:t>】，在弹出的本地文件列表中选择文件，点击【</w:t>
      </w:r>
      <w:r w:rsidR="002E12DB">
        <w:rPr>
          <w:rFonts w:hint="eastAsia"/>
          <w:noProof/>
        </w:rPr>
        <w:t>插入</w:t>
      </w:r>
      <w:r>
        <w:rPr>
          <w:rFonts w:hint="eastAsia"/>
          <w:noProof/>
        </w:rPr>
        <w:t>】；</w:t>
      </w:r>
    </w:p>
    <w:p w14:paraId="4991BC2F" w14:textId="54DEB489" w:rsidR="005E5000" w:rsidRPr="002E12DB" w:rsidRDefault="002E12DB" w:rsidP="00C441ED">
      <w:pPr>
        <w:spacing w:after="156" w:line="240" w:lineRule="auto"/>
        <w:ind w:firstLineChars="0"/>
        <w:jc w:val="center"/>
        <w:rPr>
          <w:noProof/>
        </w:rPr>
      </w:pPr>
      <w:r>
        <w:rPr>
          <w:noProof/>
        </w:rPr>
        <w:drawing>
          <wp:inline distT="0" distB="0" distL="0" distR="0" wp14:anchorId="1C93E397" wp14:editId="3D70CB21">
            <wp:extent cx="5278120" cy="2814955"/>
            <wp:effectExtent l="0" t="0" r="0" b="4445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原生添加.pn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41ED">
        <w:rPr>
          <w:rFonts w:cs="Arial" w:hint="eastAsia"/>
          <w:sz w:val="16"/>
          <w:szCs w:val="16"/>
          <w:shd w:val="clear" w:color="auto" w:fill="FFFFFF"/>
        </w:rPr>
        <w:t>图</w:t>
      </w:r>
      <w:r w:rsidR="00C441ED">
        <w:rPr>
          <w:rFonts w:cs="Arial"/>
          <w:sz w:val="16"/>
          <w:szCs w:val="16"/>
          <w:shd w:val="clear" w:color="auto" w:fill="FFFFFF"/>
        </w:rPr>
        <w:t>6-17</w:t>
      </w:r>
      <w:r w:rsidR="00C441ED">
        <w:rPr>
          <w:rFonts w:cs="Arial" w:hint="eastAsia"/>
          <w:sz w:val="16"/>
          <w:szCs w:val="16"/>
          <w:shd w:val="clear" w:color="auto" w:fill="FFFFFF"/>
        </w:rPr>
        <w:t xml:space="preserve"> </w:t>
      </w:r>
      <w:r w:rsidR="00C441ED" w:rsidRPr="00C441ED">
        <w:rPr>
          <w:rFonts w:cs="Arial"/>
          <w:sz w:val="16"/>
          <w:szCs w:val="16"/>
          <w:shd w:val="clear" w:color="auto" w:fill="FFFFFF"/>
        </w:rPr>
        <w:t>outlook原生工具</w:t>
      </w:r>
      <w:r w:rsidR="00C441ED">
        <w:rPr>
          <w:rFonts w:cs="Arial" w:hint="eastAsia"/>
          <w:sz w:val="16"/>
          <w:szCs w:val="16"/>
          <w:shd w:val="clear" w:color="auto" w:fill="FFFFFF"/>
        </w:rPr>
        <w:t>添加</w:t>
      </w:r>
      <w:r w:rsidR="00C441ED" w:rsidRPr="00C441ED">
        <w:rPr>
          <w:rFonts w:cs="Arial"/>
          <w:sz w:val="16"/>
          <w:szCs w:val="16"/>
          <w:shd w:val="clear" w:color="auto" w:fill="FFFFFF"/>
        </w:rPr>
        <w:t>云附件</w:t>
      </w:r>
    </w:p>
    <w:p w14:paraId="15BDAE9C" w14:textId="7A1F7723" w:rsidR="00D3439A" w:rsidRDefault="00D3439A" w:rsidP="00305201">
      <w:pPr>
        <w:pStyle w:val="af4"/>
        <w:numPr>
          <w:ilvl w:val="0"/>
          <w:numId w:val="56"/>
        </w:numPr>
        <w:spacing w:after="156"/>
        <w:ind w:firstLineChars="0"/>
        <w:rPr>
          <w:noProof/>
        </w:rPr>
      </w:pPr>
      <w:r>
        <w:rPr>
          <w:rFonts w:hint="eastAsia"/>
          <w:noProof/>
        </w:rPr>
        <w:t>弹出【云附件提醒】对话框，选择【上传普通附件】，文件作为普通附件上传；选择【上传云附件】，文件先上传到</w:t>
      </w:r>
      <w:r w:rsidR="00B749E4">
        <w:t>南京水利</w:t>
      </w:r>
      <w:proofErr w:type="gramStart"/>
      <w:r w:rsidR="00B749E4">
        <w:t>科学研究院云盘</w:t>
      </w:r>
      <w:proofErr w:type="gramEnd"/>
      <w:r>
        <w:rPr>
          <w:rFonts w:hint="eastAsia"/>
        </w:rPr>
        <w:t>，再作为链接发送，如图：</w:t>
      </w:r>
    </w:p>
    <w:p w14:paraId="5B8E1575" w14:textId="7B69F02B" w:rsidR="00D3439A" w:rsidRDefault="00D3439A" w:rsidP="00FE3996">
      <w:pPr>
        <w:spacing w:after="156" w:line="240" w:lineRule="auto"/>
        <w:ind w:firstLineChars="0" w:firstLine="0"/>
        <w:jc w:val="center"/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5138F692" wp14:editId="784FF950">
            <wp:extent cx="5278120" cy="2807335"/>
            <wp:effectExtent l="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原生添加2.pn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3996">
        <w:rPr>
          <w:rFonts w:cs="Arial" w:hint="eastAsia"/>
          <w:sz w:val="16"/>
          <w:szCs w:val="16"/>
          <w:shd w:val="clear" w:color="auto" w:fill="FFFFFF"/>
        </w:rPr>
        <w:t>图</w:t>
      </w:r>
      <w:r w:rsidR="00FE3996">
        <w:rPr>
          <w:rFonts w:cs="Arial"/>
          <w:sz w:val="16"/>
          <w:szCs w:val="16"/>
          <w:shd w:val="clear" w:color="auto" w:fill="FFFFFF"/>
        </w:rPr>
        <w:t>6-18</w:t>
      </w:r>
      <w:r w:rsidR="00FE3996">
        <w:rPr>
          <w:rFonts w:cs="Arial" w:hint="eastAsia"/>
          <w:sz w:val="16"/>
          <w:szCs w:val="16"/>
          <w:shd w:val="clear" w:color="auto" w:fill="FFFFFF"/>
        </w:rPr>
        <w:t xml:space="preserve"> </w:t>
      </w:r>
      <w:r w:rsidR="00FE3996" w:rsidRPr="00C441ED">
        <w:rPr>
          <w:rFonts w:cs="Arial"/>
          <w:sz w:val="16"/>
          <w:szCs w:val="16"/>
          <w:shd w:val="clear" w:color="auto" w:fill="FFFFFF"/>
        </w:rPr>
        <w:t>outlook原生工具</w:t>
      </w:r>
      <w:r w:rsidR="00FE3996">
        <w:rPr>
          <w:rFonts w:cs="Arial" w:hint="eastAsia"/>
          <w:sz w:val="16"/>
          <w:szCs w:val="16"/>
          <w:shd w:val="clear" w:color="auto" w:fill="FFFFFF"/>
        </w:rPr>
        <w:t>添加</w:t>
      </w:r>
      <w:r w:rsidR="00FE3996" w:rsidRPr="00C441ED">
        <w:rPr>
          <w:rFonts w:cs="Arial"/>
          <w:sz w:val="16"/>
          <w:szCs w:val="16"/>
          <w:shd w:val="clear" w:color="auto" w:fill="FFFFFF"/>
        </w:rPr>
        <w:t>云附件</w:t>
      </w:r>
    </w:p>
    <w:p w14:paraId="7D4E6BD7" w14:textId="021A997D" w:rsidR="00D3439A" w:rsidRDefault="00263AA4" w:rsidP="00C441ED">
      <w:pPr>
        <w:spacing w:after="156" w:line="240" w:lineRule="auto"/>
        <w:ind w:firstLineChars="0"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5EF0EBCE" wp14:editId="4EDF4B74">
            <wp:extent cx="5278120" cy="1703705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41ED">
        <w:rPr>
          <w:rFonts w:cs="Arial" w:hint="eastAsia"/>
          <w:sz w:val="16"/>
          <w:szCs w:val="16"/>
          <w:shd w:val="clear" w:color="auto" w:fill="FFFFFF"/>
        </w:rPr>
        <w:t>图</w:t>
      </w:r>
      <w:r w:rsidR="00C441ED">
        <w:rPr>
          <w:rFonts w:cs="Arial"/>
          <w:sz w:val="16"/>
          <w:szCs w:val="16"/>
          <w:shd w:val="clear" w:color="auto" w:fill="FFFFFF"/>
        </w:rPr>
        <w:t>6-1</w:t>
      </w:r>
      <w:r w:rsidR="00FE3996">
        <w:rPr>
          <w:rFonts w:cs="Arial"/>
          <w:sz w:val="16"/>
          <w:szCs w:val="16"/>
          <w:shd w:val="clear" w:color="auto" w:fill="FFFFFF"/>
        </w:rPr>
        <w:t>9</w:t>
      </w:r>
      <w:r w:rsidR="00C441ED">
        <w:rPr>
          <w:rFonts w:cs="Arial" w:hint="eastAsia"/>
          <w:sz w:val="16"/>
          <w:szCs w:val="16"/>
          <w:shd w:val="clear" w:color="auto" w:fill="FFFFFF"/>
        </w:rPr>
        <w:t xml:space="preserve"> 生成云盘附件</w:t>
      </w:r>
    </w:p>
    <w:p w14:paraId="628CF1C5" w14:textId="3715C43F" w:rsidR="00D3439A" w:rsidRDefault="00F67E32" w:rsidP="009258D7">
      <w:pPr>
        <w:spacing w:after="156"/>
        <w:ind w:firstLine="420"/>
      </w:pPr>
      <w:r>
        <w:rPr>
          <w:rFonts w:hint="eastAsia"/>
        </w:rPr>
        <w:t>4</w:t>
      </w:r>
      <w:r>
        <w:t>.</w:t>
      </w:r>
      <w:r w:rsidR="00D3439A">
        <w:rPr>
          <w:rFonts w:hint="eastAsia"/>
        </w:rPr>
        <w:t>从桌面拖拽文件到</w:t>
      </w:r>
      <w:r w:rsidR="00D3439A">
        <w:t xml:space="preserve">Outlook </w:t>
      </w:r>
    </w:p>
    <w:p w14:paraId="5423EAFB" w14:textId="0D96B27B" w:rsidR="00D3439A" w:rsidRDefault="00D3439A" w:rsidP="00D3439A">
      <w:pPr>
        <w:spacing w:after="156"/>
        <w:ind w:firstLine="420"/>
      </w:pPr>
      <w:r>
        <w:rPr>
          <w:rFonts w:hint="eastAsia"/>
        </w:rPr>
        <w:t>您在</w:t>
      </w:r>
      <w:r>
        <w:t>新建邮件时，</w:t>
      </w:r>
      <w:r>
        <w:rPr>
          <w:rFonts w:hint="eastAsia"/>
        </w:rPr>
        <w:t>可以从桌面直接拖拽</w:t>
      </w:r>
      <w:r w:rsidR="00F65088">
        <w:rPr>
          <w:rFonts w:hint="eastAsia"/>
        </w:rPr>
        <w:t>一个或多个</w:t>
      </w:r>
      <w:r>
        <w:rPr>
          <w:rFonts w:hint="eastAsia"/>
        </w:rPr>
        <w:t>文件到</w:t>
      </w:r>
      <w:r w:rsidR="00F65088">
        <w:t>O</w:t>
      </w:r>
      <w:r>
        <w:t>utlook</w:t>
      </w:r>
      <w:r>
        <w:rPr>
          <w:rFonts w:hint="eastAsia"/>
        </w:rPr>
        <w:t>中，插件自动</w:t>
      </w:r>
      <w:proofErr w:type="gramStart"/>
      <w:r>
        <w:rPr>
          <w:rFonts w:hint="eastAsia"/>
        </w:rPr>
        <w:t>识别您</w:t>
      </w:r>
      <w:proofErr w:type="gramEnd"/>
      <w:r>
        <w:rPr>
          <w:rFonts w:hint="eastAsia"/>
        </w:rPr>
        <w:t>拖拽的文件</w:t>
      </w:r>
      <w:r>
        <w:t>，</w:t>
      </w:r>
      <w:r>
        <w:rPr>
          <w:rFonts w:hint="eastAsia"/>
        </w:rPr>
        <w:t>您可以选择将文件上传到</w:t>
      </w:r>
      <w:r w:rsidR="00B749E4">
        <w:t>南京水利科学研究</w:t>
      </w:r>
      <w:proofErr w:type="gramStart"/>
      <w:r w:rsidR="00B749E4">
        <w:t>院云盘</w:t>
      </w:r>
      <w:r>
        <w:rPr>
          <w:rFonts w:hint="eastAsia"/>
        </w:rPr>
        <w:t>再</w:t>
      </w:r>
      <w:proofErr w:type="gramEnd"/>
      <w:r>
        <w:rPr>
          <w:rFonts w:hint="eastAsia"/>
        </w:rPr>
        <w:t>作为链接发送，或者您也可以选择将文件作为普通附件发送。步骤</w:t>
      </w:r>
      <w:r w:rsidR="00F65088">
        <w:rPr>
          <w:rFonts w:hint="eastAsia"/>
        </w:rPr>
        <w:t>和第三种场景相同。</w:t>
      </w:r>
    </w:p>
    <w:p w14:paraId="1B18D852" w14:textId="520CD154" w:rsidR="00D3439A" w:rsidRPr="00F65088" w:rsidRDefault="00F65088" w:rsidP="00F65088">
      <w:pPr>
        <w:spacing w:after="156"/>
        <w:ind w:firstLineChars="0" w:firstLine="0"/>
        <w:rPr>
          <w:color w:val="FF0000"/>
        </w:rPr>
      </w:pPr>
      <w:r w:rsidRPr="00F65088">
        <w:rPr>
          <w:rFonts w:hint="eastAsia"/>
          <w:color w:val="FF0000"/>
        </w:rPr>
        <w:t>注意：1、如果您</w:t>
      </w:r>
      <w:r w:rsidR="0035001D">
        <w:rPr>
          <w:rFonts w:hint="eastAsia"/>
          <w:color w:val="FF0000"/>
        </w:rPr>
        <w:t>拖拽的文件是</w:t>
      </w:r>
      <w:r w:rsidRPr="00F65088">
        <w:rPr>
          <w:rFonts w:hint="eastAsia"/>
          <w:color w:val="FF0000"/>
        </w:rPr>
        <w:t>未缓存的</w:t>
      </w:r>
      <w:r w:rsidR="00B749E4">
        <w:rPr>
          <w:color w:val="FF0000"/>
        </w:rPr>
        <w:t>南京水利</w:t>
      </w:r>
      <w:proofErr w:type="gramStart"/>
      <w:r w:rsidR="00B749E4">
        <w:rPr>
          <w:color w:val="FF0000"/>
        </w:rPr>
        <w:t>科学研究院云盘</w:t>
      </w:r>
      <w:proofErr w:type="gramEnd"/>
      <w:r w:rsidRPr="00F65088">
        <w:rPr>
          <w:rFonts w:hint="eastAsia"/>
          <w:color w:val="FF0000"/>
        </w:rPr>
        <w:t>文件</w:t>
      </w:r>
      <w:r w:rsidR="0035001D">
        <w:rPr>
          <w:rFonts w:hint="eastAsia"/>
          <w:color w:val="FF0000"/>
        </w:rPr>
        <w:t>，</w:t>
      </w:r>
      <w:proofErr w:type="gramStart"/>
      <w:r w:rsidR="0035001D">
        <w:rPr>
          <w:rFonts w:hint="eastAsia"/>
          <w:color w:val="FF0000"/>
        </w:rPr>
        <w:t>并且您</w:t>
      </w:r>
      <w:proofErr w:type="gramEnd"/>
      <w:r w:rsidR="0035001D">
        <w:rPr>
          <w:rFonts w:hint="eastAsia"/>
          <w:color w:val="FF0000"/>
        </w:rPr>
        <w:t>选择了将文件</w:t>
      </w:r>
      <w:r w:rsidRPr="00F65088">
        <w:rPr>
          <w:rFonts w:hint="eastAsia"/>
          <w:color w:val="FF0000"/>
        </w:rPr>
        <w:t>上</w:t>
      </w:r>
      <w:proofErr w:type="gramStart"/>
      <w:r w:rsidRPr="00F65088">
        <w:rPr>
          <w:rFonts w:hint="eastAsia"/>
          <w:color w:val="FF0000"/>
        </w:rPr>
        <w:t>传作为云</w:t>
      </w:r>
      <w:proofErr w:type="gramEnd"/>
      <w:r w:rsidRPr="00F65088">
        <w:rPr>
          <w:rFonts w:hint="eastAsia"/>
          <w:color w:val="FF0000"/>
        </w:rPr>
        <w:t>附件，</w:t>
      </w:r>
      <w:proofErr w:type="gramStart"/>
      <w:r w:rsidRPr="00F65088">
        <w:rPr>
          <w:rFonts w:hint="eastAsia"/>
          <w:color w:val="FF0000"/>
        </w:rPr>
        <w:t>未防止您数据</w:t>
      </w:r>
      <w:proofErr w:type="gramEnd"/>
      <w:r w:rsidRPr="00F65088">
        <w:rPr>
          <w:rFonts w:hint="eastAsia"/>
          <w:color w:val="FF0000"/>
        </w:rPr>
        <w:t>丢失，文件将无法上传</w:t>
      </w:r>
      <w:r>
        <w:rPr>
          <w:rFonts w:hint="eastAsia"/>
          <w:color w:val="FF0000"/>
        </w:rPr>
        <w:t>;</w:t>
      </w:r>
    </w:p>
    <w:p w14:paraId="1553E51F" w14:textId="0D85C484" w:rsidR="0035001D" w:rsidRPr="00F65088" w:rsidRDefault="00F65088" w:rsidP="0035001D">
      <w:pPr>
        <w:spacing w:after="156"/>
        <w:ind w:firstLineChars="0" w:firstLine="0"/>
        <w:rPr>
          <w:color w:val="FF0000"/>
        </w:rPr>
      </w:pPr>
      <w:r w:rsidRPr="00F65088">
        <w:rPr>
          <w:rFonts w:hint="eastAsia"/>
          <w:color w:val="FF0000"/>
        </w:rPr>
        <w:t xml:space="preserve"> </w:t>
      </w:r>
      <w:r w:rsidRPr="00F65088">
        <w:rPr>
          <w:color w:val="FF0000"/>
        </w:rPr>
        <w:t xml:space="preserve">     2</w:t>
      </w:r>
      <w:r w:rsidRPr="00F65088">
        <w:rPr>
          <w:rFonts w:hint="eastAsia"/>
          <w:color w:val="FF0000"/>
        </w:rPr>
        <w:t>、如果您从</w:t>
      </w:r>
      <w:r w:rsidRPr="00F65088">
        <w:rPr>
          <w:color w:val="FF0000"/>
        </w:rPr>
        <w:t>Outlook</w:t>
      </w:r>
      <w:r w:rsidRPr="00F65088">
        <w:rPr>
          <w:rFonts w:hint="eastAsia"/>
          <w:color w:val="FF0000"/>
        </w:rPr>
        <w:t>的【附加文件】中选择</w:t>
      </w:r>
      <w:r w:rsidR="0035001D">
        <w:rPr>
          <w:rFonts w:hint="eastAsia"/>
          <w:color w:val="FF0000"/>
        </w:rPr>
        <w:t>的文件是</w:t>
      </w:r>
      <w:r w:rsidRPr="00F65088">
        <w:rPr>
          <w:rFonts w:hint="eastAsia"/>
          <w:color w:val="FF0000"/>
        </w:rPr>
        <w:t>未缓存的</w:t>
      </w:r>
      <w:r w:rsidR="00B749E4">
        <w:rPr>
          <w:color w:val="FF0000"/>
        </w:rPr>
        <w:t>南京水利</w:t>
      </w:r>
      <w:proofErr w:type="gramStart"/>
      <w:r w:rsidR="00B749E4">
        <w:rPr>
          <w:color w:val="FF0000"/>
        </w:rPr>
        <w:t>科学研究院云盘</w:t>
      </w:r>
      <w:proofErr w:type="gramEnd"/>
      <w:r w:rsidRPr="00F65088">
        <w:rPr>
          <w:rFonts w:hint="eastAsia"/>
          <w:color w:val="FF0000"/>
        </w:rPr>
        <w:t>文件</w:t>
      </w:r>
      <w:r w:rsidR="0035001D">
        <w:rPr>
          <w:rFonts w:hint="eastAsia"/>
          <w:color w:val="FF0000"/>
        </w:rPr>
        <w:t>，</w:t>
      </w:r>
      <w:proofErr w:type="gramStart"/>
      <w:r w:rsidR="0035001D">
        <w:rPr>
          <w:rFonts w:hint="eastAsia"/>
          <w:color w:val="FF0000"/>
        </w:rPr>
        <w:t>并且您</w:t>
      </w:r>
      <w:proofErr w:type="gramEnd"/>
      <w:r w:rsidR="0035001D">
        <w:rPr>
          <w:rFonts w:hint="eastAsia"/>
          <w:color w:val="FF0000"/>
        </w:rPr>
        <w:t>选择了将文件</w:t>
      </w:r>
      <w:r w:rsidR="0035001D" w:rsidRPr="00F65088">
        <w:rPr>
          <w:rFonts w:hint="eastAsia"/>
          <w:color w:val="FF0000"/>
        </w:rPr>
        <w:t>上</w:t>
      </w:r>
      <w:proofErr w:type="gramStart"/>
      <w:r w:rsidR="0035001D" w:rsidRPr="00F65088">
        <w:rPr>
          <w:rFonts w:hint="eastAsia"/>
          <w:color w:val="FF0000"/>
        </w:rPr>
        <w:t>传作为云</w:t>
      </w:r>
      <w:proofErr w:type="gramEnd"/>
      <w:r w:rsidR="0035001D" w:rsidRPr="00F65088">
        <w:rPr>
          <w:rFonts w:hint="eastAsia"/>
          <w:color w:val="FF0000"/>
        </w:rPr>
        <w:t>附件，</w:t>
      </w:r>
      <w:proofErr w:type="gramStart"/>
      <w:r w:rsidR="0035001D" w:rsidRPr="00F65088">
        <w:rPr>
          <w:rFonts w:hint="eastAsia"/>
          <w:color w:val="FF0000"/>
        </w:rPr>
        <w:t>未防止您数据</w:t>
      </w:r>
      <w:proofErr w:type="gramEnd"/>
      <w:r w:rsidR="0035001D" w:rsidRPr="00F65088">
        <w:rPr>
          <w:rFonts w:hint="eastAsia"/>
          <w:color w:val="FF0000"/>
        </w:rPr>
        <w:t>丢失，文件将无法上传</w:t>
      </w:r>
      <w:r w:rsidR="0035001D">
        <w:rPr>
          <w:rFonts w:hint="eastAsia"/>
          <w:color w:val="FF0000"/>
        </w:rPr>
        <w:t>;</w:t>
      </w:r>
    </w:p>
    <w:bookmarkEnd w:id="194"/>
    <w:p w14:paraId="2F56B8CD" w14:textId="60B8319B" w:rsidR="00415418" w:rsidRPr="0035001D" w:rsidRDefault="00415418" w:rsidP="00F65088">
      <w:pPr>
        <w:spacing w:after="156"/>
        <w:ind w:firstLineChars="0" w:firstLine="0"/>
      </w:pPr>
    </w:p>
    <w:p w14:paraId="77153D87" w14:textId="009B57B5" w:rsidR="00F4149E" w:rsidRDefault="00CA028C" w:rsidP="00EE721F">
      <w:pPr>
        <w:pStyle w:val="1"/>
      </w:pPr>
      <w:bookmarkStart w:id="203" w:name="_Toc534879964"/>
      <w:r>
        <w:rPr>
          <w:rFonts w:hint="eastAsia"/>
        </w:rPr>
        <w:lastRenderedPageBreak/>
        <w:t>第</w:t>
      </w:r>
      <w:r w:rsidR="00D06E4E">
        <w:rPr>
          <w:rFonts w:hint="eastAsia"/>
        </w:rPr>
        <w:t>七</w:t>
      </w:r>
      <w:r>
        <w:t>章</w:t>
      </w:r>
      <w:r>
        <w:rPr>
          <w:rFonts w:hint="eastAsia"/>
        </w:rPr>
        <w:t xml:space="preserve"> 常见</w:t>
      </w:r>
      <w:r>
        <w:t>问题解答</w:t>
      </w:r>
      <w:bookmarkEnd w:id="203"/>
    </w:p>
    <w:p w14:paraId="04E66513" w14:textId="6D8AA2E0" w:rsidR="00F4149E" w:rsidRDefault="00CA028C" w:rsidP="00EE721F">
      <w:pPr>
        <w:pStyle w:val="2"/>
      </w:pPr>
      <w:bookmarkStart w:id="204" w:name="_Toc534879965"/>
      <w:r>
        <w:rPr>
          <w:rFonts w:hint="eastAsia"/>
        </w:rPr>
        <w:t>1</w:t>
      </w:r>
      <w:r>
        <w:rPr>
          <w:rFonts w:hint="eastAsia"/>
        </w:rPr>
        <w:t>、</w:t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t>是否</w:t>
      </w:r>
      <w:proofErr w:type="gramEnd"/>
      <w:r>
        <w:t>限制</w:t>
      </w:r>
      <w:r>
        <w:rPr>
          <w:rFonts w:hint="eastAsia"/>
        </w:rPr>
        <w:t>同步</w:t>
      </w:r>
      <w:r>
        <w:t>文档的格式？</w:t>
      </w:r>
      <w:bookmarkEnd w:id="204"/>
    </w:p>
    <w:p w14:paraId="15C0354A" w14:textId="22BADA62" w:rsidR="00F4149E" w:rsidRDefault="00B749E4">
      <w:pPr>
        <w:spacing w:after="156"/>
        <w:ind w:firstLine="420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t>是</w:t>
      </w:r>
      <w:r w:rsidR="00CA028C">
        <w:rPr>
          <w:rFonts w:hint="eastAsia"/>
        </w:rPr>
        <w:t>完全的</w:t>
      </w:r>
      <w:r w:rsidR="00CA028C">
        <w:t>本地化操作，不限制文档</w:t>
      </w:r>
      <w:r w:rsidR="00CA028C">
        <w:rPr>
          <w:rFonts w:hint="eastAsia"/>
        </w:rPr>
        <w:t>格式</w:t>
      </w:r>
      <w:r w:rsidR="00CA028C">
        <w:t>，任何</w:t>
      </w:r>
      <w:r w:rsidR="00CA028C">
        <w:rPr>
          <w:rFonts w:hint="eastAsia"/>
        </w:rPr>
        <w:t>类型的</w:t>
      </w:r>
      <w:r w:rsidR="00CA028C">
        <w:t>文档都</w:t>
      </w:r>
      <w:r w:rsidR="00CA028C">
        <w:rPr>
          <w:rFonts w:hint="eastAsia"/>
        </w:rPr>
        <w:t>可以</w:t>
      </w:r>
      <w:r w:rsidR="00CA028C">
        <w:t>存放</w:t>
      </w:r>
      <w:r w:rsidR="00CA028C">
        <w:rPr>
          <w:rFonts w:hint="eastAsia"/>
        </w:rPr>
        <w:t>到</w:t>
      </w: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。</w:t>
      </w:r>
      <w:r w:rsidR="007E4195">
        <w:t>文档</w:t>
      </w:r>
      <w:r w:rsidR="007E4195">
        <w:rPr>
          <w:rFonts w:hint="eastAsia"/>
        </w:rPr>
        <w:t>操作，</w:t>
      </w:r>
      <w:r w:rsidR="00CA028C">
        <w:rPr>
          <w:rFonts w:hint="eastAsia"/>
        </w:rPr>
        <w:t>依赖</w:t>
      </w:r>
      <w:r w:rsidR="00CA028C">
        <w:t>于本地的第三方应用</w:t>
      </w:r>
      <w:r w:rsidR="00CA028C">
        <w:rPr>
          <w:rFonts w:hint="eastAsia"/>
        </w:rPr>
        <w:t>程序</w:t>
      </w:r>
      <w:r w:rsidR="00CA028C">
        <w:t>。</w:t>
      </w:r>
    </w:p>
    <w:p w14:paraId="09C911E2" w14:textId="679495CD" w:rsidR="00F4149E" w:rsidRDefault="00CA028C" w:rsidP="00EE721F">
      <w:pPr>
        <w:pStyle w:val="2"/>
      </w:pPr>
      <w:bookmarkStart w:id="205" w:name="_Toc383696834"/>
      <w:bookmarkStart w:id="206" w:name="_Toc430617354"/>
      <w:bookmarkStart w:id="207" w:name="_Toc383784329"/>
      <w:bookmarkStart w:id="208" w:name="_Toc534879966"/>
      <w:r>
        <w:t>2</w:t>
      </w:r>
      <w:r>
        <w:rPr>
          <w:rFonts w:hint="eastAsia"/>
        </w:rPr>
        <w:t>、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23710E">
        <w:rPr>
          <w:rFonts w:hint="eastAsia"/>
        </w:rPr>
        <w:t>一个文件的历史版本数是多少？</w:t>
      </w:r>
      <w:bookmarkEnd w:id="205"/>
      <w:bookmarkEnd w:id="206"/>
      <w:bookmarkEnd w:id="207"/>
      <w:bookmarkEnd w:id="208"/>
      <w:r w:rsidR="0023710E">
        <w:t xml:space="preserve"> </w:t>
      </w:r>
    </w:p>
    <w:p w14:paraId="01BFAED9" w14:textId="74526E04" w:rsidR="00F4149E" w:rsidRDefault="00B749E4">
      <w:pPr>
        <w:spacing w:after="156"/>
        <w:ind w:firstLine="420"/>
      </w:pPr>
      <w:r>
        <w:t>南京水利</w:t>
      </w:r>
      <w:proofErr w:type="gramStart"/>
      <w:r>
        <w:t>科学研究院云盘</w:t>
      </w:r>
      <w:proofErr w:type="gramEnd"/>
      <w:r w:rsidR="00CA028C">
        <w:rPr>
          <w:rFonts w:hint="eastAsia"/>
        </w:rPr>
        <w:t>默认</w:t>
      </w:r>
      <w:r w:rsidR="00CA028C">
        <w:t>永久保存</w:t>
      </w:r>
      <w:r w:rsidR="00CA028C">
        <w:rPr>
          <w:rFonts w:hint="eastAsia"/>
        </w:rPr>
        <w:t>文件</w:t>
      </w:r>
      <w:r w:rsidR="00CA028C">
        <w:t>的历史版本。历史版本生成的时间间隔和版本个数，由</w:t>
      </w:r>
      <w:r w:rsidR="00CA028C">
        <w:rPr>
          <w:rFonts w:hint="eastAsia"/>
        </w:rPr>
        <w:t>安全管理员根据</w:t>
      </w:r>
      <w:r w:rsidR="00CA028C">
        <w:t>实际需要设置。</w:t>
      </w:r>
    </w:p>
    <w:p w14:paraId="31A36099" w14:textId="77777777" w:rsidR="00F4149E" w:rsidRDefault="00CA028C" w:rsidP="00EE721F">
      <w:pPr>
        <w:pStyle w:val="2"/>
      </w:pPr>
      <w:bookmarkStart w:id="209" w:name="_Toc430617357"/>
      <w:bookmarkStart w:id="210" w:name="_Toc534879967"/>
      <w:r>
        <w:t>3</w:t>
      </w:r>
      <w:r>
        <w:rPr>
          <w:rFonts w:hint="eastAsia"/>
        </w:rPr>
        <w:t>、给</w:t>
      </w:r>
      <w:r>
        <w:t>父目录配置</w:t>
      </w:r>
      <w:r>
        <w:rPr>
          <w:rFonts w:hint="eastAsia"/>
        </w:rPr>
        <w:t>权限</w:t>
      </w:r>
      <w:r>
        <w:t>，子目录</w:t>
      </w:r>
      <w:r>
        <w:rPr>
          <w:rFonts w:hint="eastAsia"/>
        </w:rPr>
        <w:t>文件会</w:t>
      </w:r>
      <w:r>
        <w:t>继承权限</w:t>
      </w:r>
      <w:r>
        <w:rPr>
          <w:rFonts w:hint="eastAsia"/>
        </w:rPr>
        <w:t>吗？</w:t>
      </w:r>
      <w:bookmarkEnd w:id="209"/>
      <w:bookmarkEnd w:id="210"/>
    </w:p>
    <w:p w14:paraId="63BD960A" w14:textId="33484DF9" w:rsidR="00F4149E" w:rsidRDefault="00CA028C">
      <w:pPr>
        <w:spacing w:after="156"/>
        <w:ind w:firstLineChars="0" w:firstLine="0"/>
      </w:pPr>
      <w:r>
        <w:tab/>
      </w:r>
      <w:r w:rsidR="00B749E4">
        <w:rPr>
          <w:rFonts w:hint="eastAsia"/>
        </w:rPr>
        <w:t>南京水利科学研究</w:t>
      </w:r>
      <w:proofErr w:type="gramStart"/>
      <w:r w:rsidR="00B749E4">
        <w:rPr>
          <w:rFonts w:hint="eastAsia"/>
        </w:rPr>
        <w:t>院云盘</w:t>
      </w:r>
      <w:r>
        <w:rPr>
          <w:rFonts w:hint="eastAsia"/>
        </w:rPr>
        <w:t>采用</w:t>
      </w:r>
      <w:proofErr w:type="gramEnd"/>
      <w:r>
        <w:t>“</w:t>
      </w:r>
      <w:r>
        <w:rPr>
          <w:rFonts w:hint="eastAsia"/>
        </w:rPr>
        <w:t>权限</w:t>
      </w:r>
      <w:r>
        <w:t>继承”</w:t>
      </w:r>
      <w:r>
        <w:rPr>
          <w:rFonts w:hint="eastAsia"/>
        </w:rPr>
        <w:t>原则</w:t>
      </w:r>
      <w:r>
        <w:t>，给父目录配置权限，子目录会默认自动继承父目录的权限。</w:t>
      </w:r>
    </w:p>
    <w:p w14:paraId="7B31E0E9" w14:textId="37E2DCCE" w:rsidR="00F4149E" w:rsidRDefault="00C116CE">
      <w:pPr>
        <w:spacing w:after="156"/>
        <w:ind w:firstLineChars="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D54C09F" wp14:editId="52AFA892">
                <wp:simplePos x="0" y="0"/>
                <wp:positionH relativeFrom="column">
                  <wp:posOffset>-1186180</wp:posOffset>
                </wp:positionH>
                <wp:positionV relativeFrom="paragraph">
                  <wp:posOffset>293370</wp:posOffset>
                </wp:positionV>
                <wp:extent cx="15875" cy="74930"/>
                <wp:effectExtent l="0" t="0" r="3175" b="1270"/>
                <wp:wrapNone/>
                <wp:docPr id="127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74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200000"/>
                        </a:ln>
                      </wps:spPr>
                      <wps:txbx>
                        <w:txbxContent>
                          <w:p w14:paraId="6A36CDB8" w14:textId="77777777" w:rsidR="00EE721F" w:rsidRDefault="00EE721F">
                            <w:pPr>
                              <w:spacing w:after="156"/>
                              <w:ind w:firstLine="42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54C09F" id="Text Box 181" o:spid="_x0000_s1047" style="position:absolute;left:0;text-align:left;margin-left:-93.4pt;margin-top:23.1pt;width:1.25pt;height:5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">
                <v:stroke miterlimit="2"/>
                <v:textbox>
                  <w:txbxContent>
                    <w:p w14:paraId="6A36CDB8" w14:textId="77777777" w:rsidR="00EE721F" w:rsidRDefault="00EE721F">
                      <w:pPr>
                        <w:spacing w:after="156"/>
                        <w:ind w:firstLine="420"/>
                      </w:pPr>
                    </w:p>
                  </w:txbxContent>
                </v:textbox>
              </v:rect>
            </w:pict>
          </mc:Fallback>
        </mc:AlternateContent>
      </w:r>
      <w:r w:rsidR="00CA028C">
        <w:tab/>
        <w:t>根据“</w:t>
      </w:r>
      <w:r w:rsidR="00CA028C">
        <w:rPr>
          <w:rFonts w:hint="eastAsia"/>
        </w:rPr>
        <w:t>拒绝</w:t>
      </w:r>
      <w:r w:rsidR="00CA028C">
        <w:t>优先”</w:t>
      </w:r>
      <w:r w:rsidR="00CA028C">
        <w:rPr>
          <w:rFonts w:hint="eastAsia"/>
        </w:rPr>
        <w:t>原则，你也</w:t>
      </w:r>
      <w:r w:rsidR="00CA028C">
        <w:t>可以在子目录，</w:t>
      </w:r>
      <w:r w:rsidR="00CA028C">
        <w:rPr>
          <w:rFonts w:hint="eastAsia"/>
        </w:rPr>
        <w:t>重新</w:t>
      </w:r>
      <w:r w:rsidR="00CA028C">
        <w:t>设置某项权限</w:t>
      </w:r>
      <w:r w:rsidR="00CA028C">
        <w:rPr>
          <w:rFonts w:hint="eastAsia"/>
        </w:rPr>
        <w:t>， 拒绝</w:t>
      </w:r>
      <w:r w:rsidR="00CA028C">
        <w:t>继承权限。</w:t>
      </w:r>
    </w:p>
    <w:p w14:paraId="438E3E55" w14:textId="03CC6793" w:rsidR="00F4149E" w:rsidRDefault="00CA028C" w:rsidP="00EE721F">
      <w:pPr>
        <w:pStyle w:val="2"/>
      </w:pPr>
      <w:bookmarkStart w:id="211" w:name="_Toc383696835"/>
      <w:bookmarkStart w:id="212" w:name="_Toc383784330"/>
      <w:bookmarkStart w:id="213" w:name="_Toc430617355"/>
      <w:bookmarkStart w:id="214" w:name="_Toc534879968"/>
      <w:r>
        <w:t>4</w:t>
      </w:r>
      <w:r>
        <w:rPr>
          <w:rFonts w:hint="eastAsia"/>
        </w:rPr>
        <w:t>、</w:t>
      </w:r>
      <w:r w:rsidR="00B749E4">
        <w:t>南京水利</w:t>
      </w:r>
      <w:proofErr w:type="gramStart"/>
      <w:r w:rsidR="00B749E4">
        <w:t>科学研究院云盘</w:t>
      </w:r>
      <w:r>
        <w:rPr>
          <w:rFonts w:hint="eastAsia"/>
        </w:rPr>
        <w:t>中</w:t>
      </w:r>
      <w:proofErr w:type="gramEnd"/>
      <w:r>
        <w:t>编辑的文档会</w:t>
      </w:r>
      <w:r>
        <w:rPr>
          <w:rFonts w:hint="eastAsia"/>
        </w:rPr>
        <w:t>自动</w:t>
      </w:r>
      <w:r>
        <w:t>同步</w:t>
      </w:r>
      <w:r>
        <w:rPr>
          <w:rFonts w:hint="eastAsia"/>
        </w:rPr>
        <w:t>吗</w:t>
      </w:r>
      <w:r>
        <w:t>？</w:t>
      </w:r>
      <w:bookmarkEnd w:id="211"/>
      <w:bookmarkEnd w:id="212"/>
      <w:bookmarkEnd w:id="213"/>
      <w:bookmarkEnd w:id="214"/>
    </w:p>
    <w:p w14:paraId="42FA2E1A" w14:textId="323C7009" w:rsidR="00F4149E" w:rsidRDefault="00CA028C">
      <w:pPr>
        <w:spacing w:after="156"/>
        <w:ind w:firstLineChars="0" w:firstLine="0"/>
      </w:pPr>
      <w:r>
        <w:tab/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客户端</w:t>
      </w:r>
      <w:r>
        <w:t>在线</w:t>
      </w:r>
      <w:r>
        <w:rPr>
          <w:rFonts w:hint="eastAsia"/>
        </w:rPr>
        <w:t>时</w:t>
      </w:r>
      <w:r>
        <w:t>，</w:t>
      </w:r>
      <w:r w:rsidRPr="000151C1">
        <w:rPr>
          <w:rFonts w:hint="eastAsia"/>
        </w:rPr>
        <w:t>编辑并保存成功的</w:t>
      </w:r>
      <w:r w:rsidRPr="000151C1">
        <w:t>文档会实时同步。</w:t>
      </w:r>
      <w:r>
        <w:t>若</w:t>
      </w:r>
      <w:r>
        <w:rPr>
          <w:rFonts w:hint="eastAsia"/>
        </w:rPr>
        <w:t>客户端</w:t>
      </w:r>
      <w:r>
        <w:t>离线了，</w:t>
      </w:r>
      <w:r>
        <w:rPr>
          <w:rFonts w:hint="eastAsia"/>
        </w:rPr>
        <w:t>文档</w:t>
      </w:r>
      <w:r>
        <w:t>会保存在本地，等客户端上线时，自动同步。</w:t>
      </w:r>
    </w:p>
    <w:p w14:paraId="12C77284" w14:textId="77777777" w:rsidR="00F4149E" w:rsidRDefault="00CA028C" w:rsidP="00EE721F">
      <w:pPr>
        <w:pStyle w:val="2"/>
      </w:pPr>
      <w:bookmarkStart w:id="215" w:name="_Toc534879969"/>
      <w:r>
        <w:rPr>
          <w:rFonts w:hint="eastAsia"/>
        </w:rPr>
        <w:t>5</w:t>
      </w:r>
      <w:r>
        <w:rPr>
          <w:rFonts w:hint="eastAsia"/>
        </w:rPr>
        <w:t>、删除的</w:t>
      </w:r>
      <w:r>
        <w:t>文档为什么在回收站里没有找到？</w:t>
      </w:r>
      <w:bookmarkEnd w:id="215"/>
    </w:p>
    <w:p w14:paraId="0880E7FB" w14:textId="5F7A25FA" w:rsidR="00F4149E" w:rsidRDefault="00CA028C">
      <w:pPr>
        <w:spacing w:after="156"/>
        <w:ind w:firstLineChars="250" w:firstLine="525"/>
      </w:pPr>
      <w:r>
        <w:rPr>
          <w:rFonts w:hint="eastAsia"/>
        </w:rPr>
        <w:t>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删除的</w:t>
      </w:r>
      <w:r>
        <w:rPr>
          <w:rFonts w:hint="eastAsia"/>
        </w:rPr>
        <w:t>文档</w:t>
      </w:r>
      <w:r>
        <w:t>都会</w:t>
      </w:r>
      <w:r>
        <w:rPr>
          <w:rFonts w:hint="eastAsia"/>
        </w:rPr>
        <w:t>保存到所有者的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>回收站，</w:t>
      </w:r>
      <w:r>
        <w:rPr>
          <w:rFonts w:hint="eastAsia"/>
        </w:rPr>
        <w:t>如果</w:t>
      </w:r>
      <w:r>
        <w:t>您不是文档</w:t>
      </w:r>
      <w:r>
        <w:rPr>
          <w:rFonts w:hint="eastAsia"/>
        </w:rPr>
        <w:t>所有者，</w:t>
      </w:r>
      <w:r>
        <w:t>您将</w:t>
      </w:r>
      <w:r>
        <w:rPr>
          <w:rFonts w:hint="eastAsia"/>
        </w:rPr>
        <w:t>无法在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回收站查看</w:t>
      </w:r>
      <w:r>
        <w:t>及还原</w:t>
      </w:r>
      <w:r w:rsidR="00E532FD">
        <w:rPr>
          <w:rFonts w:hint="eastAsia"/>
        </w:rPr>
        <w:t>删除</w:t>
      </w:r>
      <w:r w:rsidR="00E532FD">
        <w:t>文档</w:t>
      </w:r>
      <w:r>
        <w:rPr>
          <w:rFonts w:hint="eastAsia"/>
        </w:rPr>
        <w:t>。同时</w:t>
      </w:r>
      <w:r>
        <w:t>，您</w:t>
      </w:r>
      <w:r>
        <w:rPr>
          <w:rFonts w:hint="eastAsia"/>
        </w:rPr>
        <w:t>通过【delete+shift】，删除的文档，将不会显示在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rPr>
          <w:rFonts w:hint="eastAsia"/>
        </w:rPr>
        <w:t>回收站里。</w:t>
      </w:r>
    </w:p>
    <w:p w14:paraId="54503A3C" w14:textId="3500B0FF" w:rsidR="00F4149E" w:rsidRDefault="00E532FD" w:rsidP="00EE721F">
      <w:pPr>
        <w:pStyle w:val="2"/>
      </w:pPr>
      <w:bookmarkStart w:id="216" w:name="_Toc534879970"/>
      <w:r>
        <w:rPr>
          <w:rFonts w:hint="eastAsia"/>
        </w:rPr>
        <w:lastRenderedPageBreak/>
        <w:t>6</w:t>
      </w:r>
      <w:r>
        <w:rPr>
          <w:rFonts w:hint="eastAsia"/>
        </w:rPr>
        <w:t>、</w:t>
      </w:r>
      <w:r w:rsidR="00CA028C">
        <w:t>如何</w:t>
      </w:r>
      <w:r w:rsidR="00CA028C">
        <w:rPr>
          <w:rFonts w:hint="eastAsia"/>
        </w:rPr>
        <w:t>修改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 w:rsidR="00CA028C">
        <w:rPr>
          <w:rFonts w:hint="eastAsia"/>
        </w:rPr>
        <w:t>密码</w:t>
      </w:r>
      <w:r w:rsidR="00CA028C">
        <w:t>？</w:t>
      </w:r>
      <w:bookmarkEnd w:id="216"/>
    </w:p>
    <w:p w14:paraId="24D6F687" w14:textId="10B92447" w:rsidR="00F4149E" w:rsidRDefault="00CA028C">
      <w:pPr>
        <w:spacing w:after="156"/>
        <w:ind w:firstLineChars="250" w:firstLine="525"/>
      </w:pPr>
      <w:r>
        <w:rPr>
          <w:rFonts w:hint="eastAsia"/>
        </w:rPr>
        <w:t>您可以</w:t>
      </w:r>
      <w:r>
        <w:t>在网页访问时，</w:t>
      </w:r>
      <w:r>
        <w:rPr>
          <w:rFonts w:hint="eastAsia"/>
        </w:rPr>
        <w:t>点击左导航栏【个人</w:t>
      </w:r>
      <w:r>
        <w:t>资料</w:t>
      </w:r>
      <w:r>
        <w:rPr>
          <w:rFonts w:hint="eastAsia"/>
        </w:rPr>
        <w:t>】，进入</w:t>
      </w:r>
      <w:r>
        <w:t>【</w:t>
      </w:r>
      <w:r>
        <w:rPr>
          <w:rFonts w:hint="eastAsia"/>
        </w:rPr>
        <w:t>个人资料</w:t>
      </w:r>
      <w:r>
        <w:t>】</w:t>
      </w:r>
      <w:r>
        <w:rPr>
          <w:rFonts w:hint="eastAsia"/>
        </w:rPr>
        <w:t>页面</w:t>
      </w:r>
      <w:r>
        <w:t>，修改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r>
        <w:t>账</w:t>
      </w:r>
      <w:proofErr w:type="gramEnd"/>
      <w:r>
        <w:t>号密码</w:t>
      </w:r>
      <w:r>
        <w:rPr>
          <w:rFonts w:hint="eastAsia"/>
        </w:rPr>
        <w:t>。</w:t>
      </w:r>
    </w:p>
    <w:p w14:paraId="65BC4DA4" w14:textId="77777777" w:rsidR="00F4149E" w:rsidRDefault="00CA028C">
      <w:pPr>
        <w:spacing w:after="156"/>
        <w:ind w:firstLineChars="0" w:firstLine="0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  <w:r>
        <w:rPr>
          <w:rFonts w:hint="eastAsia"/>
          <w:color w:val="FF0000"/>
        </w:rPr>
        <w:t>如果您不是</w:t>
      </w:r>
      <w:r>
        <w:rPr>
          <w:color w:val="FF0000"/>
        </w:rPr>
        <w:t>本地用</w:t>
      </w:r>
      <w:r w:rsidRPr="00E532FD">
        <w:rPr>
          <w:color w:val="FF0000"/>
        </w:rPr>
        <w:t>户</w:t>
      </w:r>
      <w:r w:rsidRPr="00E532FD">
        <w:rPr>
          <w:rFonts w:hint="eastAsia"/>
          <w:color w:val="FF0000"/>
        </w:rPr>
        <w:t>或管理员在控制台</w:t>
      </w:r>
      <w:r w:rsidR="00E532FD">
        <w:rPr>
          <w:rFonts w:hint="eastAsia"/>
          <w:color w:val="FF0000"/>
        </w:rPr>
        <w:t>设定了“不允许</w:t>
      </w:r>
      <w:r w:rsidR="00E532FD">
        <w:rPr>
          <w:color w:val="FF0000"/>
        </w:rPr>
        <w:t>用户</w:t>
      </w:r>
      <w:r w:rsidR="00E532FD">
        <w:rPr>
          <w:rFonts w:hint="eastAsia"/>
          <w:color w:val="FF0000"/>
        </w:rPr>
        <w:t>自主</w:t>
      </w:r>
      <w:r w:rsidR="00E532FD">
        <w:rPr>
          <w:color w:val="FF0000"/>
        </w:rPr>
        <w:t>修改密码</w:t>
      </w:r>
      <w:r w:rsidR="00E532FD">
        <w:rPr>
          <w:rFonts w:hint="eastAsia"/>
          <w:color w:val="FF0000"/>
        </w:rPr>
        <w:t>”</w:t>
      </w:r>
      <w:r w:rsidRPr="00E532FD">
        <w:rPr>
          <w:color w:val="FF0000"/>
        </w:rPr>
        <w:t>，</w:t>
      </w:r>
      <w:r w:rsidRPr="00E532FD">
        <w:rPr>
          <w:rFonts w:hint="eastAsia"/>
          <w:color w:val="FF0000"/>
        </w:rPr>
        <w:t>您</w:t>
      </w:r>
      <w:r w:rsidR="009C6DF7">
        <w:rPr>
          <w:rFonts w:hint="eastAsia"/>
          <w:color w:val="FF0000"/>
        </w:rPr>
        <w:t>都</w:t>
      </w:r>
      <w:r>
        <w:rPr>
          <w:color w:val="FF0000"/>
        </w:rPr>
        <w:t>将无法</w:t>
      </w:r>
      <w:r w:rsidR="009C6DF7">
        <w:rPr>
          <w:rFonts w:hint="eastAsia"/>
          <w:color w:val="FF0000"/>
        </w:rPr>
        <w:t>自主</w:t>
      </w:r>
      <w:r>
        <w:rPr>
          <w:color w:val="FF0000"/>
        </w:rPr>
        <w:t>修改密码</w:t>
      </w:r>
      <w:r>
        <w:rPr>
          <w:rFonts w:hint="eastAsia"/>
          <w:color w:val="FF0000"/>
        </w:rPr>
        <w:t>。</w:t>
      </w:r>
    </w:p>
    <w:p w14:paraId="03FB7A0D" w14:textId="77777777" w:rsidR="00F4149E" w:rsidRDefault="00CA028C" w:rsidP="00EE721F">
      <w:pPr>
        <w:pStyle w:val="2"/>
      </w:pPr>
      <w:bookmarkStart w:id="217" w:name="_Toc534879971"/>
      <w:r>
        <w:rPr>
          <w:rFonts w:hint="eastAsia"/>
        </w:rPr>
        <w:t>7</w:t>
      </w:r>
      <w:r>
        <w:rPr>
          <w:rFonts w:hint="eastAsia"/>
        </w:rPr>
        <w:t>、</w:t>
      </w:r>
      <w:r w:rsidR="00E532FD">
        <w:rPr>
          <w:rFonts w:hint="eastAsia"/>
        </w:rPr>
        <w:t>为什么</w:t>
      </w:r>
      <w:r w:rsidR="00E532FD">
        <w:t>我对文档的访问权限与他人</w:t>
      </w:r>
      <w:r w:rsidR="00E532FD">
        <w:rPr>
          <w:rFonts w:hint="eastAsia"/>
        </w:rPr>
        <w:t>为</w:t>
      </w:r>
      <w:r w:rsidR="00E532FD">
        <w:t>我配置的权限不一致？</w:t>
      </w:r>
      <w:bookmarkEnd w:id="217"/>
      <w:r w:rsidR="00E532FD">
        <w:t xml:space="preserve"> </w:t>
      </w:r>
    </w:p>
    <w:p w14:paraId="618606A8" w14:textId="150897C7" w:rsidR="00F4149E" w:rsidRPr="000151C1" w:rsidRDefault="00B749E4">
      <w:pPr>
        <w:spacing w:after="156"/>
        <w:ind w:firstLineChars="250" w:firstLine="525"/>
      </w:pPr>
      <w:r>
        <w:rPr>
          <w:rFonts w:hint="eastAsia"/>
        </w:rPr>
        <w:t>南京水利</w:t>
      </w:r>
      <w:proofErr w:type="gramStart"/>
      <w:r>
        <w:rPr>
          <w:rFonts w:hint="eastAsia"/>
        </w:rPr>
        <w:t>科学研究院云盘</w:t>
      </w:r>
      <w:proofErr w:type="gramEnd"/>
      <w:r w:rsidR="00CA028C" w:rsidRPr="000151C1">
        <w:rPr>
          <w:rFonts w:hint="eastAsia"/>
        </w:rPr>
        <w:t>权限遵循</w:t>
      </w:r>
      <w:r w:rsidR="00CA028C" w:rsidRPr="000151C1">
        <w:t>“</w:t>
      </w:r>
      <w:r w:rsidR="00B72F21" w:rsidRPr="000151C1">
        <w:rPr>
          <w:rFonts w:hint="eastAsia"/>
        </w:rPr>
        <w:t>叠加</w:t>
      </w:r>
      <w:r w:rsidR="00CA028C" w:rsidRPr="000151C1">
        <w:t>”</w:t>
      </w:r>
      <w:r w:rsidR="00CA028C" w:rsidRPr="000151C1">
        <w:rPr>
          <w:rFonts w:hint="eastAsia"/>
        </w:rPr>
        <w:t>原则</w:t>
      </w:r>
      <w:r w:rsidR="00CA028C" w:rsidRPr="000151C1">
        <w:t>，如果多人</w:t>
      </w:r>
      <w:r w:rsidR="00CA028C" w:rsidRPr="000151C1">
        <w:rPr>
          <w:rFonts w:hint="eastAsia"/>
        </w:rPr>
        <w:t>为</w:t>
      </w:r>
      <w:r w:rsidR="00CA028C" w:rsidRPr="000151C1">
        <w:t>您配置了</w:t>
      </w:r>
      <w:r w:rsidR="00CA028C" w:rsidRPr="000151C1">
        <w:rPr>
          <w:rFonts w:hint="eastAsia"/>
        </w:rPr>
        <w:t>，对某文档</w:t>
      </w:r>
      <w:r w:rsidR="00CA028C" w:rsidRPr="000151C1">
        <w:t>的访问权限，您最终</w:t>
      </w:r>
      <w:r w:rsidR="00CA028C" w:rsidRPr="000151C1">
        <w:rPr>
          <w:rFonts w:hint="eastAsia"/>
        </w:rPr>
        <w:t>对</w:t>
      </w:r>
      <w:r w:rsidR="00CA028C" w:rsidRPr="000151C1">
        <w:t>此文档的访问</w:t>
      </w:r>
      <w:r w:rsidR="00CA028C" w:rsidRPr="000151C1">
        <w:rPr>
          <w:rFonts w:hint="eastAsia"/>
        </w:rPr>
        <w:t>权限</w:t>
      </w:r>
      <w:r w:rsidR="00CA028C" w:rsidRPr="000151C1">
        <w:t>，</w:t>
      </w:r>
      <w:r w:rsidR="00CA028C" w:rsidRPr="000151C1">
        <w:rPr>
          <w:rFonts w:hint="eastAsia"/>
        </w:rPr>
        <w:t>将为这些</w:t>
      </w:r>
      <w:r w:rsidR="00CA028C" w:rsidRPr="000151C1">
        <w:t>访问</w:t>
      </w:r>
      <w:r w:rsidR="00CA028C" w:rsidRPr="000151C1">
        <w:rPr>
          <w:rFonts w:hint="eastAsia"/>
        </w:rPr>
        <w:t>权限的</w:t>
      </w:r>
      <w:r w:rsidR="00B72F21" w:rsidRPr="000151C1">
        <w:rPr>
          <w:rFonts w:hint="eastAsia"/>
        </w:rPr>
        <w:t>叠加</w:t>
      </w:r>
      <w:r w:rsidR="00CA028C" w:rsidRPr="000151C1">
        <w:t>。</w:t>
      </w:r>
    </w:p>
    <w:p w14:paraId="6DBA553D" w14:textId="77777777" w:rsidR="00F4149E" w:rsidRDefault="00CA028C">
      <w:pPr>
        <w:spacing w:after="156"/>
        <w:ind w:firstLineChars="250" w:firstLine="525"/>
      </w:pPr>
      <w:r w:rsidRPr="000151C1">
        <w:rPr>
          <w:rFonts w:hint="eastAsia"/>
        </w:rPr>
        <w:t>但是必须</w:t>
      </w:r>
      <w:r w:rsidRPr="000151C1">
        <w:t>以“</w:t>
      </w:r>
      <w:r w:rsidRPr="000151C1">
        <w:rPr>
          <w:rFonts w:hint="eastAsia"/>
        </w:rPr>
        <w:t>拒绝</w:t>
      </w:r>
      <w:r w:rsidRPr="000151C1">
        <w:t>优先”</w:t>
      </w:r>
      <w:r w:rsidRPr="000151C1">
        <w:rPr>
          <w:rFonts w:hint="eastAsia"/>
        </w:rPr>
        <w:t>原则为</w:t>
      </w:r>
      <w:r w:rsidR="009C6DF7" w:rsidRPr="000151C1">
        <w:t>前提，</w:t>
      </w:r>
      <w:r w:rsidR="009C6DF7" w:rsidRPr="000151C1">
        <w:rPr>
          <w:rFonts w:hint="eastAsia"/>
        </w:rPr>
        <w:t>只要</w:t>
      </w:r>
      <w:r w:rsidRPr="000151C1">
        <w:t>其中</w:t>
      </w:r>
      <w:r w:rsidRPr="000151C1">
        <w:rPr>
          <w:rFonts w:hint="eastAsia"/>
        </w:rPr>
        <w:t>有人为您了</w:t>
      </w:r>
      <w:r w:rsidRPr="000151C1">
        <w:t>配置</w:t>
      </w:r>
      <w:r w:rsidR="00E532FD" w:rsidRPr="000151C1">
        <w:rPr>
          <w:rFonts w:hint="eastAsia"/>
        </w:rPr>
        <w:t>某项</w:t>
      </w:r>
      <w:r w:rsidRPr="000151C1">
        <w:t>“</w:t>
      </w:r>
      <w:r w:rsidRPr="000151C1">
        <w:rPr>
          <w:rFonts w:hint="eastAsia"/>
        </w:rPr>
        <w:t>拒绝</w:t>
      </w:r>
      <w:r w:rsidRPr="000151C1">
        <w:t>”</w:t>
      </w:r>
      <w:r w:rsidRPr="000151C1">
        <w:rPr>
          <w:rFonts w:hint="eastAsia"/>
        </w:rPr>
        <w:t>权限，</w:t>
      </w:r>
      <w:r w:rsidR="009C6DF7" w:rsidRPr="000151C1">
        <w:rPr>
          <w:rFonts w:hint="eastAsia"/>
        </w:rPr>
        <w:t>您就无法</w:t>
      </w:r>
      <w:r w:rsidR="00B72F21" w:rsidRPr="000151C1">
        <w:rPr>
          <w:rFonts w:hint="eastAsia"/>
        </w:rPr>
        <w:t>根据</w:t>
      </w:r>
      <w:r w:rsidR="009C6DF7" w:rsidRPr="000151C1">
        <w:rPr>
          <w:rFonts w:hint="eastAsia"/>
        </w:rPr>
        <w:t>此</w:t>
      </w:r>
      <w:r w:rsidR="00B72F21" w:rsidRPr="000151C1">
        <w:t>权限</w:t>
      </w:r>
      <w:r w:rsidR="00B72F21" w:rsidRPr="000151C1">
        <w:rPr>
          <w:rFonts w:hint="eastAsia"/>
        </w:rPr>
        <w:t>，</w:t>
      </w:r>
      <w:proofErr w:type="gramStart"/>
      <w:r w:rsidR="00B72F21" w:rsidRPr="000151C1">
        <w:rPr>
          <w:rFonts w:hint="eastAsia"/>
        </w:rPr>
        <w:t>访问</w:t>
      </w:r>
      <w:r w:rsidRPr="000151C1">
        <w:t>此</w:t>
      </w:r>
      <w:proofErr w:type="gramEnd"/>
      <w:r w:rsidRPr="000151C1">
        <w:t>文档。</w:t>
      </w:r>
    </w:p>
    <w:p w14:paraId="2064E8D1" w14:textId="77777777" w:rsidR="00F4149E" w:rsidRDefault="00CA028C" w:rsidP="00EE721F">
      <w:pPr>
        <w:pStyle w:val="2"/>
        <w:rPr>
          <w:color w:val="auto"/>
        </w:rPr>
      </w:pPr>
      <w:bookmarkStart w:id="218" w:name="_Toc534879972"/>
      <w:r>
        <w:rPr>
          <w:rFonts w:hint="eastAsia"/>
        </w:rPr>
        <w:t>8</w:t>
      </w:r>
      <w:r>
        <w:rPr>
          <w:rFonts w:hint="eastAsia"/>
        </w:rPr>
        <w:t>、如何</w:t>
      </w:r>
      <w:r>
        <w:t>清除</w:t>
      </w:r>
      <w:r>
        <w:rPr>
          <w:rFonts w:hint="eastAsia"/>
        </w:rPr>
        <w:t>本地已</w:t>
      </w:r>
      <w:r>
        <w:t>缓存</w:t>
      </w:r>
      <w:r>
        <w:rPr>
          <w:rFonts w:hint="eastAsia"/>
        </w:rPr>
        <w:t>的</w:t>
      </w:r>
      <w:r>
        <w:t>文档？</w:t>
      </w:r>
      <w:bookmarkEnd w:id="218"/>
    </w:p>
    <w:p w14:paraId="5A4463E1" w14:textId="4F5A62CE" w:rsidR="00F4149E" w:rsidRDefault="00CA028C">
      <w:pPr>
        <w:spacing w:after="156"/>
        <w:ind w:firstLineChars="250" w:firstLine="525"/>
      </w:pPr>
      <w:r>
        <w:rPr>
          <w:rFonts w:hint="eastAsia"/>
        </w:rPr>
        <w:t>登录</w:t>
      </w:r>
      <w:r w:rsidR="00B749E4">
        <w:rPr>
          <w:rFonts w:hint="eastAsia"/>
        </w:rPr>
        <w:t>南京水利</w:t>
      </w:r>
      <w:proofErr w:type="gramStart"/>
      <w:r w:rsidR="00B749E4">
        <w:rPr>
          <w:rFonts w:hint="eastAsia"/>
        </w:rPr>
        <w:t>科学研究院云盘</w:t>
      </w:r>
      <w:proofErr w:type="gramEnd"/>
      <w:r>
        <w:t xml:space="preserve"> PC</w:t>
      </w:r>
      <w:r>
        <w:rPr>
          <w:rFonts w:hint="eastAsia"/>
        </w:rPr>
        <w:t>客户端，</w:t>
      </w:r>
      <w:r>
        <w:t>点击</w:t>
      </w:r>
      <w:proofErr w:type="gramStart"/>
      <w:r>
        <w:t>侧边栏【</w:t>
      </w:r>
      <w:r>
        <w:rPr>
          <w:rFonts w:hint="eastAsia"/>
        </w:rPr>
        <w:t>设置</w:t>
      </w:r>
      <w:r>
        <w:t>】</w:t>
      </w:r>
      <w:proofErr w:type="gramEnd"/>
      <w:r>
        <w:rPr>
          <w:rFonts w:hint="eastAsia"/>
        </w:rPr>
        <w:t>按钮</w:t>
      </w:r>
      <w:r>
        <w:t>，进入</w:t>
      </w:r>
      <w:r>
        <w:rPr>
          <w:rFonts w:hint="eastAsia"/>
        </w:rPr>
        <w:t>【缓存】</w:t>
      </w:r>
      <w:r>
        <w:t>页面，您</w:t>
      </w:r>
      <w:r>
        <w:rPr>
          <w:rFonts w:hint="eastAsia"/>
        </w:rPr>
        <w:t>便</w:t>
      </w:r>
      <w:r>
        <w:t>可以</w:t>
      </w:r>
      <w:r>
        <w:rPr>
          <w:rFonts w:hint="eastAsia"/>
        </w:rPr>
        <w:t>启动</w:t>
      </w:r>
      <w:r>
        <w:t>退出</w:t>
      </w:r>
      <w:r>
        <w:rPr>
          <w:rFonts w:hint="eastAsia"/>
        </w:rPr>
        <w:t>或</w:t>
      </w:r>
      <w:r>
        <w:t>注销时，自动清除本地缓存功能。</w:t>
      </w:r>
    </w:p>
    <w:p w14:paraId="0CB8934C" w14:textId="77777777" w:rsidR="00F4149E" w:rsidRDefault="00CA028C">
      <w:pPr>
        <w:spacing w:after="156"/>
        <w:ind w:firstLineChars="250" w:firstLine="525"/>
      </w:pPr>
      <w:r>
        <w:rPr>
          <w:rFonts w:hint="eastAsia"/>
        </w:rPr>
        <w:t>管理员也可以</w:t>
      </w:r>
      <w:r>
        <w:t>在控制台，</w:t>
      </w:r>
      <w:r>
        <w:rPr>
          <w:rFonts w:hint="eastAsia"/>
        </w:rPr>
        <w:t>进入【安全策略】-</w:t>
      </w:r>
      <w:r>
        <w:t>&gt;</w:t>
      </w:r>
      <w:r>
        <w:rPr>
          <w:rFonts w:hint="eastAsia"/>
        </w:rPr>
        <w:t>【客户端</w:t>
      </w:r>
      <w:r>
        <w:t>策略</w:t>
      </w:r>
      <w:r>
        <w:rPr>
          <w:rFonts w:hint="eastAsia"/>
        </w:rPr>
        <w:t>】页面中</w:t>
      </w:r>
      <w:r>
        <w:t>，</w:t>
      </w:r>
      <w:r>
        <w:rPr>
          <w:rFonts w:hint="eastAsia"/>
        </w:rPr>
        <w:t>为所有用户</w:t>
      </w:r>
      <w:r>
        <w:t>启动自动</w:t>
      </w:r>
      <w:r>
        <w:rPr>
          <w:rFonts w:hint="eastAsia"/>
        </w:rPr>
        <w:t>清除</w:t>
      </w:r>
      <w:r>
        <w:t>缓存功能。</w:t>
      </w:r>
    </w:p>
    <w:p w14:paraId="02395584" w14:textId="02240C90" w:rsidR="00F4149E" w:rsidRDefault="00CA028C" w:rsidP="00B749E4">
      <w:pPr>
        <w:spacing w:after="156"/>
        <w:ind w:firstLineChars="250" w:firstLine="525"/>
        <w:rPr>
          <w:rFonts w:hint="eastAsia"/>
        </w:rPr>
      </w:pPr>
      <w:r>
        <w:rPr>
          <w:rFonts w:hint="eastAsia"/>
        </w:rPr>
        <w:t>清除缓存，只是清除从云端已缓存到您本地的文件，</w:t>
      </w:r>
      <w:r w:rsidR="00B72F21">
        <w:rPr>
          <w:rFonts w:hint="eastAsia"/>
        </w:rPr>
        <w:t>但是并没</w:t>
      </w:r>
      <w:r>
        <w:rPr>
          <w:rFonts w:hint="eastAsia"/>
        </w:rPr>
        <w:t>删除</w:t>
      </w:r>
      <w:r w:rsidR="00B72F21">
        <w:rPr>
          <w:rFonts w:hint="eastAsia"/>
        </w:rPr>
        <w:t>该云端</w:t>
      </w:r>
      <w:r>
        <w:rPr>
          <w:rFonts w:hint="eastAsia"/>
        </w:rPr>
        <w:t>文件。清除缓存后，您仍然可以</w:t>
      </w:r>
      <w:r w:rsidR="00B72F21">
        <w:rPr>
          <w:rFonts w:hint="eastAsia"/>
        </w:rPr>
        <w:t>访问</w:t>
      </w:r>
      <w:r>
        <w:rPr>
          <w:rFonts w:hint="eastAsia"/>
        </w:rPr>
        <w:t>该文件。</w:t>
      </w:r>
    </w:p>
    <w:sectPr w:rsidR="00F4149E" w:rsidSect="0037035A">
      <w:headerReference w:type="even" r:id="rId204"/>
      <w:headerReference w:type="default" r:id="rId205"/>
      <w:footerReference w:type="even" r:id="rId206"/>
      <w:footerReference w:type="default" r:id="rId207"/>
      <w:headerReference w:type="first" r:id="rId208"/>
      <w:footerReference w:type="first" r:id="rId209"/>
      <w:pgSz w:w="11906" w:h="16838"/>
      <w:pgMar w:top="1418" w:right="1797" w:bottom="1440" w:left="1797" w:header="567" w:footer="181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E28A5B2" w14:textId="77777777" w:rsidR="00DB725E" w:rsidRDefault="00DB725E">
      <w:pPr>
        <w:spacing w:after="120" w:line="240" w:lineRule="auto"/>
        <w:ind w:firstLine="420"/>
      </w:pPr>
      <w:r>
        <w:separator/>
      </w:r>
    </w:p>
  </w:endnote>
  <w:endnote w:type="continuationSeparator" w:id="0">
    <w:p w14:paraId="1FC1710E" w14:textId="77777777" w:rsidR="00DB725E" w:rsidRDefault="00DB725E">
      <w:pPr>
        <w:spacing w:after="120"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1B3E00" w14:textId="77777777" w:rsidR="00EE721F" w:rsidRDefault="00EE721F">
    <w:pPr>
      <w:pStyle w:val="ab"/>
      <w:spacing w:after="120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58082282"/>
    </w:sdtPr>
    <w:sdtEndPr/>
    <w:sdtContent>
      <w:sdt>
        <w:sdtPr>
          <w:id w:val="860082579"/>
        </w:sdtPr>
        <w:sdtEndPr/>
        <w:sdtContent>
          <w:p w14:paraId="762F442F" w14:textId="65326D2F" w:rsidR="00EE721F" w:rsidRDefault="00EE721F">
            <w:pPr>
              <w:pStyle w:val="ab"/>
              <w:spacing w:after="120"/>
              <w:ind w:right="9090" w:firstLine="360"/>
              <w:jc w:val="right"/>
            </w:pPr>
            <w:r>
              <w:rPr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52E91E4A" wp14:editId="5A93991C">
                      <wp:simplePos x="0" y="0"/>
                      <wp:positionH relativeFrom="column">
                        <wp:posOffset>5238750</wp:posOffset>
                      </wp:positionH>
                      <wp:positionV relativeFrom="paragraph">
                        <wp:posOffset>252730</wp:posOffset>
                      </wp:positionV>
                      <wp:extent cx="866775" cy="333375"/>
                      <wp:effectExtent l="0" t="0" r="0" b="0"/>
                      <wp:wrapNone/>
                      <wp:docPr id="85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sdt>
                                  <w:sdtPr>
                                    <w:id w:val="200829826"/>
                                  </w:sdtPr>
                                  <w:sdtEndPr/>
                                  <w:sdtContent>
                                    <w:p w14:paraId="37CB8F03" w14:textId="79D2E513" w:rsidR="00EE721F" w:rsidRDefault="00EE721F">
                                      <w:pPr>
                                        <w:spacing w:after="120"/>
                                        <w:ind w:firstLine="420"/>
                                      </w:pPr>
                                      <w:r>
                                        <w:fldChar w:fldCharType="begin"/>
                                      </w:r>
                                      <w:r>
                                        <w:instrText xml:space="preserve"> PAGE </w:instrText>
                                      </w:r>
                                      <w:r>
                                        <w:fldChar w:fldCharType="separate"/>
                                      </w:r>
                                      <w:r w:rsidR="004302F7">
                                        <w:rPr>
                                          <w:noProof/>
                                        </w:rPr>
                                        <w:t>5</w:t>
                                      </w:r>
                                      <w:r>
                                        <w:rPr>
                                          <w:noProof/>
                                        </w:rPr>
                                        <w:fldChar w:fldCharType="end"/>
                                      </w:r>
                                      <w:r>
                                        <w:rPr>
                                          <w:lang w:val="zh-CN"/>
                                        </w:rPr>
                                        <w:t xml:space="preserve">/ </w:t>
                                      </w:r>
                                      <w:r>
                                        <w:rPr>
                                          <w:noProof/>
                                        </w:rPr>
                                        <w:fldChar w:fldCharType="begin"/>
                                      </w:r>
                                      <w:r>
                                        <w:rPr>
                                          <w:noProof/>
                                        </w:rPr>
                                        <w:instrText xml:space="preserve"> NUMPAGES  </w:instrText>
                                      </w:r>
                                      <w:r>
                                        <w:rPr>
                                          <w:noProof/>
                                        </w:rPr>
                                        <w:fldChar w:fldCharType="separate"/>
                                      </w:r>
                                      <w:r w:rsidR="004302F7">
                                        <w:rPr>
                                          <w:noProof/>
                                        </w:rPr>
                                        <w:t>121</w:t>
                                      </w:r>
                                      <w:r>
                                        <w:rPr>
                                          <w:noProof/>
                                        </w:rPr>
                                        <w:fldChar w:fldCharType="end"/>
                                      </w:r>
                                    </w:p>
                                  </w:sdtContent>
                                </w:sdt>
                                <w:p w14:paraId="173A3571" w14:textId="77777777" w:rsidR="00EE721F" w:rsidRDefault="00EE721F">
                                  <w:pPr>
                                    <w:spacing w:after="120"/>
                                    <w:ind w:firstLine="420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2E91E4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" o:spid="_x0000_s1049" type="#_x0000_t202" style="position:absolute;left:0;text-align:left;margin-left:412.5pt;margin-top:19.9pt;width:68.25pt;height:26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" filled="f" stroked="f">
                      <v:textbox>
                        <w:txbxContent>
                          <w:sdt>
                            <w:sdtPr>
                              <w:id w:val="200829826"/>
                            </w:sdtPr>
                            <w:sdtEndPr/>
                            <w:sdtContent>
                              <w:p w14:paraId="37CB8F03" w14:textId="79D2E513" w:rsidR="00EE721F" w:rsidRDefault="00EE721F">
                                <w:pPr>
                                  <w:spacing w:after="120"/>
                                  <w:ind w:firstLine="420"/>
                                </w:pPr>
                                <w:r>
                                  <w:fldChar w:fldCharType="begin"/>
                                </w:r>
                                <w:r>
                                  <w:instrText xml:space="preserve"> PAGE </w:instrText>
                                </w:r>
                                <w:r>
                                  <w:fldChar w:fldCharType="separate"/>
                                </w:r>
                                <w:r w:rsidR="004302F7">
                                  <w:rPr>
                                    <w:noProof/>
                                  </w:rPr>
                                  <w:t>5</w:t>
                                </w:r>
                                <w:r>
                                  <w:rPr>
                                    <w:noProof/>
                                  </w:rPr>
                                  <w:fldChar w:fldCharType="end"/>
                                </w:r>
                                <w:r>
                                  <w:rPr>
                                    <w:lang w:val="zh-CN"/>
                                  </w:rPr>
                                  <w:t xml:space="preserve">/ </w:t>
                                </w:r>
                                <w:r>
                                  <w:rPr>
                                    <w:noProof/>
                                  </w:rPr>
                                  <w:fldChar w:fldCharType="begin"/>
                                </w:r>
                                <w:r>
                                  <w:rPr>
                                    <w:noProof/>
                                  </w:rPr>
                                  <w:instrText xml:space="preserve"> NUMPAGES  </w:instrText>
                                </w:r>
                                <w:r>
                                  <w:rPr>
                                    <w:noProof/>
                                  </w:rPr>
                                  <w:fldChar w:fldCharType="separate"/>
                                </w:r>
                                <w:r w:rsidR="004302F7">
                                  <w:rPr>
                                    <w:noProof/>
                                  </w:rPr>
                                  <w:t>121</w:t>
                                </w:r>
                                <w:r>
                                  <w:rPr>
                                    <w:noProof/>
                                  </w:rPr>
                                  <w:fldChar w:fldCharType="end"/>
                                </w:r>
                              </w:p>
                            </w:sdtContent>
                          </w:sdt>
                          <w:p w14:paraId="173A3571" w14:textId="77777777" w:rsidR="00EE721F" w:rsidRDefault="00EE721F">
                            <w:pPr>
                              <w:spacing w:after="120"/>
                              <w:ind w:firstLine="420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sdtContent>
      </w:sdt>
    </w:sdtContent>
  </w:sdt>
  <w:p w14:paraId="0E57A97A" w14:textId="77777777" w:rsidR="00EE721F" w:rsidRDefault="00EE721F">
    <w:pPr>
      <w:pStyle w:val="ab"/>
      <w:spacing w:after="120"/>
      <w:ind w:firstLine="480"/>
    </w:pPr>
    <w:r>
      <w:rPr>
        <w:b/>
        <w:bCs/>
        <w:noProof/>
        <w:sz w:val="24"/>
        <w:szCs w:val="24"/>
      </w:rPr>
      <w:drawing>
        <wp:anchor distT="0" distB="0" distL="114300" distR="114300" simplePos="0" relativeHeight="251656704" behindDoc="1" locked="0" layoutInCell="1" allowOverlap="1" wp14:anchorId="543BDC6A" wp14:editId="1783BF0E">
          <wp:simplePos x="0" y="0"/>
          <wp:positionH relativeFrom="column">
            <wp:posOffset>-1141095</wp:posOffset>
          </wp:positionH>
          <wp:positionV relativeFrom="paragraph">
            <wp:posOffset>340360</wp:posOffset>
          </wp:positionV>
          <wp:extent cx="7562850" cy="63500"/>
          <wp:effectExtent l="0" t="0" r="0" b="0"/>
          <wp:wrapNone/>
          <wp:docPr id="4" name="图片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3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63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/>
      </w:rPr>
      <w:t xml:space="preserve"> </w:t>
    </w:r>
    <w:r>
      <w:t xml:space="preserve">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783849" w14:textId="77777777" w:rsidR="00EE721F" w:rsidRDefault="00EE721F">
    <w:pPr>
      <w:pStyle w:val="ab"/>
      <w:spacing w:after="120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5C9419D" w14:textId="77777777" w:rsidR="00DB725E" w:rsidRDefault="00DB725E">
      <w:pPr>
        <w:spacing w:after="120" w:line="240" w:lineRule="auto"/>
        <w:ind w:firstLine="420"/>
      </w:pPr>
      <w:r>
        <w:separator/>
      </w:r>
    </w:p>
  </w:footnote>
  <w:footnote w:type="continuationSeparator" w:id="0">
    <w:p w14:paraId="4F91AA6C" w14:textId="77777777" w:rsidR="00DB725E" w:rsidRDefault="00DB725E">
      <w:pPr>
        <w:spacing w:after="120" w:line="24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B4315F" w14:textId="77777777" w:rsidR="00EE721F" w:rsidRDefault="00EE721F">
    <w:pPr>
      <w:pStyle w:val="ad"/>
      <w:spacing w:after="120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D6DA1E" w14:textId="13B575E4" w:rsidR="00EE721F" w:rsidRDefault="00EE721F">
    <w:pPr>
      <w:pStyle w:val="ad"/>
      <w:pBdr>
        <w:bottom w:val="none" w:sz="0" w:space="0" w:color="auto"/>
      </w:pBdr>
      <w:tabs>
        <w:tab w:val="clear" w:pos="4153"/>
        <w:tab w:val="clear" w:pos="8306"/>
        <w:tab w:val="left" w:pos="3630"/>
        <w:tab w:val="left" w:pos="5784"/>
      </w:tabs>
      <w:spacing w:after="120"/>
      <w:ind w:firstLine="560"/>
      <w:jc w:val="both"/>
      <w:rPr>
        <w:sz w:val="28"/>
        <w:szCs w:val="28"/>
      </w:rPr>
    </w:pPr>
    <w:r>
      <w:rPr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01FC7401" wp14:editId="3378587D">
              <wp:simplePos x="0" y="0"/>
              <wp:positionH relativeFrom="column">
                <wp:posOffset>4000500</wp:posOffset>
              </wp:positionH>
              <wp:positionV relativeFrom="paragraph">
                <wp:posOffset>-64770</wp:posOffset>
              </wp:positionV>
              <wp:extent cx="1752600" cy="390525"/>
              <wp:effectExtent l="0" t="0" r="0" b="0"/>
              <wp:wrapNone/>
              <wp:docPr id="89" name="文本框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52600" cy="3905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CB369F2" w14:textId="77777777" w:rsidR="00EE721F" w:rsidRDefault="00EE721F">
                          <w:pPr>
                            <w:spacing w:after="120"/>
                            <w:ind w:firstLine="480"/>
                            <w:jc w:val="right"/>
                            <w:rPr>
                              <w:szCs w:val="21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用户手册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FC7401" id="_x0000_t202" coordsize="21600,21600" o:spt="202" path="m,l,21600r21600,l21600,xe">
              <v:stroke joinstyle="miter"/>
              <v:path gradientshapeok="t" o:connecttype="rect"/>
            </v:shapetype>
            <v:shape id="文本框 7" o:spid="_x0000_s1048" type="#_x0000_t202" style="position:absolute;left:0;text-align:left;margin-left:315pt;margin-top:-5.1pt;width:138pt;height:30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" filled="f" stroked="f" strokeweight=".5pt">
              <v:path arrowok="t"/>
              <v:textbox>
                <w:txbxContent>
                  <w:p w14:paraId="5CB369F2" w14:textId="77777777" w:rsidR="00EE721F" w:rsidRDefault="00EE721F">
                    <w:pPr>
                      <w:spacing w:after="120"/>
                      <w:ind w:firstLine="480"/>
                      <w:jc w:val="right"/>
                      <w:rPr>
                        <w:szCs w:val="21"/>
                      </w:rPr>
                    </w:pPr>
                    <w:r>
                      <w:rPr>
                        <w:sz w:val="24"/>
                        <w:szCs w:val="24"/>
                      </w:rPr>
                      <w:t>用户手册</w:t>
                    </w:r>
                  </w:p>
                </w:txbxContent>
              </v:textbox>
            </v:shape>
          </w:pict>
        </mc:Fallback>
      </mc:AlternateContent>
    </w:r>
    <w:r>
      <w:rPr>
        <w:sz w:val="28"/>
        <w:szCs w:val="28"/>
      </w:rPr>
      <w:tab/>
    </w:r>
    <w:r>
      <w:rPr>
        <w:sz w:val="28"/>
        <w:szCs w:val="28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DFC870" w14:textId="77777777" w:rsidR="00EE721F" w:rsidRDefault="00EE721F">
    <w:pPr>
      <w:pStyle w:val="ad"/>
      <w:spacing w:after="120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DF5AB9"/>
    <w:multiLevelType w:val="hybridMultilevel"/>
    <w:tmpl w:val="68782BE0"/>
    <w:lvl w:ilvl="0" w:tplc="3572D176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" w15:restartNumberingAfterBreak="0">
    <w:nsid w:val="0EC66B84"/>
    <w:multiLevelType w:val="multilevel"/>
    <w:tmpl w:val="0EC66B84"/>
    <w:lvl w:ilvl="0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0FB26414"/>
    <w:multiLevelType w:val="hybridMultilevel"/>
    <w:tmpl w:val="198680AA"/>
    <w:lvl w:ilvl="0" w:tplc="3572D176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" w15:restartNumberingAfterBreak="0">
    <w:nsid w:val="10F2574A"/>
    <w:multiLevelType w:val="multilevel"/>
    <w:tmpl w:val="10F2574A"/>
    <w:lvl w:ilvl="0">
      <w:start w:val="1"/>
      <w:numFmt w:val="bullet"/>
      <w:lvlText w:val=""/>
      <w:lvlJc w:val="left"/>
      <w:pPr>
        <w:ind w:left="1260" w:hanging="420"/>
      </w:pPr>
      <w:rPr>
        <w:rFonts w:ascii="Wingdings" w:hAnsi="Wingdings" w:hint="default"/>
      </w:rPr>
    </w:lvl>
    <w:lvl w:ilvl="1">
      <w:start w:val="1"/>
      <w:numFmt w:val="bullet"/>
      <w:lvlText w:val="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4" w15:restartNumberingAfterBreak="0">
    <w:nsid w:val="11BC1A5D"/>
    <w:multiLevelType w:val="multilevel"/>
    <w:tmpl w:val="1D963C30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28D66E7"/>
    <w:multiLevelType w:val="multilevel"/>
    <w:tmpl w:val="128D66E7"/>
    <w:lvl w:ilvl="0">
      <w:start w:val="1"/>
      <w:numFmt w:val="decimal"/>
      <w:lvlText w:val="%1、"/>
      <w:lvlJc w:val="left"/>
      <w:pPr>
        <w:ind w:left="644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124" w:hanging="420"/>
      </w:pPr>
    </w:lvl>
    <w:lvl w:ilvl="2">
      <w:start w:val="1"/>
      <w:numFmt w:val="lowerRoman"/>
      <w:lvlText w:val="%3."/>
      <w:lvlJc w:val="right"/>
      <w:pPr>
        <w:ind w:left="1544" w:hanging="420"/>
      </w:pPr>
    </w:lvl>
    <w:lvl w:ilvl="3">
      <w:start w:val="1"/>
      <w:numFmt w:val="decimal"/>
      <w:lvlText w:val="%4."/>
      <w:lvlJc w:val="left"/>
      <w:pPr>
        <w:ind w:left="1964" w:hanging="420"/>
      </w:pPr>
    </w:lvl>
    <w:lvl w:ilvl="4">
      <w:start w:val="1"/>
      <w:numFmt w:val="lowerLetter"/>
      <w:lvlText w:val="%5)"/>
      <w:lvlJc w:val="left"/>
      <w:pPr>
        <w:ind w:left="2384" w:hanging="420"/>
      </w:pPr>
    </w:lvl>
    <w:lvl w:ilvl="5">
      <w:start w:val="1"/>
      <w:numFmt w:val="lowerRoman"/>
      <w:lvlText w:val="%6."/>
      <w:lvlJc w:val="right"/>
      <w:pPr>
        <w:ind w:left="2804" w:hanging="420"/>
      </w:pPr>
    </w:lvl>
    <w:lvl w:ilvl="6">
      <w:start w:val="1"/>
      <w:numFmt w:val="decimal"/>
      <w:lvlText w:val="%7."/>
      <w:lvlJc w:val="left"/>
      <w:pPr>
        <w:ind w:left="3224" w:hanging="420"/>
      </w:pPr>
    </w:lvl>
    <w:lvl w:ilvl="7">
      <w:start w:val="1"/>
      <w:numFmt w:val="lowerLetter"/>
      <w:lvlText w:val="%8)"/>
      <w:lvlJc w:val="left"/>
      <w:pPr>
        <w:ind w:left="3644" w:hanging="420"/>
      </w:pPr>
    </w:lvl>
    <w:lvl w:ilvl="8">
      <w:start w:val="1"/>
      <w:numFmt w:val="lowerRoman"/>
      <w:lvlText w:val="%9."/>
      <w:lvlJc w:val="right"/>
      <w:pPr>
        <w:ind w:left="4064" w:hanging="420"/>
      </w:pPr>
    </w:lvl>
  </w:abstractNum>
  <w:abstractNum w:abstractNumId="6" w15:restartNumberingAfterBreak="0">
    <w:nsid w:val="153C5A41"/>
    <w:multiLevelType w:val="multilevel"/>
    <w:tmpl w:val="153C5A41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49330F"/>
    <w:multiLevelType w:val="multilevel"/>
    <w:tmpl w:val="1649330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731083"/>
    <w:multiLevelType w:val="multilevel"/>
    <w:tmpl w:val="19731083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9" w15:restartNumberingAfterBreak="0">
    <w:nsid w:val="1C46686C"/>
    <w:multiLevelType w:val="multilevel"/>
    <w:tmpl w:val="1C4668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963C30"/>
    <w:multiLevelType w:val="multilevel"/>
    <w:tmpl w:val="1D963C30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1DBD1DFE"/>
    <w:multiLevelType w:val="hybridMultilevel"/>
    <w:tmpl w:val="AF920C9A"/>
    <w:lvl w:ilvl="0" w:tplc="3572D176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24102623"/>
    <w:multiLevelType w:val="multilevel"/>
    <w:tmpl w:val="24102623"/>
    <w:lvl w:ilvl="0">
      <w:start w:val="1"/>
      <w:numFmt w:val="decimal"/>
      <w:lvlText w:val="%1、"/>
      <w:lvlJc w:val="left"/>
      <w:pPr>
        <w:ind w:left="928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408" w:hanging="420"/>
      </w:pPr>
    </w:lvl>
    <w:lvl w:ilvl="2">
      <w:start w:val="1"/>
      <w:numFmt w:val="lowerRoman"/>
      <w:lvlText w:val="%3."/>
      <w:lvlJc w:val="right"/>
      <w:pPr>
        <w:ind w:left="1828" w:hanging="420"/>
      </w:pPr>
    </w:lvl>
    <w:lvl w:ilvl="3">
      <w:start w:val="1"/>
      <w:numFmt w:val="decimal"/>
      <w:lvlText w:val="%4."/>
      <w:lvlJc w:val="left"/>
      <w:pPr>
        <w:ind w:left="2248" w:hanging="420"/>
      </w:pPr>
    </w:lvl>
    <w:lvl w:ilvl="4">
      <w:start w:val="1"/>
      <w:numFmt w:val="lowerLetter"/>
      <w:lvlText w:val="%5)"/>
      <w:lvlJc w:val="left"/>
      <w:pPr>
        <w:ind w:left="2668" w:hanging="420"/>
      </w:pPr>
    </w:lvl>
    <w:lvl w:ilvl="5">
      <w:start w:val="1"/>
      <w:numFmt w:val="lowerRoman"/>
      <w:lvlText w:val="%6."/>
      <w:lvlJc w:val="right"/>
      <w:pPr>
        <w:ind w:left="3088" w:hanging="420"/>
      </w:pPr>
    </w:lvl>
    <w:lvl w:ilvl="6">
      <w:start w:val="1"/>
      <w:numFmt w:val="decimal"/>
      <w:lvlText w:val="%7."/>
      <w:lvlJc w:val="left"/>
      <w:pPr>
        <w:ind w:left="3508" w:hanging="420"/>
      </w:pPr>
    </w:lvl>
    <w:lvl w:ilvl="7">
      <w:start w:val="1"/>
      <w:numFmt w:val="lowerLetter"/>
      <w:lvlText w:val="%8)"/>
      <w:lvlJc w:val="left"/>
      <w:pPr>
        <w:ind w:left="3928" w:hanging="420"/>
      </w:pPr>
    </w:lvl>
    <w:lvl w:ilvl="8">
      <w:start w:val="1"/>
      <w:numFmt w:val="lowerRoman"/>
      <w:lvlText w:val="%9."/>
      <w:lvlJc w:val="right"/>
      <w:pPr>
        <w:ind w:left="4348" w:hanging="420"/>
      </w:pPr>
    </w:lvl>
  </w:abstractNum>
  <w:abstractNum w:abstractNumId="13" w15:restartNumberingAfterBreak="0">
    <w:nsid w:val="25777F13"/>
    <w:multiLevelType w:val="multilevel"/>
    <w:tmpl w:val="25777F13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4" w15:restartNumberingAfterBreak="0">
    <w:nsid w:val="275C38AE"/>
    <w:multiLevelType w:val="hybridMultilevel"/>
    <w:tmpl w:val="369EA91A"/>
    <w:lvl w:ilvl="0" w:tplc="3572D176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5" w15:restartNumberingAfterBreak="0">
    <w:nsid w:val="28573C7A"/>
    <w:multiLevelType w:val="multilevel"/>
    <w:tmpl w:val="28573C7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240C2D"/>
    <w:multiLevelType w:val="multilevel"/>
    <w:tmpl w:val="2D240C2D"/>
    <w:lvl w:ilvl="0">
      <w:start w:val="1"/>
      <w:numFmt w:val="decimal"/>
      <w:lvlText w:val="%1、"/>
      <w:lvlJc w:val="left"/>
      <w:pPr>
        <w:ind w:left="78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2E484C11"/>
    <w:multiLevelType w:val="multilevel"/>
    <w:tmpl w:val="2E484C11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00" w:hanging="420"/>
      </w:pPr>
    </w:lvl>
    <w:lvl w:ilvl="2">
      <w:start w:val="1"/>
      <w:numFmt w:val="lowerRoman"/>
      <w:lvlText w:val="%3."/>
      <w:lvlJc w:val="right"/>
      <w:pPr>
        <w:ind w:left="1620" w:hanging="420"/>
      </w:pPr>
    </w:lvl>
    <w:lvl w:ilvl="3">
      <w:start w:val="1"/>
      <w:numFmt w:val="decimal"/>
      <w:lvlText w:val="%4."/>
      <w:lvlJc w:val="left"/>
      <w:pPr>
        <w:ind w:left="2040" w:hanging="420"/>
      </w:pPr>
    </w:lvl>
    <w:lvl w:ilvl="4">
      <w:start w:val="1"/>
      <w:numFmt w:val="lowerLetter"/>
      <w:lvlText w:val="%5)"/>
      <w:lvlJc w:val="left"/>
      <w:pPr>
        <w:ind w:left="2460" w:hanging="420"/>
      </w:pPr>
    </w:lvl>
    <w:lvl w:ilvl="5">
      <w:start w:val="1"/>
      <w:numFmt w:val="lowerRoman"/>
      <w:lvlText w:val="%6."/>
      <w:lvlJc w:val="right"/>
      <w:pPr>
        <w:ind w:left="2880" w:hanging="420"/>
      </w:pPr>
    </w:lvl>
    <w:lvl w:ilvl="6">
      <w:start w:val="1"/>
      <w:numFmt w:val="decimal"/>
      <w:lvlText w:val="%7."/>
      <w:lvlJc w:val="left"/>
      <w:pPr>
        <w:ind w:left="3300" w:hanging="420"/>
      </w:pPr>
    </w:lvl>
    <w:lvl w:ilvl="7">
      <w:start w:val="1"/>
      <w:numFmt w:val="lowerLetter"/>
      <w:lvlText w:val="%8)"/>
      <w:lvlJc w:val="left"/>
      <w:pPr>
        <w:ind w:left="3720" w:hanging="420"/>
      </w:pPr>
    </w:lvl>
    <w:lvl w:ilvl="8">
      <w:start w:val="1"/>
      <w:numFmt w:val="lowerRoman"/>
      <w:lvlText w:val="%9."/>
      <w:lvlJc w:val="right"/>
      <w:pPr>
        <w:ind w:left="4140" w:hanging="420"/>
      </w:pPr>
    </w:lvl>
  </w:abstractNum>
  <w:abstractNum w:abstractNumId="18" w15:restartNumberingAfterBreak="0">
    <w:nsid w:val="2FF86D1B"/>
    <w:multiLevelType w:val="multilevel"/>
    <w:tmpl w:val="2FF86D1B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32220036"/>
    <w:multiLevelType w:val="multilevel"/>
    <w:tmpl w:val="61B4119F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00" w:hanging="360"/>
      </w:pPr>
    </w:lvl>
    <w:lvl w:ilvl="2">
      <w:start w:val="1"/>
      <w:numFmt w:val="lowerRoman"/>
      <w:lvlText w:val="%3."/>
      <w:lvlJc w:val="right"/>
      <w:pPr>
        <w:ind w:left="2220" w:hanging="180"/>
      </w:pPr>
    </w:lvl>
    <w:lvl w:ilvl="3">
      <w:start w:val="1"/>
      <w:numFmt w:val="decimal"/>
      <w:lvlText w:val="%4."/>
      <w:lvlJc w:val="left"/>
      <w:pPr>
        <w:ind w:left="2940" w:hanging="360"/>
      </w:pPr>
    </w:lvl>
    <w:lvl w:ilvl="4">
      <w:start w:val="1"/>
      <w:numFmt w:val="lowerLetter"/>
      <w:lvlText w:val="%5."/>
      <w:lvlJc w:val="left"/>
      <w:pPr>
        <w:ind w:left="3660" w:hanging="360"/>
      </w:pPr>
    </w:lvl>
    <w:lvl w:ilvl="5">
      <w:start w:val="1"/>
      <w:numFmt w:val="lowerRoman"/>
      <w:lvlText w:val="%6."/>
      <w:lvlJc w:val="right"/>
      <w:pPr>
        <w:ind w:left="4380" w:hanging="180"/>
      </w:pPr>
    </w:lvl>
    <w:lvl w:ilvl="6">
      <w:start w:val="1"/>
      <w:numFmt w:val="decimal"/>
      <w:lvlText w:val="%7."/>
      <w:lvlJc w:val="left"/>
      <w:pPr>
        <w:ind w:left="5100" w:hanging="360"/>
      </w:pPr>
    </w:lvl>
    <w:lvl w:ilvl="7">
      <w:start w:val="1"/>
      <w:numFmt w:val="lowerLetter"/>
      <w:lvlText w:val="%8."/>
      <w:lvlJc w:val="left"/>
      <w:pPr>
        <w:ind w:left="5820" w:hanging="360"/>
      </w:pPr>
    </w:lvl>
    <w:lvl w:ilvl="8">
      <w:start w:val="1"/>
      <w:numFmt w:val="lowerRoman"/>
      <w:lvlText w:val="%9."/>
      <w:lvlJc w:val="right"/>
      <w:pPr>
        <w:ind w:left="6540" w:hanging="180"/>
      </w:pPr>
    </w:lvl>
  </w:abstractNum>
  <w:abstractNum w:abstractNumId="20" w15:restartNumberingAfterBreak="0">
    <w:nsid w:val="3262292A"/>
    <w:multiLevelType w:val="multilevel"/>
    <w:tmpl w:val="3262292A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1" w15:restartNumberingAfterBreak="0">
    <w:nsid w:val="337009A2"/>
    <w:multiLevelType w:val="hybridMultilevel"/>
    <w:tmpl w:val="598247E8"/>
    <w:lvl w:ilvl="0" w:tplc="3572D176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2" w15:restartNumberingAfterBreak="0">
    <w:nsid w:val="33C71207"/>
    <w:multiLevelType w:val="hybridMultilevel"/>
    <w:tmpl w:val="7E8A1B2C"/>
    <w:lvl w:ilvl="0" w:tplc="3572D176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3" w15:restartNumberingAfterBreak="0">
    <w:nsid w:val="35A77FB7"/>
    <w:multiLevelType w:val="multilevel"/>
    <w:tmpl w:val="35A77FB7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4" w15:restartNumberingAfterBreak="0">
    <w:nsid w:val="38014284"/>
    <w:multiLevelType w:val="hybridMultilevel"/>
    <w:tmpl w:val="49FE0216"/>
    <w:lvl w:ilvl="0" w:tplc="1116BAB6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5" w15:restartNumberingAfterBreak="0">
    <w:nsid w:val="38194926"/>
    <w:multiLevelType w:val="multilevel"/>
    <w:tmpl w:val="3819492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9787881"/>
    <w:multiLevelType w:val="multilevel"/>
    <w:tmpl w:val="39787881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00" w:hanging="420"/>
      </w:pPr>
    </w:lvl>
    <w:lvl w:ilvl="2">
      <w:start w:val="1"/>
      <w:numFmt w:val="lowerRoman"/>
      <w:lvlText w:val="%3."/>
      <w:lvlJc w:val="right"/>
      <w:pPr>
        <w:ind w:left="1620" w:hanging="420"/>
      </w:pPr>
    </w:lvl>
    <w:lvl w:ilvl="3">
      <w:start w:val="1"/>
      <w:numFmt w:val="decimal"/>
      <w:lvlText w:val="%4."/>
      <w:lvlJc w:val="left"/>
      <w:pPr>
        <w:ind w:left="2040" w:hanging="420"/>
      </w:pPr>
    </w:lvl>
    <w:lvl w:ilvl="4">
      <w:start w:val="1"/>
      <w:numFmt w:val="lowerLetter"/>
      <w:lvlText w:val="%5)"/>
      <w:lvlJc w:val="left"/>
      <w:pPr>
        <w:ind w:left="2460" w:hanging="420"/>
      </w:pPr>
    </w:lvl>
    <w:lvl w:ilvl="5">
      <w:start w:val="1"/>
      <w:numFmt w:val="lowerRoman"/>
      <w:lvlText w:val="%6."/>
      <w:lvlJc w:val="right"/>
      <w:pPr>
        <w:ind w:left="2880" w:hanging="420"/>
      </w:pPr>
    </w:lvl>
    <w:lvl w:ilvl="6">
      <w:start w:val="1"/>
      <w:numFmt w:val="decimal"/>
      <w:lvlText w:val="%7."/>
      <w:lvlJc w:val="left"/>
      <w:pPr>
        <w:ind w:left="3300" w:hanging="420"/>
      </w:pPr>
    </w:lvl>
    <w:lvl w:ilvl="7">
      <w:start w:val="1"/>
      <w:numFmt w:val="lowerLetter"/>
      <w:lvlText w:val="%8)"/>
      <w:lvlJc w:val="left"/>
      <w:pPr>
        <w:ind w:left="3720" w:hanging="420"/>
      </w:pPr>
    </w:lvl>
    <w:lvl w:ilvl="8">
      <w:start w:val="1"/>
      <w:numFmt w:val="lowerRoman"/>
      <w:lvlText w:val="%9."/>
      <w:lvlJc w:val="right"/>
      <w:pPr>
        <w:ind w:left="4140" w:hanging="420"/>
      </w:pPr>
    </w:lvl>
  </w:abstractNum>
  <w:abstractNum w:abstractNumId="27" w15:restartNumberingAfterBreak="0">
    <w:nsid w:val="3A045D74"/>
    <w:multiLevelType w:val="multilevel"/>
    <w:tmpl w:val="3A045D74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8" w15:restartNumberingAfterBreak="0">
    <w:nsid w:val="3A0C286D"/>
    <w:multiLevelType w:val="multilevel"/>
    <w:tmpl w:val="3A0C286D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C0C69E3"/>
    <w:multiLevelType w:val="multilevel"/>
    <w:tmpl w:val="3C0C69E3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00" w:hanging="420"/>
      </w:pPr>
    </w:lvl>
    <w:lvl w:ilvl="2">
      <w:start w:val="1"/>
      <w:numFmt w:val="lowerRoman"/>
      <w:lvlText w:val="%3."/>
      <w:lvlJc w:val="right"/>
      <w:pPr>
        <w:ind w:left="1620" w:hanging="420"/>
      </w:pPr>
    </w:lvl>
    <w:lvl w:ilvl="3">
      <w:start w:val="1"/>
      <w:numFmt w:val="decimal"/>
      <w:lvlText w:val="%4."/>
      <w:lvlJc w:val="left"/>
      <w:pPr>
        <w:ind w:left="2040" w:hanging="420"/>
      </w:pPr>
    </w:lvl>
    <w:lvl w:ilvl="4">
      <w:start w:val="1"/>
      <w:numFmt w:val="lowerLetter"/>
      <w:lvlText w:val="%5)"/>
      <w:lvlJc w:val="left"/>
      <w:pPr>
        <w:ind w:left="2460" w:hanging="420"/>
      </w:pPr>
    </w:lvl>
    <w:lvl w:ilvl="5">
      <w:start w:val="1"/>
      <w:numFmt w:val="lowerRoman"/>
      <w:lvlText w:val="%6."/>
      <w:lvlJc w:val="right"/>
      <w:pPr>
        <w:ind w:left="2880" w:hanging="420"/>
      </w:pPr>
    </w:lvl>
    <w:lvl w:ilvl="6">
      <w:start w:val="1"/>
      <w:numFmt w:val="decimal"/>
      <w:lvlText w:val="%7."/>
      <w:lvlJc w:val="left"/>
      <w:pPr>
        <w:ind w:left="3300" w:hanging="420"/>
      </w:pPr>
    </w:lvl>
    <w:lvl w:ilvl="7">
      <w:start w:val="1"/>
      <w:numFmt w:val="lowerLetter"/>
      <w:lvlText w:val="%8)"/>
      <w:lvlJc w:val="left"/>
      <w:pPr>
        <w:ind w:left="3720" w:hanging="420"/>
      </w:pPr>
    </w:lvl>
    <w:lvl w:ilvl="8">
      <w:start w:val="1"/>
      <w:numFmt w:val="lowerRoman"/>
      <w:lvlText w:val="%9."/>
      <w:lvlJc w:val="right"/>
      <w:pPr>
        <w:ind w:left="4140" w:hanging="420"/>
      </w:pPr>
    </w:lvl>
  </w:abstractNum>
  <w:abstractNum w:abstractNumId="30" w15:restartNumberingAfterBreak="0">
    <w:nsid w:val="3C571382"/>
    <w:multiLevelType w:val="multilevel"/>
    <w:tmpl w:val="3C571382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1" w15:restartNumberingAfterBreak="0">
    <w:nsid w:val="3E353089"/>
    <w:multiLevelType w:val="multilevel"/>
    <w:tmpl w:val="3E353089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2" w15:restartNumberingAfterBreak="0">
    <w:nsid w:val="41D30F47"/>
    <w:multiLevelType w:val="hybridMultilevel"/>
    <w:tmpl w:val="74347D4C"/>
    <w:lvl w:ilvl="0" w:tplc="5B0670B0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3" w15:restartNumberingAfterBreak="0">
    <w:nsid w:val="42737F8A"/>
    <w:multiLevelType w:val="multilevel"/>
    <w:tmpl w:val="42737F8A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4" w15:restartNumberingAfterBreak="0">
    <w:nsid w:val="46102240"/>
    <w:multiLevelType w:val="multilevel"/>
    <w:tmpl w:val="46102240"/>
    <w:lvl w:ilvl="0">
      <w:start w:val="1"/>
      <w:numFmt w:val="decimal"/>
      <w:lvlText w:val="%1、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549" w:hanging="420"/>
      </w:pPr>
    </w:lvl>
    <w:lvl w:ilvl="2">
      <w:start w:val="1"/>
      <w:numFmt w:val="lowerRoman"/>
      <w:lvlText w:val="%3."/>
      <w:lvlJc w:val="right"/>
      <w:pPr>
        <w:ind w:left="1969" w:hanging="420"/>
      </w:pPr>
    </w:lvl>
    <w:lvl w:ilvl="3">
      <w:start w:val="1"/>
      <w:numFmt w:val="decimal"/>
      <w:lvlText w:val="%4."/>
      <w:lvlJc w:val="left"/>
      <w:pPr>
        <w:ind w:left="2389" w:hanging="420"/>
      </w:pPr>
    </w:lvl>
    <w:lvl w:ilvl="4">
      <w:start w:val="1"/>
      <w:numFmt w:val="lowerLetter"/>
      <w:lvlText w:val="%5)"/>
      <w:lvlJc w:val="left"/>
      <w:pPr>
        <w:ind w:left="2809" w:hanging="420"/>
      </w:pPr>
    </w:lvl>
    <w:lvl w:ilvl="5">
      <w:start w:val="1"/>
      <w:numFmt w:val="lowerRoman"/>
      <w:lvlText w:val="%6."/>
      <w:lvlJc w:val="right"/>
      <w:pPr>
        <w:ind w:left="3229" w:hanging="420"/>
      </w:pPr>
    </w:lvl>
    <w:lvl w:ilvl="6">
      <w:start w:val="1"/>
      <w:numFmt w:val="decimal"/>
      <w:lvlText w:val="%7."/>
      <w:lvlJc w:val="left"/>
      <w:pPr>
        <w:ind w:left="3649" w:hanging="420"/>
      </w:pPr>
    </w:lvl>
    <w:lvl w:ilvl="7">
      <w:start w:val="1"/>
      <w:numFmt w:val="lowerLetter"/>
      <w:lvlText w:val="%8)"/>
      <w:lvlJc w:val="left"/>
      <w:pPr>
        <w:ind w:left="4069" w:hanging="420"/>
      </w:pPr>
    </w:lvl>
    <w:lvl w:ilvl="8">
      <w:start w:val="1"/>
      <w:numFmt w:val="lowerRoman"/>
      <w:lvlText w:val="%9."/>
      <w:lvlJc w:val="right"/>
      <w:pPr>
        <w:ind w:left="4489" w:hanging="420"/>
      </w:pPr>
    </w:lvl>
  </w:abstractNum>
  <w:abstractNum w:abstractNumId="35" w15:restartNumberingAfterBreak="0">
    <w:nsid w:val="48BE55D2"/>
    <w:multiLevelType w:val="hybridMultilevel"/>
    <w:tmpl w:val="2078E7A2"/>
    <w:lvl w:ilvl="0" w:tplc="03540A08">
      <w:start w:val="2"/>
      <w:numFmt w:val="decimal"/>
      <w:lvlText w:val="%1）"/>
      <w:lvlJc w:val="left"/>
      <w:pPr>
        <w:ind w:left="78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6" w15:restartNumberingAfterBreak="0">
    <w:nsid w:val="4A990E46"/>
    <w:multiLevelType w:val="hybridMultilevel"/>
    <w:tmpl w:val="0CEC06A8"/>
    <w:lvl w:ilvl="0" w:tplc="3572D176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7" w15:restartNumberingAfterBreak="0">
    <w:nsid w:val="4AC53293"/>
    <w:multiLevelType w:val="multilevel"/>
    <w:tmpl w:val="6EB82ABE"/>
    <w:lvl w:ilvl="0">
      <w:start w:val="1"/>
      <w:numFmt w:val="decimal"/>
      <w:lvlText w:val="%1、"/>
      <w:lvlJc w:val="left"/>
      <w:pPr>
        <w:ind w:left="928" w:hanging="360"/>
      </w:pPr>
      <w:rPr>
        <w:rFonts w:ascii="微软雅黑" w:eastAsia="微软雅黑" w:hAnsi="微软雅黑" w:cs="微软雅黑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8" w15:restartNumberingAfterBreak="0">
    <w:nsid w:val="4C092A80"/>
    <w:multiLevelType w:val="hybridMultilevel"/>
    <w:tmpl w:val="4E8A926E"/>
    <w:lvl w:ilvl="0" w:tplc="3572D176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9" w15:restartNumberingAfterBreak="0">
    <w:nsid w:val="4DF5088A"/>
    <w:multiLevelType w:val="multilevel"/>
    <w:tmpl w:val="4DF5088A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21E0A9A"/>
    <w:multiLevelType w:val="multilevel"/>
    <w:tmpl w:val="521E0A9A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1" w15:restartNumberingAfterBreak="0">
    <w:nsid w:val="54F04B5F"/>
    <w:multiLevelType w:val="multilevel"/>
    <w:tmpl w:val="54F04B5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74D78C4"/>
    <w:multiLevelType w:val="multilevel"/>
    <w:tmpl w:val="574D78C4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3" w15:restartNumberingAfterBreak="0">
    <w:nsid w:val="57B51200"/>
    <w:multiLevelType w:val="multilevel"/>
    <w:tmpl w:val="57B512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7E74C38"/>
    <w:multiLevelType w:val="singleLevel"/>
    <w:tmpl w:val="57E74C38"/>
    <w:lvl w:ilvl="0">
      <w:start w:val="1"/>
      <w:numFmt w:val="decimal"/>
      <w:suff w:val="nothing"/>
      <w:lvlText w:val="%1、"/>
      <w:lvlJc w:val="left"/>
    </w:lvl>
  </w:abstractNum>
  <w:abstractNum w:abstractNumId="45" w15:restartNumberingAfterBreak="0">
    <w:nsid w:val="580772BB"/>
    <w:multiLevelType w:val="singleLevel"/>
    <w:tmpl w:val="580772BB"/>
    <w:lvl w:ilvl="0">
      <w:start w:val="5"/>
      <w:numFmt w:val="chineseCounting"/>
      <w:suff w:val="space"/>
      <w:lvlText w:val="第%1章"/>
      <w:lvlJc w:val="left"/>
    </w:lvl>
  </w:abstractNum>
  <w:abstractNum w:abstractNumId="46" w15:restartNumberingAfterBreak="0">
    <w:nsid w:val="5808C3F5"/>
    <w:multiLevelType w:val="singleLevel"/>
    <w:tmpl w:val="5808C3F5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7" w15:restartNumberingAfterBreak="0">
    <w:nsid w:val="59612F6C"/>
    <w:multiLevelType w:val="multilevel"/>
    <w:tmpl w:val="59612F6C"/>
    <w:lvl w:ilvl="0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48" w15:restartNumberingAfterBreak="0">
    <w:nsid w:val="5B964CA5"/>
    <w:multiLevelType w:val="multilevel"/>
    <w:tmpl w:val="5B964CA5"/>
    <w:lvl w:ilvl="0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9" w15:restartNumberingAfterBreak="0">
    <w:nsid w:val="5D8C105B"/>
    <w:multiLevelType w:val="multilevel"/>
    <w:tmpl w:val="5D8C105B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0ED256A"/>
    <w:multiLevelType w:val="multilevel"/>
    <w:tmpl w:val="60ED256A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1" w15:restartNumberingAfterBreak="0">
    <w:nsid w:val="6141389C"/>
    <w:multiLevelType w:val="multilevel"/>
    <w:tmpl w:val="6141389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"/>
      <w:lvlJc w:val="left"/>
      <w:pPr>
        <w:ind w:left="1185" w:hanging="82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185" w:hanging="82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85" w:hanging="82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2" w15:restartNumberingAfterBreak="0">
    <w:nsid w:val="61B4119F"/>
    <w:multiLevelType w:val="multilevel"/>
    <w:tmpl w:val="61B4119F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00" w:hanging="360"/>
      </w:pPr>
    </w:lvl>
    <w:lvl w:ilvl="2">
      <w:start w:val="1"/>
      <w:numFmt w:val="lowerRoman"/>
      <w:lvlText w:val="%3."/>
      <w:lvlJc w:val="right"/>
      <w:pPr>
        <w:ind w:left="2220" w:hanging="180"/>
      </w:pPr>
    </w:lvl>
    <w:lvl w:ilvl="3">
      <w:start w:val="1"/>
      <w:numFmt w:val="decimal"/>
      <w:lvlText w:val="%4."/>
      <w:lvlJc w:val="left"/>
      <w:pPr>
        <w:ind w:left="2940" w:hanging="360"/>
      </w:pPr>
    </w:lvl>
    <w:lvl w:ilvl="4">
      <w:start w:val="1"/>
      <w:numFmt w:val="lowerLetter"/>
      <w:lvlText w:val="%5."/>
      <w:lvlJc w:val="left"/>
      <w:pPr>
        <w:ind w:left="3660" w:hanging="360"/>
      </w:pPr>
    </w:lvl>
    <w:lvl w:ilvl="5">
      <w:start w:val="1"/>
      <w:numFmt w:val="lowerRoman"/>
      <w:lvlText w:val="%6."/>
      <w:lvlJc w:val="right"/>
      <w:pPr>
        <w:ind w:left="4380" w:hanging="180"/>
      </w:pPr>
    </w:lvl>
    <w:lvl w:ilvl="6">
      <w:start w:val="1"/>
      <w:numFmt w:val="decimal"/>
      <w:lvlText w:val="%7."/>
      <w:lvlJc w:val="left"/>
      <w:pPr>
        <w:ind w:left="5100" w:hanging="360"/>
      </w:pPr>
    </w:lvl>
    <w:lvl w:ilvl="7">
      <w:start w:val="1"/>
      <w:numFmt w:val="lowerLetter"/>
      <w:lvlText w:val="%8."/>
      <w:lvlJc w:val="left"/>
      <w:pPr>
        <w:ind w:left="5820" w:hanging="360"/>
      </w:pPr>
    </w:lvl>
    <w:lvl w:ilvl="8">
      <w:start w:val="1"/>
      <w:numFmt w:val="lowerRoman"/>
      <w:lvlText w:val="%9."/>
      <w:lvlJc w:val="right"/>
      <w:pPr>
        <w:ind w:left="6540" w:hanging="180"/>
      </w:pPr>
    </w:lvl>
  </w:abstractNum>
  <w:abstractNum w:abstractNumId="53" w15:restartNumberingAfterBreak="0">
    <w:nsid w:val="61ED01D0"/>
    <w:multiLevelType w:val="multilevel"/>
    <w:tmpl w:val="61ED01D0"/>
    <w:lvl w:ilvl="0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54" w15:restartNumberingAfterBreak="0">
    <w:nsid w:val="677428CE"/>
    <w:multiLevelType w:val="multilevel"/>
    <w:tmpl w:val="677428C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98B490E"/>
    <w:multiLevelType w:val="hybridMultilevel"/>
    <w:tmpl w:val="A16646DA"/>
    <w:lvl w:ilvl="0" w:tplc="3572D176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6" w15:restartNumberingAfterBreak="0">
    <w:nsid w:val="6D0F24CD"/>
    <w:multiLevelType w:val="multilevel"/>
    <w:tmpl w:val="6D0F24CD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0180E50"/>
    <w:multiLevelType w:val="multilevel"/>
    <w:tmpl w:val="70180E50"/>
    <w:lvl w:ilvl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58" w15:restartNumberingAfterBreak="0">
    <w:nsid w:val="72085EEC"/>
    <w:multiLevelType w:val="multilevel"/>
    <w:tmpl w:val="72085EEC"/>
    <w:lvl w:ilvl="0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59" w15:restartNumberingAfterBreak="0">
    <w:nsid w:val="733D2DC2"/>
    <w:multiLevelType w:val="multilevel"/>
    <w:tmpl w:val="733D2DC2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0" w15:restartNumberingAfterBreak="0">
    <w:nsid w:val="740D5FA2"/>
    <w:multiLevelType w:val="hybridMultilevel"/>
    <w:tmpl w:val="E056C532"/>
    <w:lvl w:ilvl="0" w:tplc="09EE3B1A">
      <w:start w:val="1"/>
      <w:numFmt w:val="decimal"/>
      <w:lvlText w:val="%1、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40" w:hanging="420"/>
      </w:pPr>
    </w:lvl>
    <w:lvl w:ilvl="2" w:tplc="0409001B" w:tentative="1">
      <w:start w:val="1"/>
      <w:numFmt w:val="lowerRoman"/>
      <w:lvlText w:val="%3."/>
      <w:lvlJc w:val="right"/>
      <w:pPr>
        <w:ind w:left="1660" w:hanging="420"/>
      </w:pPr>
    </w:lvl>
    <w:lvl w:ilvl="3" w:tplc="0409000F" w:tentative="1">
      <w:start w:val="1"/>
      <w:numFmt w:val="decimal"/>
      <w:lvlText w:val="%4."/>
      <w:lvlJc w:val="left"/>
      <w:pPr>
        <w:ind w:left="2080" w:hanging="420"/>
      </w:pPr>
    </w:lvl>
    <w:lvl w:ilvl="4" w:tplc="04090019" w:tentative="1">
      <w:start w:val="1"/>
      <w:numFmt w:val="lowerLetter"/>
      <w:lvlText w:val="%5)"/>
      <w:lvlJc w:val="left"/>
      <w:pPr>
        <w:ind w:left="2500" w:hanging="420"/>
      </w:pPr>
    </w:lvl>
    <w:lvl w:ilvl="5" w:tplc="0409001B" w:tentative="1">
      <w:start w:val="1"/>
      <w:numFmt w:val="lowerRoman"/>
      <w:lvlText w:val="%6."/>
      <w:lvlJc w:val="right"/>
      <w:pPr>
        <w:ind w:left="2920" w:hanging="420"/>
      </w:pPr>
    </w:lvl>
    <w:lvl w:ilvl="6" w:tplc="0409000F" w:tentative="1">
      <w:start w:val="1"/>
      <w:numFmt w:val="decimal"/>
      <w:lvlText w:val="%7."/>
      <w:lvlJc w:val="left"/>
      <w:pPr>
        <w:ind w:left="3340" w:hanging="420"/>
      </w:pPr>
    </w:lvl>
    <w:lvl w:ilvl="7" w:tplc="04090019" w:tentative="1">
      <w:start w:val="1"/>
      <w:numFmt w:val="lowerLetter"/>
      <w:lvlText w:val="%8)"/>
      <w:lvlJc w:val="left"/>
      <w:pPr>
        <w:ind w:left="3760" w:hanging="420"/>
      </w:pPr>
    </w:lvl>
    <w:lvl w:ilvl="8" w:tplc="0409001B" w:tentative="1">
      <w:start w:val="1"/>
      <w:numFmt w:val="lowerRoman"/>
      <w:lvlText w:val="%9."/>
      <w:lvlJc w:val="right"/>
      <w:pPr>
        <w:ind w:left="4180" w:hanging="420"/>
      </w:pPr>
    </w:lvl>
  </w:abstractNum>
  <w:abstractNum w:abstractNumId="61" w15:restartNumberingAfterBreak="0">
    <w:nsid w:val="7AFB3518"/>
    <w:multiLevelType w:val="multilevel"/>
    <w:tmpl w:val="7AFB3518"/>
    <w:lvl w:ilvl="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2" w15:restartNumberingAfterBreak="0">
    <w:nsid w:val="7EDC22DF"/>
    <w:multiLevelType w:val="multilevel"/>
    <w:tmpl w:val="7EDC22D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825" w:hanging="8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25" w:hanging="82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825" w:hanging="82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3" w15:restartNumberingAfterBreak="0">
    <w:nsid w:val="7FCB62E0"/>
    <w:multiLevelType w:val="hybridMultilevel"/>
    <w:tmpl w:val="ECE6D002"/>
    <w:lvl w:ilvl="0" w:tplc="3572D176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num w:numId="1">
    <w:abstractNumId w:val="3"/>
  </w:num>
  <w:num w:numId="2">
    <w:abstractNumId w:val="49"/>
  </w:num>
  <w:num w:numId="3">
    <w:abstractNumId w:val="25"/>
  </w:num>
  <w:num w:numId="4">
    <w:abstractNumId w:val="7"/>
  </w:num>
  <w:num w:numId="5">
    <w:abstractNumId w:val="39"/>
  </w:num>
  <w:num w:numId="6">
    <w:abstractNumId w:val="58"/>
  </w:num>
  <w:num w:numId="7">
    <w:abstractNumId w:val="15"/>
  </w:num>
  <w:num w:numId="8">
    <w:abstractNumId w:val="56"/>
  </w:num>
  <w:num w:numId="9">
    <w:abstractNumId w:val="44"/>
  </w:num>
  <w:num w:numId="10">
    <w:abstractNumId w:val="48"/>
  </w:num>
  <w:num w:numId="11">
    <w:abstractNumId w:val="41"/>
  </w:num>
  <w:num w:numId="12">
    <w:abstractNumId w:val="51"/>
  </w:num>
  <w:num w:numId="13">
    <w:abstractNumId w:val="62"/>
  </w:num>
  <w:num w:numId="14">
    <w:abstractNumId w:val="59"/>
  </w:num>
  <w:num w:numId="15">
    <w:abstractNumId w:val="43"/>
  </w:num>
  <w:num w:numId="16">
    <w:abstractNumId w:val="16"/>
  </w:num>
  <w:num w:numId="17">
    <w:abstractNumId w:val="37"/>
  </w:num>
  <w:num w:numId="18">
    <w:abstractNumId w:val="12"/>
  </w:num>
  <w:num w:numId="19">
    <w:abstractNumId w:val="34"/>
  </w:num>
  <w:num w:numId="20">
    <w:abstractNumId w:val="6"/>
  </w:num>
  <w:num w:numId="21">
    <w:abstractNumId w:val="1"/>
  </w:num>
  <w:num w:numId="22">
    <w:abstractNumId w:val="54"/>
  </w:num>
  <w:num w:numId="23">
    <w:abstractNumId w:val="28"/>
  </w:num>
  <w:num w:numId="24">
    <w:abstractNumId w:val="52"/>
  </w:num>
  <w:num w:numId="25">
    <w:abstractNumId w:val="8"/>
  </w:num>
  <w:num w:numId="26">
    <w:abstractNumId w:val="20"/>
  </w:num>
  <w:num w:numId="27">
    <w:abstractNumId w:val="9"/>
  </w:num>
  <w:num w:numId="28">
    <w:abstractNumId w:val="53"/>
  </w:num>
  <w:num w:numId="29">
    <w:abstractNumId w:val="47"/>
  </w:num>
  <w:num w:numId="30">
    <w:abstractNumId w:val="23"/>
  </w:num>
  <w:num w:numId="31">
    <w:abstractNumId w:val="13"/>
  </w:num>
  <w:num w:numId="32">
    <w:abstractNumId w:val="40"/>
  </w:num>
  <w:num w:numId="33">
    <w:abstractNumId w:val="5"/>
  </w:num>
  <w:num w:numId="34">
    <w:abstractNumId w:val="17"/>
  </w:num>
  <w:num w:numId="35">
    <w:abstractNumId w:val="27"/>
  </w:num>
  <w:num w:numId="36">
    <w:abstractNumId w:val="57"/>
  </w:num>
  <w:num w:numId="37">
    <w:abstractNumId w:val="26"/>
  </w:num>
  <w:num w:numId="38">
    <w:abstractNumId w:val="29"/>
  </w:num>
  <w:num w:numId="39">
    <w:abstractNumId w:val="61"/>
  </w:num>
  <w:num w:numId="40">
    <w:abstractNumId w:val="31"/>
  </w:num>
  <w:num w:numId="41">
    <w:abstractNumId w:val="30"/>
  </w:num>
  <w:num w:numId="42">
    <w:abstractNumId w:val="18"/>
  </w:num>
  <w:num w:numId="43">
    <w:abstractNumId w:val="33"/>
  </w:num>
  <w:num w:numId="44">
    <w:abstractNumId w:val="50"/>
  </w:num>
  <w:num w:numId="45">
    <w:abstractNumId w:val="10"/>
  </w:num>
  <w:num w:numId="46">
    <w:abstractNumId w:val="42"/>
  </w:num>
  <w:num w:numId="47">
    <w:abstractNumId w:val="45"/>
  </w:num>
  <w:num w:numId="48">
    <w:abstractNumId w:val="46"/>
  </w:num>
  <w:num w:numId="49">
    <w:abstractNumId w:val="4"/>
  </w:num>
  <w:num w:numId="50">
    <w:abstractNumId w:val="19"/>
  </w:num>
  <w:num w:numId="51">
    <w:abstractNumId w:val="22"/>
  </w:num>
  <w:num w:numId="52">
    <w:abstractNumId w:val="11"/>
  </w:num>
  <w:num w:numId="53">
    <w:abstractNumId w:val="24"/>
  </w:num>
  <w:num w:numId="54">
    <w:abstractNumId w:val="55"/>
  </w:num>
  <w:num w:numId="55">
    <w:abstractNumId w:val="60"/>
  </w:num>
  <w:num w:numId="56">
    <w:abstractNumId w:val="21"/>
  </w:num>
  <w:num w:numId="57">
    <w:abstractNumId w:val="32"/>
  </w:num>
  <w:num w:numId="58">
    <w:abstractNumId w:val="35"/>
  </w:num>
  <w:num w:numId="59">
    <w:abstractNumId w:val="0"/>
  </w:num>
  <w:num w:numId="60">
    <w:abstractNumId w:val="63"/>
  </w:num>
  <w:num w:numId="61">
    <w:abstractNumId w:val="2"/>
  </w:num>
  <w:num w:numId="62">
    <w:abstractNumId w:val="14"/>
  </w:num>
  <w:num w:numId="63">
    <w:abstractNumId w:val="36"/>
  </w:num>
  <w:num w:numId="64">
    <w:abstractNumId w:val="38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zh-CN" w:vendorID="64" w:dllVersion="0" w:nlCheck="1" w:checkStyle="1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en-US" w:vendorID="64" w:dllVersion="131078" w:nlCheck="1" w:checkStyle="1"/>
  <w:activeWritingStyle w:appName="MSWord" w:lang="zh-CN" w:vendorID="64" w:dllVersion="131077" w:nlCheck="1" w:checkStyle="1"/>
  <w:proofState w:grammar="clean"/>
  <w:attachedTemplate r:id="rId1"/>
  <w:defaultTabStop w:val="420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01A"/>
    <w:rsid w:val="00000E39"/>
    <w:rsid w:val="000022C8"/>
    <w:rsid w:val="00004C33"/>
    <w:rsid w:val="00006FAD"/>
    <w:rsid w:val="000070A6"/>
    <w:rsid w:val="0000721B"/>
    <w:rsid w:val="00010AB2"/>
    <w:rsid w:val="00010B07"/>
    <w:rsid w:val="0001107B"/>
    <w:rsid w:val="00011F06"/>
    <w:rsid w:val="00012BB0"/>
    <w:rsid w:val="00012EE3"/>
    <w:rsid w:val="000147DE"/>
    <w:rsid w:val="00014AB2"/>
    <w:rsid w:val="000151C1"/>
    <w:rsid w:val="00017068"/>
    <w:rsid w:val="0002007B"/>
    <w:rsid w:val="00021582"/>
    <w:rsid w:val="00021918"/>
    <w:rsid w:val="00022DAB"/>
    <w:rsid w:val="000235F7"/>
    <w:rsid w:val="00026F14"/>
    <w:rsid w:val="00032777"/>
    <w:rsid w:val="00033BAF"/>
    <w:rsid w:val="00033BD3"/>
    <w:rsid w:val="00034BB4"/>
    <w:rsid w:val="000363C2"/>
    <w:rsid w:val="00037D33"/>
    <w:rsid w:val="00041DF4"/>
    <w:rsid w:val="0005107B"/>
    <w:rsid w:val="00051E36"/>
    <w:rsid w:val="00055161"/>
    <w:rsid w:val="00055C82"/>
    <w:rsid w:val="0005629D"/>
    <w:rsid w:val="00056A85"/>
    <w:rsid w:val="00057307"/>
    <w:rsid w:val="00061781"/>
    <w:rsid w:val="00061853"/>
    <w:rsid w:val="00061ED2"/>
    <w:rsid w:val="00062B83"/>
    <w:rsid w:val="000633FF"/>
    <w:rsid w:val="00064CC2"/>
    <w:rsid w:val="00066436"/>
    <w:rsid w:val="00066D64"/>
    <w:rsid w:val="00071C41"/>
    <w:rsid w:val="00075B3F"/>
    <w:rsid w:val="00077583"/>
    <w:rsid w:val="00081488"/>
    <w:rsid w:val="000819BF"/>
    <w:rsid w:val="0008307F"/>
    <w:rsid w:val="00083425"/>
    <w:rsid w:val="00085FA7"/>
    <w:rsid w:val="00086A1C"/>
    <w:rsid w:val="00086FD4"/>
    <w:rsid w:val="000876DA"/>
    <w:rsid w:val="0009019E"/>
    <w:rsid w:val="000907AA"/>
    <w:rsid w:val="00091A60"/>
    <w:rsid w:val="00091AD2"/>
    <w:rsid w:val="00093064"/>
    <w:rsid w:val="000933E6"/>
    <w:rsid w:val="00093EE7"/>
    <w:rsid w:val="00096A2E"/>
    <w:rsid w:val="00096E2C"/>
    <w:rsid w:val="00097294"/>
    <w:rsid w:val="000A08FB"/>
    <w:rsid w:val="000A1FA8"/>
    <w:rsid w:val="000A2AF7"/>
    <w:rsid w:val="000A4977"/>
    <w:rsid w:val="000A6835"/>
    <w:rsid w:val="000B19DD"/>
    <w:rsid w:val="000B2675"/>
    <w:rsid w:val="000B29D2"/>
    <w:rsid w:val="000B3385"/>
    <w:rsid w:val="000B4186"/>
    <w:rsid w:val="000B5565"/>
    <w:rsid w:val="000B7AFF"/>
    <w:rsid w:val="000D0D3E"/>
    <w:rsid w:val="000D1474"/>
    <w:rsid w:val="000D26E6"/>
    <w:rsid w:val="000D2C5E"/>
    <w:rsid w:val="000D2E87"/>
    <w:rsid w:val="000D4D58"/>
    <w:rsid w:val="000D64AF"/>
    <w:rsid w:val="000E15C3"/>
    <w:rsid w:val="000E212B"/>
    <w:rsid w:val="000E382F"/>
    <w:rsid w:val="000E38E1"/>
    <w:rsid w:val="000E3BF1"/>
    <w:rsid w:val="000E59E2"/>
    <w:rsid w:val="000E5E0F"/>
    <w:rsid w:val="000E7C23"/>
    <w:rsid w:val="000F179D"/>
    <w:rsid w:val="000F228C"/>
    <w:rsid w:val="000F35C5"/>
    <w:rsid w:val="000F37D7"/>
    <w:rsid w:val="000F3A32"/>
    <w:rsid w:val="000F4260"/>
    <w:rsid w:val="000F4CF9"/>
    <w:rsid w:val="000F690E"/>
    <w:rsid w:val="000F6BEC"/>
    <w:rsid w:val="000F7169"/>
    <w:rsid w:val="001012D6"/>
    <w:rsid w:val="0010220F"/>
    <w:rsid w:val="00104D0A"/>
    <w:rsid w:val="001067D6"/>
    <w:rsid w:val="0010749E"/>
    <w:rsid w:val="0010779E"/>
    <w:rsid w:val="00110919"/>
    <w:rsid w:val="00112288"/>
    <w:rsid w:val="00115D61"/>
    <w:rsid w:val="00120B7A"/>
    <w:rsid w:val="00120BFB"/>
    <w:rsid w:val="00123E98"/>
    <w:rsid w:val="00133670"/>
    <w:rsid w:val="00134A83"/>
    <w:rsid w:val="00134AC5"/>
    <w:rsid w:val="001355C5"/>
    <w:rsid w:val="001403E4"/>
    <w:rsid w:val="001422B7"/>
    <w:rsid w:val="00144C3C"/>
    <w:rsid w:val="00146431"/>
    <w:rsid w:val="0014690F"/>
    <w:rsid w:val="00147327"/>
    <w:rsid w:val="00147B00"/>
    <w:rsid w:val="001500DB"/>
    <w:rsid w:val="001524A1"/>
    <w:rsid w:val="001552BC"/>
    <w:rsid w:val="00155339"/>
    <w:rsid w:val="00155E80"/>
    <w:rsid w:val="0015606E"/>
    <w:rsid w:val="00156E8D"/>
    <w:rsid w:val="00157362"/>
    <w:rsid w:val="00157CC9"/>
    <w:rsid w:val="0016211C"/>
    <w:rsid w:val="00162C01"/>
    <w:rsid w:val="00162DED"/>
    <w:rsid w:val="00164D7A"/>
    <w:rsid w:val="00170B13"/>
    <w:rsid w:val="00172059"/>
    <w:rsid w:val="0017233A"/>
    <w:rsid w:val="00176799"/>
    <w:rsid w:val="0017760A"/>
    <w:rsid w:val="00177E56"/>
    <w:rsid w:val="001805A2"/>
    <w:rsid w:val="001807B9"/>
    <w:rsid w:val="00181AB6"/>
    <w:rsid w:val="001822DA"/>
    <w:rsid w:val="00183129"/>
    <w:rsid w:val="0018371F"/>
    <w:rsid w:val="001840C0"/>
    <w:rsid w:val="00184D2A"/>
    <w:rsid w:val="0018555B"/>
    <w:rsid w:val="001902E5"/>
    <w:rsid w:val="0019033F"/>
    <w:rsid w:val="00191BA8"/>
    <w:rsid w:val="00192DB8"/>
    <w:rsid w:val="00197A01"/>
    <w:rsid w:val="001A1627"/>
    <w:rsid w:val="001A222E"/>
    <w:rsid w:val="001A2F24"/>
    <w:rsid w:val="001A4CE5"/>
    <w:rsid w:val="001B0461"/>
    <w:rsid w:val="001B0629"/>
    <w:rsid w:val="001B1A2C"/>
    <w:rsid w:val="001B20BA"/>
    <w:rsid w:val="001B2568"/>
    <w:rsid w:val="001B71E6"/>
    <w:rsid w:val="001B77CA"/>
    <w:rsid w:val="001C11D3"/>
    <w:rsid w:val="001C3909"/>
    <w:rsid w:val="001C51EA"/>
    <w:rsid w:val="001D1DBE"/>
    <w:rsid w:val="001D2474"/>
    <w:rsid w:val="001D26EC"/>
    <w:rsid w:val="001D4F1B"/>
    <w:rsid w:val="001D5E83"/>
    <w:rsid w:val="001D5FF2"/>
    <w:rsid w:val="001D7288"/>
    <w:rsid w:val="001D749C"/>
    <w:rsid w:val="001E232C"/>
    <w:rsid w:val="001E28F7"/>
    <w:rsid w:val="001E2C21"/>
    <w:rsid w:val="001E3E68"/>
    <w:rsid w:val="001E65A7"/>
    <w:rsid w:val="001E6C4D"/>
    <w:rsid w:val="001E6DFD"/>
    <w:rsid w:val="001F3D89"/>
    <w:rsid w:val="001F6C46"/>
    <w:rsid w:val="002005C2"/>
    <w:rsid w:val="00201EBA"/>
    <w:rsid w:val="00203083"/>
    <w:rsid w:val="00203421"/>
    <w:rsid w:val="00204006"/>
    <w:rsid w:val="00205F2F"/>
    <w:rsid w:val="002078AB"/>
    <w:rsid w:val="00207BCA"/>
    <w:rsid w:val="002116AC"/>
    <w:rsid w:val="00212FFD"/>
    <w:rsid w:val="0021318C"/>
    <w:rsid w:val="0021474E"/>
    <w:rsid w:val="00215D11"/>
    <w:rsid w:val="00222944"/>
    <w:rsid w:val="002248D1"/>
    <w:rsid w:val="00225FAE"/>
    <w:rsid w:val="0022734C"/>
    <w:rsid w:val="002304E0"/>
    <w:rsid w:val="00231DC3"/>
    <w:rsid w:val="00232116"/>
    <w:rsid w:val="0023381B"/>
    <w:rsid w:val="002346E8"/>
    <w:rsid w:val="00234F59"/>
    <w:rsid w:val="002359F9"/>
    <w:rsid w:val="0023710E"/>
    <w:rsid w:val="002371B0"/>
    <w:rsid w:val="00241E90"/>
    <w:rsid w:val="00243107"/>
    <w:rsid w:val="002455D3"/>
    <w:rsid w:val="00245693"/>
    <w:rsid w:val="00246530"/>
    <w:rsid w:val="00250D8D"/>
    <w:rsid w:val="0025139A"/>
    <w:rsid w:val="00251682"/>
    <w:rsid w:val="00252A21"/>
    <w:rsid w:val="002546DD"/>
    <w:rsid w:val="002573A0"/>
    <w:rsid w:val="00260DE3"/>
    <w:rsid w:val="0026212A"/>
    <w:rsid w:val="00262309"/>
    <w:rsid w:val="00262540"/>
    <w:rsid w:val="00262A5D"/>
    <w:rsid w:val="00263AA4"/>
    <w:rsid w:val="00264C5C"/>
    <w:rsid w:val="00272283"/>
    <w:rsid w:val="002735D7"/>
    <w:rsid w:val="00276A8A"/>
    <w:rsid w:val="00280931"/>
    <w:rsid w:val="00280B37"/>
    <w:rsid w:val="00280D6F"/>
    <w:rsid w:val="002811C5"/>
    <w:rsid w:val="00281940"/>
    <w:rsid w:val="00281952"/>
    <w:rsid w:val="002863EA"/>
    <w:rsid w:val="00286A8B"/>
    <w:rsid w:val="00291CF2"/>
    <w:rsid w:val="00292108"/>
    <w:rsid w:val="0029300B"/>
    <w:rsid w:val="00295020"/>
    <w:rsid w:val="00297AB8"/>
    <w:rsid w:val="002A09D3"/>
    <w:rsid w:val="002A1B89"/>
    <w:rsid w:val="002A218F"/>
    <w:rsid w:val="002A4F3E"/>
    <w:rsid w:val="002A540E"/>
    <w:rsid w:val="002A57E8"/>
    <w:rsid w:val="002A6AEB"/>
    <w:rsid w:val="002A6F4A"/>
    <w:rsid w:val="002A7FCC"/>
    <w:rsid w:val="002B178D"/>
    <w:rsid w:val="002B351B"/>
    <w:rsid w:val="002B51C9"/>
    <w:rsid w:val="002B7860"/>
    <w:rsid w:val="002B791E"/>
    <w:rsid w:val="002C07ED"/>
    <w:rsid w:val="002C2A4C"/>
    <w:rsid w:val="002C4F62"/>
    <w:rsid w:val="002C5B20"/>
    <w:rsid w:val="002C605A"/>
    <w:rsid w:val="002C766F"/>
    <w:rsid w:val="002D0D56"/>
    <w:rsid w:val="002D3530"/>
    <w:rsid w:val="002D5D3F"/>
    <w:rsid w:val="002D5E1A"/>
    <w:rsid w:val="002D7CC7"/>
    <w:rsid w:val="002E0FF9"/>
    <w:rsid w:val="002E12DB"/>
    <w:rsid w:val="002E12EB"/>
    <w:rsid w:val="002E24CC"/>
    <w:rsid w:val="002E6D7B"/>
    <w:rsid w:val="002E7D2D"/>
    <w:rsid w:val="002F171E"/>
    <w:rsid w:val="002F3365"/>
    <w:rsid w:val="002F38D0"/>
    <w:rsid w:val="002F3C5F"/>
    <w:rsid w:val="002F7DC9"/>
    <w:rsid w:val="00302DBA"/>
    <w:rsid w:val="00303A9C"/>
    <w:rsid w:val="00305201"/>
    <w:rsid w:val="003058D1"/>
    <w:rsid w:val="00305A52"/>
    <w:rsid w:val="0030648D"/>
    <w:rsid w:val="00306E53"/>
    <w:rsid w:val="00310FE9"/>
    <w:rsid w:val="00311579"/>
    <w:rsid w:val="00311B1A"/>
    <w:rsid w:val="00313A90"/>
    <w:rsid w:val="0031512E"/>
    <w:rsid w:val="0031595F"/>
    <w:rsid w:val="00315A65"/>
    <w:rsid w:val="00320726"/>
    <w:rsid w:val="0032203D"/>
    <w:rsid w:val="00323394"/>
    <w:rsid w:val="00323C29"/>
    <w:rsid w:val="00325176"/>
    <w:rsid w:val="003272B1"/>
    <w:rsid w:val="00331289"/>
    <w:rsid w:val="0033413C"/>
    <w:rsid w:val="00344A46"/>
    <w:rsid w:val="00345E40"/>
    <w:rsid w:val="003472AB"/>
    <w:rsid w:val="0035001D"/>
    <w:rsid w:val="0035067A"/>
    <w:rsid w:val="00352485"/>
    <w:rsid w:val="003538F8"/>
    <w:rsid w:val="00354653"/>
    <w:rsid w:val="00355A0C"/>
    <w:rsid w:val="00361C15"/>
    <w:rsid w:val="00362495"/>
    <w:rsid w:val="003638E8"/>
    <w:rsid w:val="003638EF"/>
    <w:rsid w:val="00366088"/>
    <w:rsid w:val="00367206"/>
    <w:rsid w:val="0037035A"/>
    <w:rsid w:val="003732F4"/>
    <w:rsid w:val="00373459"/>
    <w:rsid w:val="0037426E"/>
    <w:rsid w:val="0037474F"/>
    <w:rsid w:val="00376AE2"/>
    <w:rsid w:val="00376D01"/>
    <w:rsid w:val="00376FF6"/>
    <w:rsid w:val="0038536D"/>
    <w:rsid w:val="00387269"/>
    <w:rsid w:val="0038745E"/>
    <w:rsid w:val="00387CC6"/>
    <w:rsid w:val="00390328"/>
    <w:rsid w:val="00390D24"/>
    <w:rsid w:val="0039212F"/>
    <w:rsid w:val="003927A8"/>
    <w:rsid w:val="00393AB1"/>
    <w:rsid w:val="00396CAE"/>
    <w:rsid w:val="003A0B26"/>
    <w:rsid w:val="003A1C97"/>
    <w:rsid w:val="003A2D24"/>
    <w:rsid w:val="003A2F8B"/>
    <w:rsid w:val="003A305C"/>
    <w:rsid w:val="003A5D0E"/>
    <w:rsid w:val="003A6F62"/>
    <w:rsid w:val="003A7437"/>
    <w:rsid w:val="003B13FC"/>
    <w:rsid w:val="003B1E85"/>
    <w:rsid w:val="003B5269"/>
    <w:rsid w:val="003B533D"/>
    <w:rsid w:val="003B68CC"/>
    <w:rsid w:val="003B7C33"/>
    <w:rsid w:val="003C08B7"/>
    <w:rsid w:val="003C3B20"/>
    <w:rsid w:val="003C63EB"/>
    <w:rsid w:val="003C6BBD"/>
    <w:rsid w:val="003C6CA6"/>
    <w:rsid w:val="003C7A6D"/>
    <w:rsid w:val="003C7A9B"/>
    <w:rsid w:val="003D034E"/>
    <w:rsid w:val="003D0C06"/>
    <w:rsid w:val="003D108A"/>
    <w:rsid w:val="003D16D0"/>
    <w:rsid w:val="003D4706"/>
    <w:rsid w:val="003E0B5D"/>
    <w:rsid w:val="003E0F0F"/>
    <w:rsid w:val="003E27A6"/>
    <w:rsid w:val="003E35A8"/>
    <w:rsid w:val="003E44C0"/>
    <w:rsid w:val="003F1214"/>
    <w:rsid w:val="003F379A"/>
    <w:rsid w:val="0040299B"/>
    <w:rsid w:val="0040353B"/>
    <w:rsid w:val="004045C9"/>
    <w:rsid w:val="00404ABE"/>
    <w:rsid w:val="00404CC1"/>
    <w:rsid w:val="0040512B"/>
    <w:rsid w:val="00405527"/>
    <w:rsid w:val="00406A0E"/>
    <w:rsid w:val="004103F5"/>
    <w:rsid w:val="00415418"/>
    <w:rsid w:val="004164EC"/>
    <w:rsid w:val="00416AA6"/>
    <w:rsid w:val="00420A88"/>
    <w:rsid w:val="00422064"/>
    <w:rsid w:val="00422D96"/>
    <w:rsid w:val="00424A40"/>
    <w:rsid w:val="004302F7"/>
    <w:rsid w:val="00431E68"/>
    <w:rsid w:val="00432468"/>
    <w:rsid w:val="004341DF"/>
    <w:rsid w:val="00437736"/>
    <w:rsid w:val="004377B2"/>
    <w:rsid w:val="004401BB"/>
    <w:rsid w:val="00441E13"/>
    <w:rsid w:val="00446E9C"/>
    <w:rsid w:val="0045069B"/>
    <w:rsid w:val="00450CB3"/>
    <w:rsid w:val="00452FBB"/>
    <w:rsid w:val="00457FEA"/>
    <w:rsid w:val="004621E0"/>
    <w:rsid w:val="00463C6A"/>
    <w:rsid w:val="00463CF5"/>
    <w:rsid w:val="0046609C"/>
    <w:rsid w:val="004674EC"/>
    <w:rsid w:val="00467927"/>
    <w:rsid w:val="00470642"/>
    <w:rsid w:val="0047082D"/>
    <w:rsid w:val="0047122A"/>
    <w:rsid w:val="0047367D"/>
    <w:rsid w:val="00474498"/>
    <w:rsid w:val="0047574D"/>
    <w:rsid w:val="00477981"/>
    <w:rsid w:val="00482FE4"/>
    <w:rsid w:val="00483A49"/>
    <w:rsid w:val="004848C0"/>
    <w:rsid w:val="00484B2B"/>
    <w:rsid w:val="004855EA"/>
    <w:rsid w:val="00485A74"/>
    <w:rsid w:val="00490567"/>
    <w:rsid w:val="004964A4"/>
    <w:rsid w:val="00496A90"/>
    <w:rsid w:val="00497097"/>
    <w:rsid w:val="004979B6"/>
    <w:rsid w:val="004A11F7"/>
    <w:rsid w:val="004A3518"/>
    <w:rsid w:val="004A5583"/>
    <w:rsid w:val="004A7394"/>
    <w:rsid w:val="004B0C35"/>
    <w:rsid w:val="004B1AD4"/>
    <w:rsid w:val="004B2CF3"/>
    <w:rsid w:val="004B48BD"/>
    <w:rsid w:val="004B4D37"/>
    <w:rsid w:val="004B4F11"/>
    <w:rsid w:val="004B5350"/>
    <w:rsid w:val="004B5AC6"/>
    <w:rsid w:val="004B68C0"/>
    <w:rsid w:val="004B7162"/>
    <w:rsid w:val="004C13BA"/>
    <w:rsid w:val="004C1C33"/>
    <w:rsid w:val="004C1F62"/>
    <w:rsid w:val="004C2BED"/>
    <w:rsid w:val="004C4450"/>
    <w:rsid w:val="004C44B6"/>
    <w:rsid w:val="004C4D80"/>
    <w:rsid w:val="004C6585"/>
    <w:rsid w:val="004C6A75"/>
    <w:rsid w:val="004C7C49"/>
    <w:rsid w:val="004C7F3C"/>
    <w:rsid w:val="004D1040"/>
    <w:rsid w:val="004D235E"/>
    <w:rsid w:val="004D3CED"/>
    <w:rsid w:val="004D44A9"/>
    <w:rsid w:val="004D4E44"/>
    <w:rsid w:val="004D5E8B"/>
    <w:rsid w:val="004D5EF4"/>
    <w:rsid w:val="004D6CE9"/>
    <w:rsid w:val="004E2780"/>
    <w:rsid w:val="004E5A2F"/>
    <w:rsid w:val="004E5F0F"/>
    <w:rsid w:val="004E5FDC"/>
    <w:rsid w:val="004E6AF2"/>
    <w:rsid w:val="004E6D66"/>
    <w:rsid w:val="004F04B8"/>
    <w:rsid w:val="004F1052"/>
    <w:rsid w:val="004F347A"/>
    <w:rsid w:val="004F4965"/>
    <w:rsid w:val="004F4975"/>
    <w:rsid w:val="004F5B82"/>
    <w:rsid w:val="004F7328"/>
    <w:rsid w:val="005014F7"/>
    <w:rsid w:val="005017FF"/>
    <w:rsid w:val="005021F7"/>
    <w:rsid w:val="005047AB"/>
    <w:rsid w:val="00504EA9"/>
    <w:rsid w:val="00506582"/>
    <w:rsid w:val="00507ABF"/>
    <w:rsid w:val="00512C17"/>
    <w:rsid w:val="00513E8F"/>
    <w:rsid w:val="00517ADB"/>
    <w:rsid w:val="00521D3E"/>
    <w:rsid w:val="005236D3"/>
    <w:rsid w:val="00525ECF"/>
    <w:rsid w:val="00525FF1"/>
    <w:rsid w:val="0052646A"/>
    <w:rsid w:val="005266C3"/>
    <w:rsid w:val="00526CE4"/>
    <w:rsid w:val="005276D1"/>
    <w:rsid w:val="005278E9"/>
    <w:rsid w:val="00527928"/>
    <w:rsid w:val="005311F7"/>
    <w:rsid w:val="0053177F"/>
    <w:rsid w:val="00531C90"/>
    <w:rsid w:val="005325DF"/>
    <w:rsid w:val="0053536A"/>
    <w:rsid w:val="00540004"/>
    <w:rsid w:val="00540227"/>
    <w:rsid w:val="00540879"/>
    <w:rsid w:val="00543111"/>
    <w:rsid w:val="00543494"/>
    <w:rsid w:val="00546700"/>
    <w:rsid w:val="00547595"/>
    <w:rsid w:val="00547A1E"/>
    <w:rsid w:val="005542B1"/>
    <w:rsid w:val="00554DBB"/>
    <w:rsid w:val="00555C0F"/>
    <w:rsid w:val="00557B8E"/>
    <w:rsid w:val="0056002F"/>
    <w:rsid w:val="00562676"/>
    <w:rsid w:val="0056318C"/>
    <w:rsid w:val="00563878"/>
    <w:rsid w:val="005642E8"/>
    <w:rsid w:val="0056566D"/>
    <w:rsid w:val="005721A6"/>
    <w:rsid w:val="00572EFA"/>
    <w:rsid w:val="00573C5C"/>
    <w:rsid w:val="005741CA"/>
    <w:rsid w:val="00575CD0"/>
    <w:rsid w:val="00576191"/>
    <w:rsid w:val="005763FF"/>
    <w:rsid w:val="0057793F"/>
    <w:rsid w:val="005832A9"/>
    <w:rsid w:val="00583F7B"/>
    <w:rsid w:val="005842EF"/>
    <w:rsid w:val="00585A4B"/>
    <w:rsid w:val="00586DBD"/>
    <w:rsid w:val="00587CC8"/>
    <w:rsid w:val="00590CF7"/>
    <w:rsid w:val="005922C6"/>
    <w:rsid w:val="00594E28"/>
    <w:rsid w:val="00595527"/>
    <w:rsid w:val="005970BB"/>
    <w:rsid w:val="00597749"/>
    <w:rsid w:val="005A02B0"/>
    <w:rsid w:val="005A3D5D"/>
    <w:rsid w:val="005A629F"/>
    <w:rsid w:val="005B0C72"/>
    <w:rsid w:val="005B1068"/>
    <w:rsid w:val="005B2C36"/>
    <w:rsid w:val="005B678E"/>
    <w:rsid w:val="005B6A01"/>
    <w:rsid w:val="005B772B"/>
    <w:rsid w:val="005B7BDF"/>
    <w:rsid w:val="005C1B1F"/>
    <w:rsid w:val="005C2945"/>
    <w:rsid w:val="005C555F"/>
    <w:rsid w:val="005D11C5"/>
    <w:rsid w:val="005D1495"/>
    <w:rsid w:val="005D1837"/>
    <w:rsid w:val="005D1D61"/>
    <w:rsid w:val="005D25D5"/>
    <w:rsid w:val="005D2E02"/>
    <w:rsid w:val="005D5B30"/>
    <w:rsid w:val="005D5B39"/>
    <w:rsid w:val="005D5C1F"/>
    <w:rsid w:val="005E151E"/>
    <w:rsid w:val="005E5000"/>
    <w:rsid w:val="005E6284"/>
    <w:rsid w:val="005E6F06"/>
    <w:rsid w:val="005E79AE"/>
    <w:rsid w:val="005E7D11"/>
    <w:rsid w:val="005F404B"/>
    <w:rsid w:val="005F676D"/>
    <w:rsid w:val="00600495"/>
    <w:rsid w:val="00600576"/>
    <w:rsid w:val="00601BA6"/>
    <w:rsid w:val="00603A91"/>
    <w:rsid w:val="006043F4"/>
    <w:rsid w:val="0060454D"/>
    <w:rsid w:val="00605339"/>
    <w:rsid w:val="00606730"/>
    <w:rsid w:val="00607045"/>
    <w:rsid w:val="00607F75"/>
    <w:rsid w:val="00611A2A"/>
    <w:rsid w:val="006129CE"/>
    <w:rsid w:val="006131E1"/>
    <w:rsid w:val="00614454"/>
    <w:rsid w:val="0061530A"/>
    <w:rsid w:val="00616103"/>
    <w:rsid w:val="00620225"/>
    <w:rsid w:val="0062056C"/>
    <w:rsid w:val="00620D89"/>
    <w:rsid w:val="00622691"/>
    <w:rsid w:val="00622B27"/>
    <w:rsid w:val="006232DE"/>
    <w:rsid w:val="00623CEE"/>
    <w:rsid w:val="00624A90"/>
    <w:rsid w:val="00624B74"/>
    <w:rsid w:val="00624C79"/>
    <w:rsid w:val="00625945"/>
    <w:rsid w:val="00626D95"/>
    <w:rsid w:val="00627304"/>
    <w:rsid w:val="00627F97"/>
    <w:rsid w:val="00630C97"/>
    <w:rsid w:val="00631501"/>
    <w:rsid w:val="00631CE5"/>
    <w:rsid w:val="006352B3"/>
    <w:rsid w:val="00636626"/>
    <w:rsid w:val="00641B3F"/>
    <w:rsid w:val="00642425"/>
    <w:rsid w:val="006466A2"/>
    <w:rsid w:val="00646C24"/>
    <w:rsid w:val="00647497"/>
    <w:rsid w:val="006505A1"/>
    <w:rsid w:val="00652FF4"/>
    <w:rsid w:val="0065654B"/>
    <w:rsid w:val="006573CD"/>
    <w:rsid w:val="00657C79"/>
    <w:rsid w:val="00660395"/>
    <w:rsid w:val="00662B8E"/>
    <w:rsid w:val="00663153"/>
    <w:rsid w:val="006638C2"/>
    <w:rsid w:val="00663E2B"/>
    <w:rsid w:val="006701A5"/>
    <w:rsid w:val="006729D4"/>
    <w:rsid w:val="00674A88"/>
    <w:rsid w:val="0067500F"/>
    <w:rsid w:val="006756A8"/>
    <w:rsid w:val="00676DFA"/>
    <w:rsid w:val="00677098"/>
    <w:rsid w:val="00677099"/>
    <w:rsid w:val="00677257"/>
    <w:rsid w:val="006801BF"/>
    <w:rsid w:val="00680E14"/>
    <w:rsid w:val="00683AB6"/>
    <w:rsid w:val="006848FD"/>
    <w:rsid w:val="006867D5"/>
    <w:rsid w:val="00687185"/>
    <w:rsid w:val="00691BE0"/>
    <w:rsid w:val="00693A42"/>
    <w:rsid w:val="00695D6F"/>
    <w:rsid w:val="0069618A"/>
    <w:rsid w:val="006A1E83"/>
    <w:rsid w:val="006A2016"/>
    <w:rsid w:val="006A2BDD"/>
    <w:rsid w:val="006A33DB"/>
    <w:rsid w:val="006A35C8"/>
    <w:rsid w:val="006A37F4"/>
    <w:rsid w:val="006A4148"/>
    <w:rsid w:val="006A5A62"/>
    <w:rsid w:val="006A6F68"/>
    <w:rsid w:val="006A7A05"/>
    <w:rsid w:val="006B078A"/>
    <w:rsid w:val="006B0D2A"/>
    <w:rsid w:val="006B18BD"/>
    <w:rsid w:val="006B6036"/>
    <w:rsid w:val="006B7AD9"/>
    <w:rsid w:val="006C086E"/>
    <w:rsid w:val="006C0E2F"/>
    <w:rsid w:val="006C227D"/>
    <w:rsid w:val="006C34B7"/>
    <w:rsid w:val="006C39B6"/>
    <w:rsid w:val="006C48B9"/>
    <w:rsid w:val="006C5013"/>
    <w:rsid w:val="006C74AA"/>
    <w:rsid w:val="006D055C"/>
    <w:rsid w:val="006D1697"/>
    <w:rsid w:val="006D1EAA"/>
    <w:rsid w:val="006D2798"/>
    <w:rsid w:val="006D4249"/>
    <w:rsid w:val="006D71F7"/>
    <w:rsid w:val="006E0872"/>
    <w:rsid w:val="006E2848"/>
    <w:rsid w:val="006E539E"/>
    <w:rsid w:val="006E7CD8"/>
    <w:rsid w:val="006E7D14"/>
    <w:rsid w:val="006F1BD4"/>
    <w:rsid w:val="006F2DB2"/>
    <w:rsid w:val="006F324D"/>
    <w:rsid w:val="006F3CBA"/>
    <w:rsid w:val="006F4CDA"/>
    <w:rsid w:val="006F5DD5"/>
    <w:rsid w:val="006F5F63"/>
    <w:rsid w:val="006F7CAA"/>
    <w:rsid w:val="00700079"/>
    <w:rsid w:val="00700D1D"/>
    <w:rsid w:val="007025A1"/>
    <w:rsid w:val="0070355F"/>
    <w:rsid w:val="00706E4F"/>
    <w:rsid w:val="00711645"/>
    <w:rsid w:val="00712425"/>
    <w:rsid w:val="007134EB"/>
    <w:rsid w:val="00713E39"/>
    <w:rsid w:val="007141C0"/>
    <w:rsid w:val="00715695"/>
    <w:rsid w:val="00716889"/>
    <w:rsid w:val="007171A9"/>
    <w:rsid w:val="00720144"/>
    <w:rsid w:val="0072125F"/>
    <w:rsid w:val="007214F0"/>
    <w:rsid w:val="00722E42"/>
    <w:rsid w:val="0072378F"/>
    <w:rsid w:val="00723D3B"/>
    <w:rsid w:val="00724447"/>
    <w:rsid w:val="00726B99"/>
    <w:rsid w:val="00730E69"/>
    <w:rsid w:val="00734D06"/>
    <w:rsid w:val="00735477"/>
    <w:rsid w:val="00735D72"/>
    <w:rsid w:val="0074078C"/>
    <w:rsid w:val="007428D7"/>
    <w:rsid w:val="00742C86"/>
    <w:rsid w:val="00745159"/>
    <w:rsid w:val="007471CC"/>
    <w:rsid w:val="007501C6"/>
    <w:rsid w:val="00750875"/>
    <w:rsid w:val="00750955"/>
    <w:rsid w:val="00752672"/>
    <w:rsid w:val="00752FEE"/>
    <w:rsid w:val="0075329E"/>
    <w:rsid w:val="007541EE"/>
    <w:rsid w:val="0075461E"/>
    <w:rsid w:val="00756414"/>
    <w:rsid w:val="007569BB"/>
    <w:rsid w:val="00757A4E"/>
    <w:rsid w:val="00760873"/>
    <w:rsid w:val="007616E9"/>
    <w:rsid w:val="00761B6B"/>
    <w:rsid w:val="00763E31"/>
    <w:rsid w:val="0076646E"/>
    <w:rsid w:val="00766807"/>
    <w:rsid w:val="00770A96"/>
    <w:rsid w:val="00771ABB"/>
    <w:rsid w:val="0077282D"/>
    <w:rsid w:val="00772A40"/>
    <w:rsid w:val="00775C94"/>
    <w:rsid w:val="00777B60"/>
    <w:rsid w:val="00777C2E"/>
    <w:rsid w:val="00777E07"/>
    <w:rsid w:val="007800D5"/>
    <w:rsid w:val="0078222F"/>
    <w:rsid w:val="00786C36"/>
    <w:rsid w:val="00787421"/>
    <w:rsid w:val="00792E04"/>
    <w:rsid w:val="00793113"/>
    <w:rsid w:val="00794088"/>
    <w:rsid w:val="0079448C"/>
    <w:rsid w:val="007949F3"/>
    <w:rsid w:val="00795CD4"/>
    <w:rsid w:val="00795EBE"/>
    <w:rsid w:val="007A152E"/>
    <w:rsid w:val="007A1E8C"/>
    <w:rsid w:val="007A3E3D"/>
    <w:rsid w:val="007A5A65"/>
    <w:rsid w:val="007A696D"/>
    <w:rsid w:val="007A74FD"/>
    <w:rsid w:val="007B2A86"/>
    <w:rsid w:val="007B4BB7"/>
    <w:rsid w:val="007B4DED"/>
    <w:rsid w:val="007B5C9D"/>
    <w:rsid w:val="007B6254"/>
    <w:rsid w:val="007B6772"/>
    <w:rsid w:val="007B7E5B"/>
    <w:rsid w:val="007C0181"/>
    <w:rsid w:val="007C0A2F"/>
    <w:rsid w:val="007C4ABC"/>
    <w:rsid w:val="007C65DE"/>
    <w:rsid w:val="007C78DD"/>
    <w:rsid w:val="007D037F"/>
    <w:rsid w:val="007D04AB"/>
    <w:rsid w:val="007D1237"/>
    <w:rsid w:val="007D1A49"/>
    <w:rsid w:val="007D4FF0"/>
    <w:rsid w:val="007D52E7"/>
    <w:rsid w:val="007D78DA"/>
    <w:rsid w:val="007E010B"/>
    <w:rsid w:val="007E4195"/>
    <w:rsid w:val="007E5C6B"/>
    <w:rsid w:val="007F085E"/>
    <w:rsid w:val="007F26C8"/>
    <w:rsid w:val="007F4EAA"/>
    <w:rsid w:val="007F56D8"/>
    <w:rsid w:val="007F5749"/>
    <w:rsid w:val="007F59A7"/>
    <w:rsid w:val="008019E7"/>
    <w:rsid w:val="00807D01"/>
    <w:rsid w:val="00810334"/>
    <w:rsid w:val="00811ADA"/>
    <w:rsid w:val="00812528"/>
    <w:rsid w:val="0081389A"/>
    <w:rsid w:val="00814189"/>
    <w:rsid w:val="00816A97"/>
    <w:rsid w:val="00817954"/>
    <w:rsid w:val="00821249"/>
    <w:rsid w:val="008226D9"/>
    <w:rsid w:val="00822A3E"/>
    <w:rsid w:val="00823094"/>
    <w:rsid w:val="0082592D"/>
    <w:rsid w:val="00826624"/>
    <w:rsid w:val="008319E5"/>
    <w:rsid w:val="00832971"/>
    <w:rsid w:val="008334C1"/>
    <w:rsid w:val="00833B64"/>
    <w:rsid w:val="00834711"/>
    <w:rsid w:val="00834954"/>
    <w:rsid w:val="00834AC4"/>
    <w:rsid w:val="00840108"/>
    <w:rsid w:val="008402F8"/>
    <w:rsid w:val="0084052E"/>
    <w:rsid w:val="00840FE7"/>
    <w:rsid w:val="00842B26"/>
    <w:rsid w:val="00844AC1"/>
    <w:rsid w:val="00844BDC"/>
    <w:rsid w:val="0084778C"/>
    <w:rsid w:val="00851557"/>
    <w:rsid w:val="00851CE3"/>
    <w:rsid w:val="00851DB8"/>
    <w:rsid w:val="00852E6F"/>
    <w:rsid w:val="008531E9"/>
    <w:rsid w:val="00853E20"/>
    <w:rsid w:val="00854A3F"/>
    <w:rsid w:val="0085558E"/>
    <w:rsid w:val="0085582D"/>
    <w:rsid w:val="0085608A"/>
    <w:rsid w:val="008563AB"/>
    <w:rsid w:val="00860A7E"/>
    <w:rsid w:val="00863A12"/>
    <w:rsid w:val="00865250"/>
    <w:rsid w:val="00865C85"/>
    <w:rsid w:val="00867538"/>
    <w:rsid w:val="0086768B"/>
    <w:rsid w:val="00873F81"/>
    <w:rsid w:val="00876B69"/>
    <w:rsid w:val="00876ECD"/>
    <w:rsid w:val="0087722C"/>
    <w:rsid w:val="00877CC4"/>
    <w:rsid w:val="0088011F"/>
    <w:rsid w:val="0088399D"/>
    <w:rsid w:val="00894942"/>
    <w:rsid w:val="008A09C9"/>
    <w:rsid w:val="008A0AB2"/>
    <w:rsid w:val="008A1AD9"/>
    <w:rsid w:val="008A3D75"/>
    <w:rsid w:val="008A448A"/>
    <w:rsid w:val="008A53E0"/>
    <w:rsid w:val="008B0441"/>
    <w:rsid w:val="008B1C1B"/>
    <w:rsid w:val="008B43A3"/>
    <w:rsid w:val="008B4793"/>
    <w:rsid w:val="008B4892"/>
    <w:rsid w:val="008B6273"/>
    <w:rsid w:val="008C14C7"/>
    <w:rsid w:val="008C1AF6"/>
    <w:rsid w:val="008C2E70"/>
    <w:rsid w:val="008C3E9E"/>
    <w:rsid w:val="008C4DAC"/>
    <w:rsid w:val="008D2320"/>
    <w:rsid w:val="008D419C"/>
    <w:rsid w:val="008D6A74"/>
    <w:rsid w:val="008D7DCA"/>
    <w:rsid w:val="008D7DE8"/>
    <w:rsid w:val="008E04F6"/>
    <w:rsid w:val="008E0F12"/>
    <w:rsid w:val="008E1515"/>
    <w:rsid w:val="008E26ED"/>
    <w:rsid w:val="008E2C6F"/>
    <w:rsid w:val="008E5AE0"/>
    <w:rsid w:val="008E5C62"/>
    <w:rsid w:val="008E736C"/>
    <w:rsid w:val="008F289A"/>
    <w:rsid w:val="008F2AFA"/>
    <w:rsid w:val="008F36A0"/>
    <w:rsid w:val="008F47AF"/>
    <w:rsid w:val="008F6B05"/>
    <w:rsid w:val="008F7734"/>
    <w:rsid w:val="00900258"/>
    <w:rsid w:val="00900D54"/>
    <w:rsid w:val="00901643"/>
    <w:rsid w:val="00902E64"/>
    <w:rsid w:val="0090579E"/>
    <w:rsid w:val="00907329"/>
    <w:rsid w:val="00907E88"/>
    <w:rsid w:val="00910DFE"/>
    <w:rsid w:val="00912BFB"/>
    <w:rsid w:val="009131A0"/>
    <w:rsid w:val="00921C25"/>
    <w:rsid w:val="00921FDF"/>
    <w:rsid w:val="00925325"/>
    <w:rsid w:val="009256E3"/>
    <w:rsid w:val="009258D7"/>
    <w:rsid w:val="009279F6"/>
    <w:rsid w:val="0093057F"/>
    <w:rsid w:val="00931F73"/>
    <w:rsid w:val="00933FA7"/>
    <w:rsid w:val="00934256"/>
    <w:rsid w:val="009355FA"/>
    <w:rsid w:val="009358EA"/>
    <w:rsid w:val="00935D70"/>
    <w:rsid w:val="00937FB1"/>
    <w:rsid w:val="009404A2"/>
    <w:rsid w:val="009404E0"/>
    <w:rsid w:val="00940878"/>
    <w:rsid w:val="009438A5"/>
    <w:rsid w:val="00944496"/>
    <w:rsid w:val="009511EB"/>
    <w:rsid w:val="00951348"/>
    <w:rsid w:val="00951D1F"/>
    <w:rsid w:val="009541CB"/>
    <w:rsid w:val="009543E7"/>
    <w:rsid w:val="009545F6"/>
    <w:rsid w:val="00955CD3"/>
    <w:rsid w:val="0095689E"/>
    <w:rsid w:val="00956D04"/>
    <w:rsid w:val="00957DE0"/>
    <w:rsid w:val="00957E8D"/>
    <w:rsid w:val="00960321"/>
    <w:rsid w:val="00960A49"/>
    <w:rsid w:val="00962E1E"/>
    <w:rsid w:val="00965A59"/>
    <w:rsid w:val="00967C78"/>
    <w:rsid w:val="00967F58"/>
    <w:rsid w:val="0097211E"/>
    <w:rsid w:val="00974A92"/>
    <w:rsid w:val="0097578F"/>
    <w:rsid w:val="00982632"/>
    <w:rsid w:val="00986213"/>
    <w:rsid w:val="00987952"/>
    <w:rsid w:val="009909FE"/>
    <w:rsid w:val="00991975"/>
    <w:rsid w:val="0099212A"/>
    <w:rsid w:val="00992A3B"/>
    <w:rsid w:val="00992CD0"/>
    <w:rsid w:val="009933E8"/>
    <w:rsid w:val="00994E42"/>
    <w:rsid w:val="00997369"/>
    <w:rsid w:val="009974D3"/>
    <w:rsid w:val="00997DC9"/>
    <w:rsid w:val="009A07E8"/>
    <w:rsid w:val="009A0A5A"/>
    <w:rsid w:val="009A0D27"/>
    <w:rsid w:val="009A3B19"/>
    <w:rsid w:val="009A4E7C"/>
    <w:rsid w:val="009A5823"/>
    <w:rsid w:val="009A687F"/>
    <w:rsid w:val="009B020F"/>
    <w:rsid w:val="009B4814"/>
    <w:rsid w:val="009B4B3B"/>
    <w:rsid w:val="009B5361"/>
    <w:rsid w:val="009B7B63"/>
    <w:rsid w:val="009C088E"/>
    <w:rsid w:val="009C23B9"/>
    <w:rsid w:val="009C273B"/>
    <w:rsid w:val="009C2FC3"/>
    <w:rsid w:val="009C4A9E"/>
    <w:rsid w:val="009C67FB"/>
    <w:rsid w:val="009C6DF7"/>
    <w:rsid w:val="009D13A8"/>
    <w:rsid w:val="009D2874"/>
    <w:rsid w:val="009D4642"/>
    <w:rsid w:val="009D7C7F"/>
    <w:rsid w:val="009E30CA"/>
    <w:rsid w:val="009E3848"/>
    <w:rsid w:val="009E494B"/>
    <w:rsid w:val="009E5065"/>
    <w:rsid w:val="009E52D6"/>
    <w:rsid w:val="009E5376"/>
    <w:rsid w:val="009E7D7C"/>
    <w:rsid w:val="009F16BE"/>
    <w:rsid w:val="009F2065"/>
    <w:rsid w:val="009F2F35"/>
    <w:rsid w:val="009F4223"/>
    <w:rsid w:val="009F4640"/>
    <w:rsid w:val="009F5215"/>
    <w:rsid w:val="009F5671"/>
    <w:rsid w:val="009F6FFB"/>
    <w:rsid w:val="00A01DFB"/>
    <w:rsid w:val="00A03191"/>
    <w:rsid w:val="00A0336B"/>
    <w:rsid w:val="00A04914"/>
    <w:rsid w:val="00A0555E"/>
    <w:rsid w:val="00A05576"/>
    <w:rsid w:val="00A1049E"/>
    <w:rsid w:val="00A1084A"/>
    <w:rsid w:val="00A10D58"/>
    <w:rsid w:val="00A12931"/>
    <w:rsid w:val="00A1433D"/>
    <w:rsid w:val="00A1770E"/>
    <w:rsid w:val="00A22155"/>
    <w:rsid w:val="00A22A36"/>
    <w:rsid w:val="00A23B64"/>
    <w:rsid w:val="00A23FC1"/>
    <w:rsid w:val="00A2434B"/>
    <w:rsid w:val="00A25A05"/>
    <w:rsid w:val="00A25ADB"/>
    <w:rsid w:val="00A27303"/>
    <w:rsid w:val="00A2792F"/>
    <w:rsid w:val="00A30784"/>
    <w:rsid w:val="00A31587"/>
    <w:rsid w:val="00A32A17"/>
    <w:rsid w:val="00A32CC4"/>
    <w:rsid w:val="00A32F00"/>
    <w:rsid w:val="00A344C6"/>
    <w:rsid w:val="00A345CE"/>
    <w:rsid w:val="00A349A1"/>
    <w:rsid w:val="00A35477"/>
    <w:rsid w:val="00A3748B"/>
    <w:rsid w:val="00A3768B"/>
    <w:rsid w:val="00A37ED9"/>
    <w:rsid w:val="00A427BE"/>
    <w:rsid w:val="00A42E1E"/>
    <w:rsid w:val="00A43ADA"/>
    <w:rsid w:val="00A440B2"/>
    <w:rsid w:val="00A44B62"/>
    <w:rsid w:val="00A44BD1"/>
    <w:rsid w:val="00A453CB"/>
    <w:rsid w:val="00A45ED9"/>
    <w:rsid w:val="00A470D5"/>
    <w:rsid w:val="00A474B7"/>
    <w:rsid w:val="00A47511"/>
    <w:rsid w:val="00A500A2"/>
    <w:rsid w:val="00A535C1"/>
    <w:rsid w:val="00A54A96"/>
    <w:rsid w:val="00A55C07"/>
    <w:rsid w:val="00A55DF2"/>
    <w:rsid w:val="00A56496"/>
    <w:rsid w:val="00A56A85"/>
    <w:rsid w:val="00A60409"/>
    <w:rsid w:val="00A613E4"/>
    <w:rsid w:val="00A62F8C"/>
    <w:rsid w:val="00A652D7"/>
    <w:rsid w:val="00A654B9"/>
    <w:rsid w:val="00A657AE"/>
    <w:rsid w:val="00A661D4"/>
    <w:rsid w:val="00A66369"/>
    <w:rsid w:val="00A66E76"/>
    <w:rsid w:val="00A71D52"/>
    <w:rsid w:val="00A7222A"/>
    <w:rsid w:val="00A739AF"/>
    <w:rsid w:val="00A7464C"/>
    <w:rsid w:val="00A7725C"/>
    <w:rsid w:val="00A77F09"/>
    <w:rsid w:val="00A77F0E"/>
    <w:rsid w:val="00A82ACD"/>
    <w:rsid w:val="00A858DF"/>
    <w:rsid w:val="00A85DCE"/>
    <w:rsid w:val="00A86ACC"/>
    <w:rsid w:val="00A87487"/>
    <w:rsid w:val="00A9001A"/>
    <w:rsid w:val="00A915FB"/>
    <w:rsid w:val="00A9219B"/>
    <w:rsid w:val="00A937F8"/>
    <w:rsid w:val="00A9677B"/>
    <w:rsid w:val="00AA1390"/>
    <w:rsid w:val="00AA2506"/>
    <w:rsid w:val="00AA5AB7"/>
    <w:rsid w:val="00AA6B99"/>
    <w:rsid w:val="00AA74B3"/>
    <w:rsid w:val="00AB09E3"/>
    <w:rsid w:val="00AB1069"/>
    <w:rsid w:val="00AB2DF3"/>
    <w:rsid w:val="00AB4428"/>
    <w:rsid w:val="00AB500F"/>
    <w:rsid w:val="00AB5AE1"/>
    <w:rsid w:val="00AB5D0A"/>
    <w:rsid w:val="00AC101C"/>
    <w:rsid w:val="00AC2D08"/>
    <w:rsid w:val="00AC37B9"/>
    <w:rsid w:val="00AC420E"/>
    <w:rsid w:val="00AC5B7F"/>
    <w:rsid w:val="00AC6F37"/>
    <w:rsid w:val="00AE0A10"/>
    <w:rsid w:val="00AE2043"/>
    <w:rsid w:val="00AF02FC"/>
    <w:rsid w:val="00AF16B4"/>
    <w:rsid w:val="00AF1D50"/>
    <w:rsid w:val="00AF3576"/>
    <w:rsid w:val="00AF53CC"/>
    <w:rsid w:val="00AF5D2E"/>
    <w:rsid w:val="00AF6063"/>
    <w:rsid w:val="00B000ED"/>
    <w:rsid w:val="00B02F6A"/>
    <w:rsid w:val="00B03215"/>
    <w:rsid w:val="00B06235"/>
    <w:rsid w:val="00B10751"/>
    <w:rsid w:val="00B10814"/>
    <w:rsid w:val="00B11D53"/>
    <w:rsid w:val="00B12491"/>
    <w:rsid w:val="00B13A30"/>
    <w:rsid w:val="00B13BCF"/>
    <w:rsid w:val="00B16D57"/>
    <w:rsid w:val="00B17147"/>
    <w:rsid w:val="00B17438"/>
    <w:rsid w:val="00B2055D"/>
    <w:rsid w:val="00B213DF"/>
    <w:rsid w:val="00B22D8F"/>
    <w:rsid w:val="00B27555"/>
    <w:rsid w:val="00B307DA"/>
    <w:rsid w:val="00B30DFA"/>
    <w:rsid w:val="00B31CC4"/>
    <w:rsid w:val="00B32A3B"/>
    <w:rsid w:val="00B34193"/>
    <w:rsid w:val="00B40097"/>
    <w:rsid w:val="00B4343A"/>
    <w:rsid w:val="00B46606"/>
    <w:rsid w:val="00B470DA"/>
    <w:rsid w:val="00B4711B"/>
    <w:rsid w:val="00B50E9E"/>
    <w:rsid w:val="00B5229C"/>
    <w:rsid w:val="00B55356"/>
    <w:rsid w:val="00B600A4"/>
    <w:rsid w:val="00B63CB9"/>
    <w:rsid w:val="00B63E4C"/>
    <w:rsid w:val="00B63F27"/>
    <w:rsid w:val="00B65535"/>
    <w:rsid w:val="00B66A99"/>
    <w:rsid w:val="00B703B3"/>
    <w:rsid w:val="00B709EA"/>
    <w:rsid w:val="00B72F21"/>
    <w:rsid w:val="00B749E4"/>
    <w:rsid w:val="00B74BD6"/>
    <w:rsid w:val="00B74C44"/>
    <w:rsid w:val="00B75CEA"/>
    <w:rsid w:val="00B76403"/>
    <w:rsid w:val="00B76C2F"/>
    <w:rsid w:val="00B800A0"/>
    <w:rsid w:val="00B80AB4"/>
    <w:rsid w:val="00B81D1F"/>
    <w:rsid w:val="00B82391"/>
    <w:rsid w:val="00B82586"/>
    <w:rsid w:val="00B83144"/>
    <w:rsid w:val="00B84453"/>
    <w:rsid w:val="00B87212"/>
    <w:rsid w:val="00B908D1"/>
    <w:rsid w:val="00B912DE"/>
    <w:rsid w:val="00B93252"/>
    <w:rsid w:val="00B95B3D"/>
    <w:rsid w:val="00B97086"/>
    <w:rsid w:val="00B97388"/>
    <w:rsid w:val="00BA046A"/>
    <w:rsid w:val="00BA158D"/>
    <w:rsid w:val="00BA194F"/>
    <w:rsid w:val="00BA1C62"/>
    <w:rsid w:val="00BA39B8"/>
    <w:rsid w:val="00BA3B32"/>
    <w:rsid w:val="00BA594D"/>
    <w:rsid w:val="00BA66CD"/>
    <w:rsid w:val="00BA7497"/>
    <w:rsid w:val="00BB03BD"/>
    <w:rsid w:val="00BB290A"/>
    <w:rsid w:val="00BB3F91"/>
    <w:rsid w:val="00BB5366"/>
    <w:rsid w:val="00BB7DB2"/>
    <w:rsid w:val="00BC14BE"/>
    <w:rsid w:val="00BC156D"/>
    <w:rsid w:val="00BC257B"/>
    <w:rsid w:val="00BC29E8"/>
    <w:rsid w:val="00BC440D"/>
    <w:rsid w:val="00BD037D"/>
    <w:rsid w:val="00BD0BF1"/>
    <w:rsid w:val="00BD3F7E"/>
    <w:rsid w:val="00BD55C7"/>
    <w:rsid w:val="00BD570C"/>
    <w:rsid w:val="00BD5CB2"/>
    <w:rsid w:val="00BD7A5D"/>
    <w:rsid w:val="00BE102B"/>
    <w:rsid w:val="00BE203D"/>
    <w:rsid w:val="00BE2FB5"/>
    <w:rsid w:val="00BE376C"/>
    <w:rsid w:val="00BE51D1"/>
    <w:rsid w:val="00BF482F"/>
    <w:rsid w:val="00BF56ED"/>
    <w:rsid w:val="00BF7A90"/>
    <w:rsid w:val="00BF7D81"/>
    <w:rsid w:val="00BF7E1B"/>
    <w:rsid w:val="00BF7E6B"/>
    <w:rsid w:val="00C0098A"/>
    <w:rsid w:val="00C018C6"/>
    <w:rsid w:val="00C02B5A"/>
    <w:rsid w:val="00C04380"/>
    <w:rsid w:val="00C047B4"/>
    <w:rsid w:val="00C05413"/>
    <w:rsid w:val="00C0654F"/>
    <w:rsid w:val="00C06925"/>
    <w:rsid w:val="00C06CEF"/>
    <w:rsid w:val="00C116CE"/>
    <w:rsid w:val="00C12721"/>
    <w:rsid w:val="00C12998"/>
    <w:rsid w:val="00C13758"/>
    <w:rsid w:val="00C15CCC"/>
    <w:rsid w:val="00C168CB"/>
    <w:rsid w:val="00C171CB"/>
    <w:rsid w:val="00C2042D"/>
    <w:rsid w:val="00C20E85"/>
    <w:rsid w:val="00C234C7"/>
    <w:rsid w:val="00C23F96"/>
    <w:rsid w:val="00C240BA"/>
    <w:rsid w:val="00C24ECC"/>
    <w:rsid w:val="00C25C44"/>
    <w:rsid w:val="00C26E01"/>
    <w:rsid w:val="00C31FA4"/>
    <w:rsid w:val="00C32BFD"/>
    <w:rsid w:val="00C33476"/>
    <w:rsid w:val="00C3442E"/>
    <w:rsid w:val="00C35A2E"/>
    <w:rsid w:val="00C35FDC"/>
    <w:rsid w:val="00C36DFB"/>
    <w:rsid w:val="00C372EE"/>
    <w:rsid w:val="00C37CBD"/>
    <w:rsid w:val="00C4091E"/>
    <w:rsid w:val="00C409EB"/>
    <w:rsid w:val="00C42B83"/>
    <w:rsid w:val="00C441ED"/>
    <w:rsid w:val="00C44809"/>
    <w:rsid w:val="00C45208"/>
    <w:rsid w:val="00C45D61"/>
    <w:rsid w:val="00C46577"/>
    <w:rsid w:val="00C47D7B"/>
    <w:rsid w:val="00C50221"/>
    <w:rsid w:val="00C515C6"/>
    <w:rsid w:val="00C53680"/>
    <w:rsid w:val="00C53923"/>
    <w:rsid w:val="00C56AF2"/>
    <w:rsid w:val="00C63A3D"/>
    <w:rsid w:val="00C63E5D"/>
    <w:rsid w:val="00C6407E"/>
    <w:rsid w:val="00C67B17"/>
    <w:rsid w:val="00C71738"/>
    <w:rsid w:val="00C71D3A"/>
    <w:rsid w:val="00C72491"/>
    <w:rsid w:val="00C73CDA"/>
    <w:rsid w:val="00C73EE1"/>
    <w:rsid w:val="00C74366"/>
    <w:rsid w:val="00C8083A"/>
    <w:rsid w:val="00C80A6E"/>
    <w:rsid w:val="00C813AA"/>
    <w:rsid w:val="00C81D61"/>
    <w:rsid w:val="00C82361"/>
    <w:rsid w:val="00C83A45"/>
    <w:rsid w:val="00C83EC1"/>
    <w:rsid w:val="00C84DBC"/>
    <w:rsid w:val="00C86BEF"/>
    <w:rsid w:val="00C87104"/>
    <w:rsid w:val="00C87132"/>
    <w:rsid w:val="00C87C4A"/>
    <w:rsid w:val="00C915FD"/>
    <w:rsid w:val="00C91F4C"/>
    <w:rsid w:val="00C927B4"/>
    <w:rsid w:val="00C93466"/>
    <w:rsid w:val="00C94B83"/>
    <w:rsid w:val="00C9563E"/>
    <w:rsid w:val="00C95EB7"/>
    <w:rsid w:val="00C96C6E"/>
    <w:rsid w:val="00C9744A"/>
    <w:rsid w:val="00C97667"/>
    <w:rsid w:val="00CA028C"/>
    <w:rsid w:val="00CA0B0C"/>
    <w:rsid w:val="00CA1795"/>
    <w:rsid w:val="00CA37FA"/>
    <w:rsid w:val="00CA4686"/>
    <w:rsid w:val="00CA7DB1"/>
    <w:rsid w:val="00CB0426"/>
    <w:rsid w:val="00CB0BCC"/>
    <w:rsid w:val="00CB1497"/>
    <w:rsid w:val="00CB2689"/>
    <w:rsid w:val="00CB7796"/>
    <w:rsid w:val="00CC1414"/>
    <w:rsid w:val="00CC1445"/>
    <w:rsid w:val="00CC3488"/>
    <w:rsid w:val="00CC47D6"/>
    <w:rsid w:val="00CC50A2"/>
    <w:rsid w:val="00CC6477"/>
    <w:rsid w:val="00CC6911"/>
    <w:rsid w:val="00CC6A57"/>
    <w:rsid w:val="00CD21E2"/>
    <w:rsid w:val="00CD2A96"/>
    <w:rsid w:val="00CD3527"/>
    <w:rsid w:val="00CD4D6E"/>
    <w:rsid w:val="00CD5F0D"/>
    <w:rsid w:val="00CD6A73"/>
    <w:rsid w:val="00CE0F18"/>
    <w:rsid w:val="00CE1B75"/>
    <w:rsid w:val="00CE2207"/>
    <w:rsid w:val="00CE375C"/>
    <w:rsid w:val="00CE463F"/>
    <w:rsid w:val="00CE6CD8"/>
    <w:rsid w:val="00CE6EA1"/>
    <w:rsid w:val="00CF0458"/>
    <w:rsid w:val="00CF4E57"/>
    <w:rsid w:val="00CF71C4"/>
    <w:rsid w:val="00D00A75"/>
    <w:rsid w:val="00D01F58"/>
    <w:rsid w:val="00D056FB"/>
    <w:rsid w:val="00D06E4E"/>
    <w:rsid w:val="00D078D8"/>
    <w:rsid w:val="00D07AE6"/>
    <w:rsid w:val="00D10476"/>
    <w:rsid w:val="00D10857"/>
    <w:rsid w:val="00D10F35"/>
    <w:rsid w:val="00D126A4"/>
    <w:rsid w:val="00D14C7F"/>
    <w:rsid w:val="00D16DE3"/>
    <w:rsid w:val="00D17631"/>
    <w:rsid w:val="00D17694"/>
    <w:rsid w:val="00D17743"/>
    <w:rsid w:val="00D20DD2"/>
    <w:rsid w:val="00D22FA3"/>
    <w:rsid w:val="00D23409"/>
    <w:rsid w:val="00D24E71"/>
    <w:rsid w:val="00D24FA7"/>
    <w:rsid w:val="00D2636E"/>
    <w:rsid w:val="00D26633"/>
    <w:rsid w:val="00D27D45"/>
    <w:rsid w:val="00D3022B"/>
    <w:rsid w:val="00D305A1"/>
    <w:rsid w:val="00D30AB3"/>
    <w:rsid w:val="00D3265B"/>
    <w:rsid w:val="00D33F64"/>
    <w:rsid w:val="00D3439A"/>
    <w:rsid w:val="00D344DC"/>
    <w:rsid w:val="00D350C6"/>
    <w:rsid w:val="00D40743"/>
    <w:rsid w:val="00D40C44"/>
    <w:rsid w:val="00D40F55"/>
    <w:rsid w:val="00D42C30"/>
    <w:rsid w:val="00D43A9A"/>
    <w:rsid w:val="00D44417"/>
    <w:rsid w:val="00D45702"/>
    <w:rsid w:val="00D46E26"/>
    <w:rsid w:val="00D50CB7"/>
    <w:rsid w:val="00D51046"/>
    <w:rsid w:val="00D52846"/>
    <w:rsid w:val="00D52A0E"/>
    <w:rsid w:val="00D52D3B"/>
    <w:rsid w:val="00D54126"/>
    <w:rsid w:val="00D561EE"/>
    <w:rsid w:val="00D603D6"/>
    <w:rsid w:val="00D61912"/>
    <w:rsid w:val="00D63AEA"/>
    <w:rsid w:val="00D63D92"/>
    <w:rsid w:val="00D6464A"/>
    <w:rsid w:val="00D64CB1"/>
    <w:rsid w:val="00D7050B"/>
    <w:rsid w:val="00D7106D"/>
    <w:rsid w:val="00D71A2E"/>
    <w:rsid w:val="00D7367A"/>
    <w:rsid w:val="00D74E43"/>
    <w:rsid w:val="00D76200"/>
    <w:rsid w:val="00D77051"/>
    <w:rsid w:val="00D8091C"/>
    <w:rsid w:val="00D80C06"/>
    <w:rsid w:val="00D81DE5"/>
    <w:rsid w:val="00D826F1"/>
    <w:rsid w:val="00D83985"/>
    <w:rsid w:val="00D840FB"/>
    <w:rsid w:val="00D845BD"/>
    <w:rsid w:val="00D84C10"/>
    <w:rsid w:val="00D85DB3"/>
    <w:rsid w:val="00D87C6E"/>
    <w:rsid w:val="00D908E5"/>
    <w:rsid w:val="00D91036"/>
    <w:rsid w:val="00D91B3A"/>
    <w:rsid w:val="00D928DC"/>
    <w:rsid w:val="00D936E2"/>
    <w:rsid w:val="00D94041"/>
    <w:rsid w:val="00D94058"/>
    <w:rsid w:val="00D94460"/>
    <w:rsid w:val="00D963BE"/>
    <w:rsid w:val="00D9642C"/>
    <w:rsid w:val="00D97B48"/>
    <w:rsid w:val="00DA1A5A"/>
    <w:rsid w:val="00DA21BB"/>
    <w:rsid w:val="00DA64CE"/>
    <w:rsid w:val="00DA6DDD"/>
    <w:rsid w:val="00DB014F"/>
    <w:rsid w:val="00DB08C2"/>
    <w:rsid w:val="00DB1AC1"/>
    <w:rsid w:val="00DB4624"/>
    <w:rsid w:val="00DB4725"/>
    <w:rsid w:val="00DB4CCD"/>
    <w:rsid w:val="00DB4F27"/>
    <w:rsid w:val="00DB569A"/>
    <w:rsid w:val="00DB66D1"/>
    <w:rsid w:val="00DB725E"/>
    <w:rsid w:val="00DB7D88"/>
    <w:rsid w:val="00DB7F83"/>
    <w:rsid w:val="00DC1EBD"/>
    <w:rsid w:val="00DC6558"/>
    <w:rsid w:val="00DC6AC8"/>
    <w:rsid w:val="00DD0D90"/>
    <w:rsid w:val="00DD158A"/>
    <w:rsid w:val="00DD1E5E"/>
    <w:rsid w:val="00DD266E"/>
    <w:rsid w:val="00DD5B25"/>
    <w:rsid w:val="00DD6115"/>
    <w:rsid w:val="00DD68B9"/>
    <w:rsid w:val="00DD7037"/>
    <w:rsid w:val="00DE067F"/>
    <w:rsid w:val="00DE6E0B"/>
    <w:rsid w:val="00DE789B"/>
    <w:rsid w:val="00DF1F2A"/>
    <w:rsid w:val="00DF2FCF"/>
    <w:rsid w:val="00E001E5"/>
    <w:rsid w:val="00E056F4"/>
    <w:rsid w:val="00E06D00"/>
    <w:rsid w:val="00E10AAF"/>
    <w:rsid w:val="00E11FDD"/>
    <w:rsid w:val="00E15823"/>
    <w:rsid w:val="00E15E2C"/>
    <w:rsid w:val="00E16D1D"/>
    <w:rsid w:val="00E1704A"/>
    <w:rsid w:val="00E21256"/>
    <w:rsid w:val="00E229D5"/>
    <w:rsid w:val="00E24BC7"/>
    <w:rsid w:val="00E25F82"/>
    <w:rsid w:val="00E27371"/>
    <w:rsid w:val="00E27720"/>
    <w:rsid w:val="00E27DBF"/>
    <w:rsid w:val="00E33972"/>
    <w:rsid w:val="00E34B65"/>
    <w:rsid w:val="00E374E0"/>
    <w:rsid w:val="00E375DE"/>
    <w:rsid w:val="00E4019E"/>
    <w:rsid w:val="00E43002"/>
    <w:rsid w:val="00E43481"/>
    <w:rsid w:val="00E4434B"/>
    <w:rsid w:val="00E45A65"/>
    <w:rsid w:val="00E4729B"/>
    <w:rsid w:val="00E47CE3"/>
    <w:rsid w:val="00E523E8"/>
    <w:rsid w:val="00E52661"/>
    <w:rsid w:val="00E52FCB"/>
    <w:rsid w:val="00E530E9"/>
    <w:rsid w:val="00E532FD"/>
    <w:rsid w:val="00E600E9"/>
    <w:rsid w:val="00E60371"/>
    <w:rsid w:val="00E62438"/>
    <w:rsid w:val="00E636C3"/>
    <w:rsid w:val="00E6768A"/>
    <w:rsid w:val="00E70504"/>
    <w:rsid w:val="00E7089E"/>
    <w:rsid w:val="00E70BB5"/>
    <w:rsid w:val="00E7172E"/>
    <w:rsid w:val="00E7196C"/>
    <w:rsid w:val="00E734A5"/>
    <w:rsid w:val="00E74A15"/>
    <w:rsid w:val="00E74A6B"/>
    <w:rsid w:val="00E74ABC"/>
    <w:rsid w:val="00E7655B"/>
    <w:rsid w:val="00E76FA5"/>
    <w:rsid w:val="00E85A6C"/>
    <w:rsid w:val="00E90B77"/>
    <w:rsid w:val="00E937E8"/>
    <w:rsid w:val="00E97064"/>
    <w:rsid w:val="00E970C8"/>
    <w:rsid w:val="00E97703"/>
    <w:rsid w:val="00EA06B4"/>
    <w:rsid w:val="00EA08D4"/>
    <w:rsid w:val="00EA1E60"/>
    <w:rsid w:val="00EA2333"/>
    <w:rsid w:val="00EB3095"/>
    <w:rsid w:val="00EB3573"/>
    <w:rsid w:val="00EB3845"/>
    <w:rsid w:val="00EB40F6"/>
    <w:rsid w:val="00EC09A0"/>
    <w:rsid w:val="00EC179C"/>
    <w:rsid w:val="00EC2E6B"/>
    <w:rsid w:val="00EC34F6"/>
    <w:rsid w:val="00EC39FE"/>
    <w:rsid w:val="00EC617D"/>
    <w:rsid w:val="00EC687A"/>
    <w:rsid w:val="00EC7162"/>
    <w:rsid w:val="00EC7611"/>
    <w:rsid w:val="00EC7D9A"/>
    <w:rsid w:val="00ED33CA"/>
    <w:rsid w:val="00ED349A"/>
    <w:rsid w:val="00ED4965"/>
    <w:rsid w:val="00ED4A37"/>
    <w:rsid w:val="00ED6C80"/>
    <w:rsid w:val="00ED7623"/>
    <w:rsid w:val="00EE002B"/>
    <w:rsid w:val="00EE14C3"/>
    <w:rsid w:val="00EE2831"/>
    <w:rsid w:val="00EE389E"/>
    <w:rsid w:val="00EE598F"/>
    <w:rsid w:val="00EE6798"/>
    <w:rsid w:val="00EE721F"/>
    <w:rsid w:val="00EF2A2B"/>
    <w:rsid w:val="00EF4A96"/>
    <w:rsid w:val="00EF5D21"/>
    <w:rsid w:val="00EF73C5"/>
    <w:rsid w:val="00F009D6"/>
    <w:rsid w:val="00F00CC2"/>
    <w:rsid w:val="00F01316"/>
    <w:rsid w:val="00F020C1"/>
    <w:rsid w:val="00F02A5F"/>
    <w:rsid w:val="00F03086"/>
    <w:rsid w:val="00F032D1"/>
    <w:rsid w:val="00F041E0"/>
    <w:rsid w:val="00F04CD2"/>
    <w:rsid w:val="00F052C7"/>
    <w:rsid w:val="00F05CC1"/>
    <w:rsid w:val="00F07B07"/>
    <w:rsid w:val="00F10CB2"/>
    <w:rsid w:val="00F12100"/>
    <w:rsid w:val="00F14BFA"/>
    <w:rsid w:val="00F20038"/>
    <w:rsid w:val="00F2192D"/>
    <w:rsid w:val="00F2217F"/>
    <w:rsid w:val="00F22843"/>
    <w:rsid w:val="00F23FFE"/>
    <w:rsid w:val="00F24E64"/>
    <w:rsid w:val="00F262A6"/>
    <w:rsid w:val="00F3050B"/>
    <w:rsid w:val="00F3101A"/>
    <w:rsid w:val="00F31D89"/>
    <w:rsid w:val="00F31FFE"/>
    <w:rsid w:val="00F325E3"/>
    <w:rsid w:val="00F3378C"/>
    <w:rsid w:val="00F33875"/>
    <w:rsid w:val="00F3459D"/>
    <w:rsid w:val="00F36423"/>
    <w:rsid w:val="00F36CC3"/>
    <w:rsid w:val="00F4149E"/>
    <w:rsid w:val="00F51348"/>
    <w:rsid w:val="00F6311B"/>
    <w:rsid w:val="00F633F2"/>
    <w:rsid w:val="00F63A70"/>
    <w:rsid w:val="00F65088"/>
    <w:rsid w:val="00F66967"/>
    <w:rsid w:val="00F66C7C"/>
    <w:rsid w:val="00F66DF3"/>
    <w:rsid w:val="00F66EC1"/>
    <w:rsid w:val="00F67E32"/>
    <w:rsid w:val="00F70331"/>
    <w:rsid w:val="00F70547"/>
    <w:rsid w:val="00F7284A"/>
    <w:rsid w:val="00F73209"/>
    <w:rsid w:val="00F73763"/>
    <w:rsid w:val="00F7538C"/>
    <w:rsid w:val="00F766AC"/>
    <w:rsid w:val="00F77179"/>
    <w:rsid w:val="00F8120E"/>
    <w:rsid w:val="00F81A03"/>
    <w:rsid w:val="00F81A4D"/>
    <w:rsid w:val="00F850CA"/>
    <w:rsid w:val="00F85680"/>
    <w:rsid w:val="00F87880"/>
    <w:rsid w:val="00F87D4B"/>
    <w:rsid w:val="00F90829"/>
    <w:rsid w:val="00F94D1E"/>
    <w:rsid w:val="00F956B7"/>
    <w:rsid w:val="00FA02BC"/>
    <w:rsid w:val="00FA0580"/>
    <w:rsid w:val="00FA0EBB"/>
    <w:rsid w:val="00FA39DC"/>
    <w:rsid w:val="00FB50B8"/>
    <w:rsid w:val="00FB5BFD"/>
    <w:rsid w:val="00FC05F3"/>
    <w:rsid w:val="00FC4009"/>
    <w:rsid w:val="00FC584B"/>
    <w:rsid w:val="00FC68A4"/>
    <w:rsid w:val="00FC7105"/>
    <w:rsid w:val="00FD1809"/>
    <w:rsid w:val="00FD25AA"/>
    <w:rsid w:val="00FD290A"/>
    <w:rsid w:val="00FD2DDE"/>
    <w:rsid w:val="00FD3E07"/>
    <w:rsid w:val="00FD4955"/>
    <w:rsid w:val="00FD610C"/>
    <w:rsid w:val="00FD6649"/>
    <w:rsid w:val="00FE0FBE"/>
    <w:rsid w:val="00FE2754"/>
    <w:rsid w:val="00FE2FA4"/>
    <w:rsid w:val="00FE3996"/>
    <w:rsid w:val="00FE45FA"/>
    <w:rsid w:val="00FE4874"/>
    <w:rsid w:val="00FE6924"/>
    <w:rsid w:val="00FF0119"/>
    <w:rsid w:val="00FF01E0"/>
    <w:rsid w:val="00FF0CD0"/>
    <w:rsid w:val="00FF12B4"/>
    <w:rsid w:val="00FF26A6"/>
    <w:rsid w:val="00FF3B5A"/>
    <w:rsid w:val="00FF42B8"/>
    <w:rsid w:val="00FF6619"/>
    <w:rsid w:val="0B616E69"/>
    <w:rsid w:val="0C7D3A14"/>
    <w:rsid w:val="0D31644C"/>
    <w:rsid w:val="0E6350F1"/>
    <w:rsid w:val="14037A1A"/>
    <w:rsid w:val="26E37B0D"/>
    <w:rsid w:val="277E67D3"/>
    <w:rsid w:val="292A3352"/>
    <w:rsid w:val="2B6C3179"/>
    <w:rsid w:val="2CD356CA"/>
    <w:rsid w:val="325151DB"/>
    <w:rsid w:val="3F766F45"/>
    <w:rsid w:val="45F960EE"/>
    <w:rsid w:val="467430F0"/>
    <w:rsid w:val="494D2B10"/>
    <w:rsid w:val="4B156281"/>
    <w:rsid w:val="50376B27"/>
    <w:rsid w:val="60115415"/>
    <w:rsid w:val="6412405A"/>
    <w:rsid w:val="67813209"/>
    <w:rsid w:val="696E1E7B"/>
    <w:rsid w:val="75D90236"/>
    <w:rsid w:val="76900523"/>
    <w:rsid w:val="76B0230D"/>
    <w:rsid w:val="7CC93785"/>
    <w:rsid w:val="7DCF69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3D71E297"/>
  <w15:docId w15:val="{9C07098E-7625-4524-B1A8-79A5A92FC2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等线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 w:qFormat="1"/>
    <w:lsdException w:name="toc 7" w:semiHidden="1" w:uiPriority="39" w:unhideWhenUsed="1" w:qFormat="1"/>
    <w:lsdException w:name="toc 8" w:semiHidden="1" w:uiPriority="39" w:unhideWhenUsed="1" w:qFormat="1"/>
    <w:lsdException w:name="toc 9" w:semiHidden="1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439A"/>
    <w:pPr>
      <w:widowControl w:val="0"/>
      <w:spacing w:afterLines="50" w:line="360" w:lineRule="exact"/>
      <w:ind w:firstLineChars="200" w:firstLine="200"/>
      <w:jc w:val="both"/>
    </w:pPr>
    <w:rPr>
      <w:rFonts w:ascii="微软雅黑" w:eastAsia="微软雅黑" w:hAnsi="微软雅黑" w:cs="微软雅黑"/>
      <w:kern w:val="2"/>
      <w:sz w:val="21"/>
      <w:szCs w:val="22"/>
    </w:rPr>
  </w:style>
  <w:style w:type="paragraph" w:styleId="1">
    <w:name w:val="heading 1"/>
    <w:next w:val="a"/>
    <w:link w:val="10"/>
    <w:uiPriority w:val="9"/>
    <w:qFormat/>
    <w:rsid w:val="0037035A"/>
    <w:pPr>
      <w:keepNext/>
      <w:keepLines/>
      <w:spacing w:before="340" w:after="330" w:line="276" w:lineRule="auto"/>
      <w:jc w:val="center"/>
      <w:outlineLvl w:val="0"/>
    </w:pPr>
    <w:rPr>
      <w:rFonts w:ascii="微软雅黑" w:eastAsia="微软雅黑" w:hAnsi="微软雅黑" w:cs="微软雅黑"/>
      <w:bCs/>
      <w:color w:val="404040" w:themeColor="text1" w:themeTint="BF"/>
      <w:kern w:val="44"/>
      <w:sz w:val="48"/>
      <w:szCs w:val="44"/>
    </w:rPr>
  </w:style>
  <w:style w:type="paragraph" w:styleId="2">
    <w:name w:val="heading 2"/>
    <w:next w:val="a"/>
    <w:link w:val="20"/>
    <w:uiPriority w:val="9"/>
    <w:unhideWhenUsed/>
    <w:qFormat/>
    <w:rsid w:val="0037035A"/>
    <w:pPr>
      <w:keepNext/>
      <w:keepLines/>
      <w:shd w:val="solid" w:color="C00000" w:fill="auto"/>
      <w:spacing w:before="260" w:after="120" w:line="276" w:lineRule="auto"/>
      <w:outlineLvl w:val="1"/>
    </w:pPr>
    <w:rPr>
      <w:rFonts w:asciiTheme="majorHAnsi" w:eastAsia="微软雅黑" w:hAnsiTheme="majorHAnsi" w:cstheme="majorBidi"/>
      <w:bCs/>
      <w:color w:val="FFFFFF" w:themeColor="background1"/>
      <w:kern w:val="2"/>
      <w:sz w:val="36"/>
      <w:szCs w:val="32"/>
    </w:rPr>
  </w:style>
  <w:style w:type="paragraph" w:styleId="3">
    <w:name w:val="heading 3"/>
    <w:next w:val="a"/>
    <w:link w:val="30"/>
    <w:uiPriority w:val="9"/>
    <w:unhideWhenUsed/>
    <w:qFormat/>
    <w:rsid w:val="0037035A"/>
    <w:pPr>
      <w:keepNext/>
      <w:keepLines/>
      <w:spacing w:before="240" w:after="200" w:line="276" w:lineRule="auto"/>
      <w:outlineLvl w:val="2"/>
    </w:pPr>
    <w:rPr>
      <w:rFonts w:ascii="微软雅黑" w:eastAsia="微软雅黑" w:hAnsi="微软雅黑" w:cs="微软雅黑"/>
      <w:bCs/>
      <w:kern w:val="2"/>
      <w:sz w:val="30"/>
      <w:szCs w:val="32"/>
    </w:rPr>
  </w:style>
  <w:style w:type="paragraph" w:styleId="4">
    <w:name w:val="heading 4"/>
    <w:next w:val="a"/>
    <w:link w:val="40"/>
    <w:uiPriority w:val="9"/>
    <w:unhideWhenUsed/>
    <w:qFormat/>
    <w:rsid w:val="0037035A"/>
    <w:pPr>
      <w:keepNext/>
      <w:keepLines/>
      <w:spacing w:after="200" w:line="276" w:lineRule="auto"/>
      <w:outlineLvl w:val="3"/>
    </w:pPr>
    <w:rPr>
      <w:rFonts w:ascii="微软雅黑" w:eastAsia="微软雅黑" w:hAnsi="微软雅黑" w:cs="微软雅黑"/>
      <w:b/>
      <w:bCs/>
      <w:kern w:val="2"/>
      <w:sz w:val="24"/>
      <w:szCs w:val="28"/>
    </w:rPr>
  </w:style>
  <w:style w:type="paragraph" w:styleId="5">
    <w:name w:val="heading 5"/>
    <w:next w:val="a"/>
    <w:link w:val="50"/>
    <w:uiPriority w:val="9"/>
    <w:unhideWhenUsed/>
    <w:qFormat/>
    <w:rsid w:val="0037035A"/>
    <w:pPr>
      <w:keepNext/>
      <w:keepLines/>
      <w:spacing w:before="280" w:after="290" w:line="376" w:lineRule="atLeast"/>
      <w:outlineLvl w:val="4"/>
    </w:pPr>
    <w:rPr>
      <w:rFonts w:ascii="微软雅黑" w:eastAsia="微软雅黑" w:hAnsi="微软雅黑" w:cs="微软雅黑"/>
      <w:b/>
      <w:bCs/>
      <w:kern w:val="2"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37035A"/>
    <w:pPr>
      <w:keepNext/>
      <w:keepLines/>
      <w:spacing w:line="360" w:lineRule="atLeast"/>
      <w:jc w:val="center"/>
      <w:outlineLvl w:val="5"/>
    </w:pPr>
    <w:rPr>
      <w:rFonts w:asciiTheme="majorHAnsi" w:hAnsiTheme="majorHAnsi" w:cstheme="majorBidi"/>
      <w:bCs/>
      <w:sz w:val="1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a5"/>
    <w:uiPriority w:val="99"/>
    <w:unhideWhenUsed/>
    <w:qFormat/>
    <w:rsid w:val="0037035A"/>
    <w:rPr>
      <w:b/>
      <w:bCs/>
    </w:rPr>
  </w:style>
  <w:style w:type="paragraph" w:styleId="a4">
    <w:name w:val="annotation text"/>
    <w:basedOn w:val="a"/>
    <w:link w:val="a6"/>
    <w:uiPriority w:val="99"/>
    <w:unhideWhenUsed/>
    <w:qFormat/>
    <w:rsid w:val="0037035A"/>
    <w:pPr>
      <w:jc w:val="left"/>
    </w:pPr>
  </w:style>
  <w:style w:type="paragraph" w:styleId="7">
    <w:name w:val="toc 7"/>
    <w:basedOn w:val="a"/>
    <w:next w:val="a"/>
    <w:uiPriority w:val="39"/>
    <w:unhideWhenUsed/>
    <w:qFormat/>
    <w:rsid w:val="0037035A"/>
    <w:pPr>
      <w:widowControl/>
      <w:spacing w:afterLines="0" w:line="259" w:lineRule="auto"/>
      <w:ind w:left="132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a7">
    <w:name w:val="Document Map"/>
    <w:basedOn w:val="a"/>
    <w:link w:val="a8"/>
    <w:uiPriority w:val="99"/>
    <w:unhideWhenUsed/>
    <w:qFormat/>
    <w:rsid w:val="0037035A"/>
    <w:rPr>
      <w:rFonts w:ascii="宋体" w:eastAsia="宋体"/>
      <w:sz w:val="18"/>
      <w:szCs w:val="18"/>
    </w:rPr>
  </w:style>
  <w:style w:type="paragraph" w:styleId="51">
    <w:name w:val="toc 5"/>
    <w:basedOn w:val="a"/>
    <w:next w:val="a"/>
    <w:uiPriority w:val="39"/>
    <w:unhideWhenUsed/>
    <w:qFormat/>
    <w:rsid w:val="0037035A"/>
    <w:pPr>
      <w:widowControl/>
      <w:spacing w:afterLines="0" w:line="259" w:lineRule="auto"/>
      <w:ind w:left="88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31">
    <w:name w:val="toc 3"/>
    <w:basedOn w:val="a"/>
    <w:next w:val="a"/>
    <w:uiPriority w:val="39"/>
    <w:unhideWhenUsed/>
    <w:qFormat/>
    <w:rsid w:val="0037035A"/>
    <w:pPr>
      <w:tabs>
        <w:tab w:val="right" w:leader="dot" w:pos="8296"/>
      </w:tabs>
      <w:ind w:leftChars="400" w:left="840"/>
    </w:pPr>
  </w:style>
  <w:style w:type="paragraph" w:styleId="8">
    <w:name w:val="toc 8"/>
    <w:basedOn w:val="a"/>
    <w:next w:val="a"/>
    <w:uiPriority w:val="39"/>
    <w:unhideWhenUsed/>
    <w:qFormat/>
    <w:rsid w:val="0037035A"/>
    <w:pPr>
      <w:widowControl/>
      <w:spacing w:afterLines="0" w:line="259" w:lineRule="auto"/>
      <w:ind w:left="154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a9">
    <w:name w:val="Balloon Text"/>
    <w:basedOn w:val="a"/>
    <w:link w:val="aa"/>
    <w:uiPriority w:val="99"/>
    <w:unhideWhenUsed/>
    <w:qFormat/>
    <w:rsid w:val="0037035A"/>
    <w:rPr>
      <w:sz w:val="18"/>
      <w:szCs w:val="18"/>
    </w:rPr>
  </w:style>
  <w:style w:type="paragraph" w:styleId="ab">
    <w:name w:val="footer"/>
    <w:basedOn w:val="a"/>
    <w:link w:val="ac"/>
    <w:uiPriority w:val="99"/>
    <w:unhideWhenUsed/>
    <w:qFormat/>
    <w:rsid w:val="0037035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d">
    <w:name w:val="header"/>
    <w:basedOn w:val="a"/>
    <w:link w:val="ae"/>
    <w:uiPriority w:val="99"/>
    <w:unhideWhenUsed/>
    <w:qFormat/>
    <w:rsid w:val="0037035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next w:val="a"/>
    <w:uiPriority w:val="39"/>
    <w:unhideWhenUsed/>
    <w:qFormat/>
    <w:rsid w:val="0037035A"/>
    <w:pPr>
      <w:spacing w:after="200" w:line="400" w:lineRule="exact"/>
    </w:pPr>
    <w:rPr>
      <w:rFonts w:ascii="微软雅黑" w:eastAsia="微软雅黑" w:hAnsi="微软雅黑" w:cs="微软雅黑"/>
      <w:b/>
      <w:kern w:val="2"/>
      <w:sz w:val="21"/>
      <w:szCs w:val="22"/>
    </w:rPr>
  </w:style>
  <w:style w:type="paragraph" w:styleId="41">
    <w:name w:val="toc 4"/>
    <w:basedOn w:val="a"/>
    <w:next w:val="a"/>
    <w:uiPriority w:val="39"/>
    <w:unhideWhenUsed/>
    <w:qFormat/>
    <w:rsid w:val="0037035A"/>
    <w:pPr>
      <w:widowControl/>
      <w:spacing w:afterLines="0" w:line="259" w:lineRule="auto"/>
      <w:ind w:left="66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61">
    <w:name w:val="toc 6"/>
    <w:basedOn w:val="a"/>
    <w:next w:val="a"/>
    <w:uiPriority w:val="39"/>
    <w:unhideWhenUsed/>
    <w:qFormat/>
    <w:rsid w:val="0037035A"/>
    <w:pPr>
      <w:widowControl/>
      <w:spacing w:afterLines="0" w:line="259" w:lineRule="auto"/>
      <w:ind w:left="110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paragraph" w:styleId="21">
    <w:name w:val="toc 2"/>
    <w:basedOn w:val="a"/>
    <w:next w:val="a"/>
    <w:uiPriority w:val="39"/>
    <w:unhideWhenUsed/>
    <w:qFormat/>
    <w:rsid w:val="0037035A"/>
    <w:pPr>
      <w:tabs>
        <w:tab w:val="right" w:leader="dot" w:pos="8296"/>
      </w:tabs>
      <w:spacing w:line="400" w:lineRule="exact"/>
      <w:ind w:leftChars="200" w:left="200"/>
    </w:pPr>
  </w:style>
  <w:style w:type="paragraph" w:styleId="9">
    <w:name w:val="toc 9"/>
    <w:basedOn w:val="a"/>
    <w:next w:val="a"/>
    <w:uiPriority w:val="39"/>
    <w:unhideWhenUsed/>
    <w:qFormat/>
    <w:rsid w:val="0037035A"/>
    <w:pPr>
      <w:widowControl/>
      <w:spacing w:afterLines="0" w:line="259" w:lineRule="auto"/>
      <w:ind w:left="1760" w:firstLineChars="0" w:firstLine="0"/>
      <w:jc w:val="left"/>
    </w:pPr>
    <w:rPr>
      <w:rFonts w:asciiTheme="minorHAnsi" w:eastAsiaTheme="minorEastAsia" w:hAnsiTheme="minorHAnsi" w:cstheme="minorBidi"/>
      <w:kern w:val="0"/>
      <w:sz w:val="22"/>
    </w:rPr>
  </w:style>
  <w:style w:type="character" w:styleId="af">
    <w:name w:val="FollowedHyperlink"/>
    <w:basedOn w:val="a0"/>
    <w:uiPriority w:val="99"/>
    <w:unhideWhenUsed/>
    <w:qFormat/>
    <w:rsid w:val="0037035A"/>
    <w:rPr>
      <w:color w:val="800080" w:themeColor="followedHyperlink"/>
      <w:u w:val="single"/>
    </w:rPr>
  </w:style>
  <w:style w:type="character" w:styleId="af0">
    <w:name w:val="Hyperlink"/>
    <w:basedOn w:val="a0"/>
    <w:uiPriority w:val="99"/>
    <w:unhideWhenUsed/>
    <w:qFormat/>
    <w:rsid w:val="0037035A"/>
    <w:rPr>
      <w:color w:val="0000FF" w:themeColor="hyperlink"/>
      <w:u w:val="single"/>
    </w:rPr>
  </w:style>
  <w:style w:type="character" w:styleId="af1">
    <w:name w:val="annotation reference"/>
    <w:basedOn w:val="a0"/>
    <w:uiPriority w:val="99"/>
    <w:unhideWhenUsed/>
    <w:qFormat/>
    <w:rsid w:val="0037035A"/>
    <w:rPr>
      <w:sz w:val="21"/>
      <w:szCs w:val="21"/>
    </w:rPr>
  </w:style>
  <w:style w:type="table" w:styleId="af2">
    <w:name w:val="Table Grid"/>
    <w:basedOn w:val="a1"/>
    <w:uiPriority w:val="59"/>
    <w:qFormat/>
    <w:rsid w:val="003703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标题 2 字符"/>
    <w:basedOn w:val="a0"/>
    <w:link w:val="2"/>
    <w:uiPriority w:val="9"/>
    <w:qFormat/>
    <w:rsid w:val="0037035A"/>
    <w:rPr>
      <w:rFonts w:asciiTheme="majorHAnsi" w:eastAsia="微软雅黑" w:hAnsiTheme="majorHAnsi" w:cstheme="majorBidi"/>
      <w:bCs/>
      <w:color w:val="FFFFFF" w:themeColor="background1"/>
      <w:sz w:val="36"/>
      <w:szCs w:val="32"/>
      <w:shd w:val="solid" w:color="C00000" w:fill="auto"/>
    </w:rPr>
  </w:style>
  <w:style w:type="character" w:customStyle="1" w:styleId="ae">
    <w:name w:val="页眉 字符"/>
    <w:basedOn w:val="a0"/>
    <w:link w:val="ad"/>
    <w:uiPriority w:val="99"/>
    <w:qFormat/>
    <w:rsid w:val="0037035A"/>
    <w:rPr>
      <w:sz w:val="18"/>
      <w:szCs w:val="18"/>
    </w:rPr>
  </w:style>
  <w:style w:type="character" w:customStyle="1" w:styleId="ac">
    <w:name w:val="页脚 字符"/>
    <w:basedOn w:val="a0"/>
    <w:link w:val="ab"/>
    <w:uiPriority w:val="99"/>
    <w:qFormat/>
    <w:rsid w:val="0037035A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qFormat/>
    <w:rsid w:val="0037035A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qFormat/>
    <w:rsid w:val="0037035A"/>
    <w:rPr>
      <w:rFonts w:ascii="微软雅黑" w:eastAsia="微软雅黑" w:hAnsi="微软雅黑" w:cs="微软雅黑"/>
      <w:bCs/>
      <w:color w:val="404040" w:themeColor="text1" w:themeTint="BF"/>
      <w:kern w:val="44"/>
      <w:sz w:val="48"/>
      <w:szCs w:val="44"/>
    </w:rPr>
  </w:style>
  <w:style w:type="character" w:customStyle="1" w:styleId="30">
    <w:name w:val="标题 3 字符"/>
    <w:basedOn w:val="a0"/>
    <w:link w:val="3"/>
    <w:uiPriority w:val="9"/>
    <w:qFormat/>
    <w:rsid w:val="0037035A"/>
    <w:rPr>
      <w:rFonts w:ascii="微软雅黑" w:eastAsia="微软雅黑" w:hAnsi="微软雅黑" w:cs="微软雅黑"/>
      <w:bCs/>
      <w:sz w:val="30"/>
      <w:szCs w:val="32"/>
    </w:rPr>
  </w:style>
  <w:style w:type="character" w:customStyle="1" w:styleId="40">
    <w:name w:val="标题 4 字符"/>
    <w:basedOn w:val="a0"/>
    <w:link w:val="4"/>
    <w:uiPriority w:val="9"/>
    <w:qFormat/>
    <w:rsid w:val="0037035A"/>
    <w:rPr>
      <w:rFonts w:ascii="微软雅黑" w:eastAsia="微软雅黑" w:hAnsi="微软雅黑" w:cs="微软雅黑"/>
      <w:b/>
      <w:bCs/>
      <w:sz w:val="24"/>
      <w:szCs w:val="28"/>
    </w:rPr>
  </w:style>
  <w:style w:type="paragraph" w:customStyle="1" w:styleId="TOC1">
    <w:name w:val="TOC 标题1"/>
    <w:basedOn w:val="1"/>
    <w:next w:val="a"/>
    <w:uiPriority w:val="39"/>
    <w:unhideWhenUsed/>
    <w:qFormat/>
    <w:rsid w:val="0037035A"/>
    <w:pPr>
      <w:spacing w:before="480" w:after="0"/>
      <w:jc w:val="left"/>
      <w:outlineLvl w:val="9"/>
    </w:pPr>
    <w:rPr>
      <w:rFonts w:asciiTheme="majorHAnsi" w:eastAsiaTheme="majorEastAsia" w:hAnsiTheme="majorHAnsi" w:cstheme="majorBidi"/>
      <w:color w:val="4F81BD" w:themeColor="accent1"/>
      <w:kern w:val="0"/>
      <w:sz w:val="28"/>
      <w:szCs w:val="28"/>
    </w:rPr>
  </w:style>
  <w:style w:type="paragraph" w:customStyle="1" w:styleId="12">
    <w:name w:val="无间隔1"/>
    <w:uiPriority w:val="1"/>
    <w:qFormat/>
    <w:rsid w:val="0037035A"/>
    <w:pPr>
      <w:widowControl w:val="0"/>
      <w:spacing w:after="200" w:line="360" w:lineRule="exact"/>
      <w:ind w:firstLineChars="200" w:firstLine="200"/>
      <w:jc w:val="both"/>
    </w:pPr>
    <w:rPr>
      <w:rFonts w:ascii="微软雅黑" w:eastAsia="微软雅黑" w:hAnsi="微软雅黑" w:cs="微软雅黑"/>
      <w:kern w:val="2"/>
      <w:sz w:val="21"/>
      <w:szCs w:val="21"/>
    </w:rPr>
  </w:style>
  <w:style w:type="character" w:customStyle="1" w:styleId="13">
    <w:name w:val="不明显强调1"/>
    <w:basedOn w:val="a0"/>
    <w:uiPriority w:val="19"/>
    <w:qFormat/>
    <w:rsid w:val="0037035A"/>
    <w:rPr>
      <w:rFonts w:eastAsia="微软雅黑"/>
      <w:i/>
      <w:iCs/>
      <w:color w:val="A6A6A6" w:themeColor="background1" w:themeShade="A6"/>
      <w:sz w:val="21"/>
    </w:rPr>
  </w:style>
  <w:style w:type="character" w:customStyle="1" w:styleId="50">
    <w:name w:val="标题 5 字符"/>
    <w:basedOn w:val="a0"/>
    <w:link w:val="5"/>
    <w:uiPriority w:val="9"/>
    <w:qFormat/>
    <w:rsid w:val="0037035A"/>
    <w:rPr>
      <w:rFonts w:ascii="微软雅黑" w:eastAsia="微软雅黑" w:hAnsi="微软雅黑" w:cs="微软雅黑"/>
      <w:b/>
      <w:bCs/>
      <w:sz w:val="28"/>
      <w:szCs w:val="28"/>
    </w:rPr>
  </w:style>
  <w:style w:type="character" w:customStyle="1" w:styleId="60">
    <w:name w:val="标题 6 字符"/>
    <w:basedOn w:val="a0"/>
    <w:link w:val="6"/>
    <w:uiPriority w:val="9"/>
    <w:qFormat/>
    <w:rsid w:val="0037035A"/>
    <w:rPr>
      <w:rFonts w:asciiTheme="majorHAnsi" w:eastAsia="微软雅黑" w:hAnsiTheme="majorHAnsi" w:cstheme="majorBidi"/>
      <w:bCs/>
      <w:sz w:val="18"/>
      <w:szCs w:val="24"/>
    </w:rPr>
  </w:style>
  <w:style w:type="paragraph" w:customStyle="1" w:styleId="af3">
    <w:name w:val="图片"/>
    <w:qFormat/>
    <w:rsid w:val="0037035A"/>
    <w:pPr>
      <w:spacing w:after="200" w:line="276" w:lineRule="auto"/>
      <w:jc w:val="center"/>
    </w:pPr>
    <w:rPr>
      <w:rFonts w:ascii="微软雅黑" w:eastAsia="微软雅黑" w:hAnsi="微软雅黑" w:cs="微软雅黑"/>
      <w:kern w:val="2"/>
      <w:sz w:val="21"/>
      <w:szCs w:val="22"/>
    </w:rPr>
  </w:style>
  <w:style w:type="character" w:customStyle="1" w:styleId="a6">
    <w:name w:val="批注文字 字符"/>
    <w:basedOn w:val="a0"/>
    <w:link w:val="a4"/>
    <w:uiPriority w:val="99"/>
    <w:semiHidden/>
    <w:qFormat/>
    <w:rsid w:val="0037035A"/>
    <w:rPr>
      <w:rFonts w:ascii="微软雅黑" w:eastAsia="微软雅黑" w:hAnsi="微软雅黑" w:cs="微软雅黑"/>
    </w:rPr>
  </w:style>
  <w:style w:type="character" w:customStyle="1" w:styleId="a5">
    <w:name w:val="批注主题 字符"/>
    <w:basedOn w:val="a6"/>
    <w:link w:val="a3"/>
    <w:uiPriority w:val="99"/>
    <w:semiHidden/>
    <w:qFormat/>
    <w:rsid w:val="0037035A"/>
    <w:rPr>
      <w:rFonts w:ascii="微软雅黑" w:eastAsia="微软雅黑" w:hAnsi="微软雅黑" w:cs="微软雅黑"/>
      <w:b/>
      <w:bCs/>
    </w:rPr>
  </w:style>
  <w:style w:type="paragraph" w:customStyle="1" w:styleId="14">
    <w:name w:val="列出段落1"/>
    <w:basedOn w:val="a"/>
    <w:uiPriority w:val="34"/>
    <w:qFormat/>
    <w:rsid w:val="0037035A"/>
    <w:pPr>
      <w:ind w:left="720"/>
      <w:contextualSpacing/>
    </w:pPr>
  </w:style>
  <w:style w:type="character" w:customStyle="1" w:styleId="a8">
    <w:name w:val="文档结构图 字符"/>
    <w:basedOn w:val="a0"/>
    <w:link w:val="a7"/>
    <w:uiPriority w:val="99"/>
    <w:semiHidden/>
    <w:qFormat/>
    <w:rsid w:val="0037035A"/>
    <w:rPr>
      <w:rFonts w:ascii="宋体" w:eastAsia="宋体" w:hAnsi="微软雅黑" w:cs="微软雅黑"/>
      <w:sz w:val="18"/>
      <w:szCs w:val="18"/>
    </w:rPr>
  </w:style>
  <w:style w:type="paragraph" w:customStyle="1" w:styleId="32">
    <w:name w:val="列出段落3"/>
    <w:basedOn w:val="a"/>
    <w:uiPriority w:val="34"/>
    <w:qFormat/>
    <w:rsid w:val="0037035A"/>
    <w:pPr>
      <w:spacing w:after="50"/>
      <w:ind w:firstLine="420"/>
    </w:pPr>
  </w:style>
  <w:style w:type="paragraph" w:customStyle="1" w:styleId="110">
    <w:name w:val="列出段落11"/>
    <w:basedOn w:val="a"/>
    <w:uiPriority w:val="34"/>
    <w:qFormat/>
    <w:rsid w:val="0037035A"/>
    <w:pPr>
      <w:spacing w:after="50"/>
      <w:ind w:firstLine="420"/>
    </w:pPr>
  </w:style>
  <w:style w:type="paragraph" w:customStyle="1" w:styleId="22">
    <w:name w:val="列出段落2"/>
    <w:basedOn w:val="a"/>
    <w:uiPriority w:val="34"/>
    <w:qFormat/>
    <w:rsid w:val="0037035A"/>
    <w:pPr>
      <w:ind w:left="720"/>
      <w:contextualSpacing/>
    </w:pPr>
  </w:style>
  <w:style w:type="paragraph" w:customStyle="1" w:styleId="42">
    <w:name w:val="列出段落4"/>
    <w:basedOn w:val="a"/>
    <w:uiPriority w:val="99"/>
    <w:qFormat/>
    <w:rsid w:val="0037035A"/>
    <w:pPr>
      <w:ind w:firstLine="420"/>
    </w:pPr>
  </w:style>
  <w:style w:type="paragraph" w:customStyle="1" w:styleId="52">
    <w:name w:val="列出段落5"/>
    <w:basedOn w:val="a"/>
    <w:uiPriority w:val="99"/>
    <w:qFormat/>
    <w:rsid w:val="0037035A"/>
    <w:pPr>
      <w:ind w:firstLine="420"/>
    </w:pPr>
  </w:style>
  <w:style w:type="paragraph" w:customStyle="1" w:styleId="62">
    <w:name w:val="列出段落6"/>
    <w:basedOn w:val="a"/>
    <w:uiPriority w:val="99"/>
    <w:qFormat/>
    <w:rsid w:val="0037035A"/>
    <w:pPr>
      <w:ind w:firstLine="420"/>
    </w:pPr>
  </w:style>
  <w:style w:type="paragraph" w:customStyle="1" w:styleId="70">
    <w:name w:val="列出段落7"/>
    <w:basedOn w:val="a"/>
    <w:uiPriority w:val="99"/>
    <w:rsid w:val="0037035A"/>
    <w:pPr>
      <w:ind w:firstLine="420"/>
    </w:pPr>
  </w:style>
  <w:style w:type="paragraph" w:styleId="af4">
    <w:name w:val="List Paragraph"/>
    <w:basedOn w:val="a"/>
    <w:uiPriority w:val="34"/>
    <w:qFormat/>
    <w:rsid w:val="00E85A6C"/>
    <w:pPr>
      <w:ind w:firstLine="420"/>
    </w:pPr>
  </w:style>
  <w:style w:type="character" w:customStyle="1" w:styleId="15">
    <w:name w:val="@他1"/>
    <w:basedOn w:val="a0"/>
    <w:uiPriority w:val="99"/>
    <w:semiHidden/>
    <w:unhideWhenUsed/>
    <w:rsid w:val="00921C25"/>
    <w:rPr>
      <w:color w:val="2B579A"/>
      <w:shd w:val="clear" w:color="auto" w:fill="E6E6E6"/>
    </w:rPr>
  </w:style>
  <w:style w:type="character" w:customStyle="1" w:styleId="UnresolvedMention">
    <w:name w:val="Unresolved Mention"/>
    <w:basedOn w:val="a0"/>
    <w:uiPriority w:val="99"/>
    <w:semiHidden/>
    <w:unhideWhenUsed/>
    <w:rsid w:val="001422B7"/>
    <w:rPr>
      <w:color w:val="808080"/>
      <w:shd w:val="clear" w:color="auto" w:fill="E6E6E6"/>
    </w:rPr>
  </w:style>
  <w:style w:type="paragraph" w:styleId="af5">
    <w:name w:val="Normal (Web)"/>
    <w:basedOn w:val="a"/>
    <w:uiPriority w:val="99"/>
    <w:semiHidden/>
    <w:unhideWhenUsed/>
    <w:rsid w:val="00C409EB"/>
    <w:pPr>
      <w:widowControl/>
      <w:spacing w:before="100" w:beforeAutospacing="1" w:afterLines="0" w:after="100" w:afterAutospacing="1" w:line="240" w:lineRule="auto"/>
      <w:ind w:firstLineChars="0" w:firstLine="0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0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3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0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9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5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7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8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5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87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7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62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8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2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0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0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2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10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8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4.png"/><Relationship Id="rId84" Type="http://schemas.openxmlformats.org/officeDocument/2006/relationships/image" Target="media/image70.png"/><Relationship Id="rId138" Type="http://schemas.openxmlformats.org/officeDocument/2006/relationships/image" Target="media/image118.png"/><Relationship Id="rId159" Type="http://schemas.openxmlformats.org/officeDocument/2006/relationships/image" Target="media/image139.png"/><Relationship Id="rId170" Type="http://schemas.openxmlformats.org/officeDocument/2006/relationships/image" Target="media/image150.png"/><Relationship Id="rId191" Type="http://schemas.openxmlformats.org/officeDocument/2006/relationships/image" Target="media/image170.png"/><Relationship Id="rId205" Type="http://schemas.openxmlformats.org/officeDocument/2006/relationships/header" Target="header2.xml"/><Relationship Id="rId107" Type="http://schemas.openxmlformats.org/officeDocument/2006/relationships/image" Target="media/image91.pn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53" Type="http://schemas.openxmlformats.org/officeDocument/2006/relationships/image" Target="media/image45.png"/><Relationship Id="rId74" Type="http://schemas.openxmlformats.org/officeDocument/2006/relationships/image" Target="media/image63.png"/><Relationship Id="rId128" Type="http://schemas.openxmlformats.org/officeDocument/2006/relationships/image" Target="media/image110.png"/><Relationship Id="rId149" Type="http://schemas.openxmlformats.org/officeDocument/2006/relationships/image" Target="media/image129.png"/><Relationship Id="rId5" Type="http://schemas.openxmlformats.org/officeDocument/2006/relationships/settings" Target="settings.xml"/><Relationship Id="rId95" Type="http://schemas.openxmlformats.org/officeDocument/2006/relationships/image" Target="media/image81.png"/><Relationship Id="rId160" Type="http://schemas.openxmlformats.org/officeDocument/2006/relationships/image" Target="media/image140.png"/><Relationship Id="rId181" Type="http://schemas.openxmlformats.org/officeDocument/2006/relationships/image" Target="media/image160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5.png"/><Relationship Id="rId118" Type="http://schemas.openxmlformats.org/officeDocument/2006/relationships/image" Target="media/image101.png"/><Relationship Id="rId139" Type="http://schemas.openxmlformats.org/officeDocument/2006/relationships/image" Target="media/image119.png"/><Relationship Id="rId85" Type="http://schemas.openxmlformats.org/officeDocument/2006/relationships/image" Target="media/image71.png"/><Relationship Id="rId150" Type="http://schemas.openxmlformats.org/officeDocument/2006/relationships/image" Target="media/image130.png"/><Relationship Id="rId171" Type="http://schemas.openxmlformats.org/officeDocument/2006/relationships/image" Target="media/image151.png"/><Relationship Id="rId192" Type="http://schemas.openxmlformats.org/officeDocument/2006/relationships/image" Target="media/image171.png"/><Relationship Id="rId206" Type="http://schemas.openxmlformats.org/officeDocument/2006/relationships/footer" Target="footer1.xml"/><Relationship Id="rId12" Type="http://schemas.openxmlformats.org/officeDocument/2006/relationships/image" Target="media/image4.png"/><Relationship Id="rId33" Type="http://schemas.openxmlformats.org/officeDocument/2006/relationships/image" Target="media/image25.jpeg"/><Relationship Id="rId108" Type="http://schemas.openxmlformats.org/officeDocument/2006/relationships/image" Target="media/image92.png"/><Relationship Id="rId129" Type="http://schemas.openxmlformats.org/officeDocument/2006/relationships/image" Target="media/image111.png"/><Relationship Id="rId54" Type="http://schemas.openxmlformats.org/officeDocument/2006/relationships/image" Target="media/image46.png"/><Relationship Id="rId75" Type="http://schemas.openxmlformats.org/officeDocument/2006/relationships/image" Target="media/image64.png"/><Relationship Id="rId96" Type="http://schemas.openxmlformats.org/officeDocument/2006/relationships/image" Target="media/image82.png"/><Relationship Id="rId140" Type="http://schemas.openxmlformats.org/officeDocument/2006/relationships/image" Target="media/image120.png"/><Relationship Id="rId161" Type="http://schemas.openxmlformats.org/officeDocument/2006/relationships/image" Target="media/image141.png"/><Relationship Id="rId182" Type="http://schemas.openxmlformats.org/officeDocument/2006/relationships/image" Target="media/image161.png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119" Type="http://schemas.openxmlformats.org/officeDocument/2006/relationships/image" Target="media/image102.png"/><Relationship Id="rId44" Type="http://schemas.openxmlformats.org/officeDocument/2006/relationships/image" Target="media/image36.png"/><Relationship Id="rId65" Type="http://schemas.openxmlformats.org/officeDocument/2006/relationships/image" Target="media/image56.png"/><Relationship Id="rId86" Type="http://schemas.openxmlformats.org/officeDocument/2006/relationships/image" Target="media/image72.png"/><Relationship Id="rId130" Type="http://schemas.openxmlformats.org/officeDocument/2006/relationships/image" Target="media/image1110.png"/><Relationship Id="rId151" Type="http://schemas.openxmlformats.org/officeDocument/2006/relationships/image" Target="media/image131.png"/><Relationship Id="rId172" Type="http://schemas.openxmlformats.org/officeDocument/2006/relationships/image" Target="media/image152.png"/><Relationship Id="rId193" Type="http://schemas.openxmlformats.org/officeDocument/2006/relationships/image" Target="media/image172.png"/><Relationship Id="rId207" Type="http://schemas.openxmlformats.org/officeDocument/2006/relationships/footer" Target="footer2.xml"/><Relationship Id="rId13" Type="http://schemas.openxmlformats.org/officeDocument/2006/relationships/image" Target="media/image5.png"/><Relationship Id="rId109" Type="http://schemas.openxmlformats.org/officeDocument/2006/relationships/image" Target="media/image93.png"/><Relationship Id="rId34" Type="http://schemas.openxmlformats.org/officeDocument/2006/relationships/image" Target="media/image26.jpeg"/><Relationship Id="rId55" Type="http://schemas.openxmlformats.org/officeDocument/2006/relationships/image" Target="media/image47.png"/><Relationship Id="rId76" Type="http://schemas.openxmlformats.org/officeDocument/2006/relationships/image" Target="media/image640.png"/><Relationship Id="rId97" Type="http://schemas.openxmlformats.org/officeDocument/2006/relationships/image" Target="media/image83.png"/><Relationship Id="rId120" Type="http://schemas.openxmlformats.org/officeDocument/2006/relationships/image" Target="media/image103.png"/><Relationship Id="rId141" Type="http://schemas.openxmlformats.org/officeDocument/2006/relationships/image" Target="media/image121.png"/><Relationship Id="rId7" Type="http://schemas.openxmlformats.org/officeDocument/2006/relationships/footnotes" Target="footnotes.xml"/><Relationship Id="rId162" Type="http://schemas.openxmlformats.org/officeDocument/2006/relationships/image" Target="media/image142.png"/><Relationship Id="rId183" Type="http://schemas.openxmlformats.org/officeDocument/2006/relationships/image" Target="media/image162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7.png"/><Relationship Id="rId87" Type="http://schemas.openxmlformats.org/officeDocument/2006/relationships/image" Target="media/image73.png"/><Relationship Id="rId110" Type="http://schemas.openxmlformats.org/officeDocument/2006/relationships/image" Target="media/image94.png"/><Relationship Id="rId131" Type="http://schemas.openxmlformats.org/officeDocument/2006/relationships/image" Target="media/image112.png"/><Relationship Id="rId61" Type="http://schemas.openxmlformats.org/officeDocument/2006/relationships/image" Target="media/image51.png"/><Relationship Id="rId82" Type="http://schemas.openxmlformats.org/officeDocument/2006/relationships/image" Target="media/image69.png"/><Relationship Id="rId152" Type="http://schemas.openxmlformats.org/officeDocument/2006/relationships/image" Target="media/image132.png"/><Relationship Id="rId173" Type="http://schemas.openxmlformats.org/officeDocument/2006/relationships/image" Target="media/image153.png"/><Relationship Id="rId194" Type="http://schemas.openxmlformats.org/officeDocument/2006/relationships/image" Target="media/image173.png"/><Relationship Id="rId199" Type="http://schemas.openxmlformats.org/officeDocument/2006/relationships/image" Target="media/image178.png"/><Relationship Id="rId203" Type="http://schemas.openxmlformats.org/officeDocument/2006/relationships/image" Target="media/image182.png"/><Relationship Id="rId208" Type="http://schemas.openxmlformats.org/officeDocument/2006/relationships/header" Target="header3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8.png"/><Relationship Id="rId77" Type="http://schemas.openxmlformats.org/officeDocument/2006/relationships/image" Target="media/image65.png"/><Relationship Id="rId100" Type="http://schemas.openxmlformats.org/officeDocument/2006/relationships/image" Target="media/image86.png"/><Relationship Id="rId105" Type="http://schemas.openxmlformats.org/officeDocument/2006/relationships/image" Target="media/image90.png"/><Relationship Id="rId126" Type="http://schemas.openxmlformats.org/officeDocument/2006/relationships/image" Target="media/image109.png"/><Relationship Id="rId147" Type="http://schemas.openxmlformats.org/officeDocument/2006/relationships/image" Target="media/image127.png"/><Relationship Id="rId168" Type="http://schemas.openxmlformats.org/officeDocument/2006/relationships/image" Target="media/image148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4.png"/><Relationship Id="rId142" Type="http://schemas.openxmlformats.org/officeDocument/2006/relationships/image" Target="media/image122.png"/><Relationship Id="rId163" Type="http://schemas.openxmlformats.org/officeDocument/2006/relationships/image" Target="media/image143.png"/><Relationship Id="rId184" Type="http://schemas.openxmlformats.org/officeDocument/2006/relationships/image" Target="media/image163.jpeg"/><Relationship Id="rId189" Type="http://schemas.openxmlformats.org/officeDocument/2006/relationships/image" Target="media/image168.png"/><Relationship Id="rId3" Type="http://schemas.openxmlformats.org/officeDocument/2006/relationships/numbering" Target="numbering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70.png"/><Relationship Id="rId116" Type="http://schemas.openxmlformats.org/officeDocument/2006/relationships/image" Target="media/image99.png"/><Relationship Id="rId137" Type="http://schemas.openxmlformats.org/officeDocument/2006/relationships/image" Target="media/image1170.png"/><Relationship Id="rId158" Type="http://schemas.openxmlformats.org/officeDocument/2006/relationships/image" Target="media/image13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3.png"/><Relationship Id="rId83" Type="http://schemas.openxmlformats.org/officeDocument/2006/relationships/image" Target="media/image690.png"/><Relationship Id="rId88" Type="http://schemas.openxmlformats.org/officeDocument/2006/relationships/image" Target="media/image74.png"/><Relationship Id="rId111" Type="http://schemas.openxmlformats.org/officeDocument/2006/relationships/image" Target="media/image95.png"/><Relationship Id="rId132" Type="http://schemas.openxmlformats.org/officeDocument/2006/relationships/image" Target="media/image113.png"/><Relationship Id="rId153" Type="http://schemas.openxmlformats.org/officeDocument/2006/relationships/image" Target="media/image133.png"/><Relationship Id="rId174" Type="http://schemas.openxmlformats.org/officeDocument/2006/relationships/image" Target="media/image154.png"/><Relationship Id="rId179" Type="http://schemas.openxmlformats.org/officeDocument/2006/relationships/image" Target="media/image158.png"/><Relationship Id="rId195" Type="http://schemas.openxmlformats.org/officeDocument/2006/relationships/image" Target="media/image174.png"/><Relationship Id="rId209" Type="http://schemas.openxmlformats.org/officeDocument/2006/relationships/footer" Target="footer3.xml"/><Relationship Id="rId190" Type="http://schemas.openxmlformats.org/officeDocument/2006/relationships/image" Target="media/image169.png"/><Relationship Id="rId204" Type="http://schemas.openxmlformats.org/officeDocument/2006/relationships/header" Target="header1.xml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8.png"/><Relationship Id="rId106" Type="http://schemas.openxmlformats.org/officeDocument/2006/relationships/image" Target="media/image900.png"/><Relationship Id="rId127" Type="http://schemas.openxmlformats.org/officeDocument/2006/relationships/image" Target="media/image1090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20.png"/><Relationship Id="rId78" Type="http://schemas.openxmlformats.org/officeDocument/2006/relationships/image" Target="media/image66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5.png"/><Relationship Id="rId143" Type="http://schemas.openxmlformats.org/officeDocument/2006/relationships/image" Target="media/image123.png"/><Relationship Id="rId148" Type="http://schemas.openxmlformats.org/officeDocument/2006/relationships/image" Target="media/image128.png"/><Relationship Id="rId164" Type="http://schemas.openxmlformats.org/officeDocument/2006/relationships/image" Target="media/image144.png"/><Relationship Id="rId169" Type="http://schemas.openxmlformats.org/officeDocument/2006/relationships/image" Target="media/image149.png"/><Relationship Id="rId185" Type="http://schemas.openxmlformats.org/officeDocument/2006/relationships/image" Target="media/image164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image" Target="media/image159.png"/><Relationship Id="rId210" Type="http://schemas.openxmlformats.org/officeDocument/2006/relationships/fontTable" Target="fontTable.xml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58.png"/><Relationship Id="rId89" Type="http://schemas.openxmlformats.org/officeDocument/2006/relationships/image" Target="media/image75.png"/><Relationship Id="rId112" Type="http://schemas.openxmlformats.org/officeDocument/2006/relationships/image" Target="media/image950.png"/><Relationship Id="rId133" Type="http://schemas.openxmlformats.org/officeDocument/2006/relationships/image" Target="media/image114.png"/><Relationship Id="rId154" Type="http://schemas.openxmlformats.org/officeDocument/2006/relationships/image" Target="media/image134.png"/><Relationship Id="rId175" Type="http://schemas.openxmlformats.org/officeDocument/2006/relationships/image" Target="media/image710.png"/><Relationship Id="rId196" Type="http://schemas.openxmlformats.org/officeDocument/2006/relationships/image" Target="media/image175.png"/><Relationship Id="rId200" Type="http://schemas.openxmlformats.org/officeDocument/2006/relationships/image" Target="media/image179.png"/><Relationship Id="rId16" Type="http://schemas.openxmlformats.org/officeDocument/2006/relationships/image" Target="media/image8.wmf"/><Relationship Id="rId37" Type="http://schemas.openxmlformats.org/officeDocument/2006/relationships/image" Target="media/image29.png"/><Relationship Id="rId58" Type="http://schemas.openxmlformats.org/officeDocument/2006/relationships/image" Target="media/image49.png"/><Relationship Id="rId79" Type="http://schemas.openxmlformats.org/officeDocument/2006/relationships/image" Target="media/image660.png"/><Relationship Id="rId102" Type="http://schemas.openxmlformats.org/officeDocument/2006/relationships/image" Target="media/image88.png"/><Relationship Id="rId123" Type="http://schemas.openxmlformats.org/officeDocument/2006/relationships/image" Target="media/image106.png"/><Relationship Id="rId144" Type="http://schemas.openxmlformats.org/officeDocument/2006/relationships/image" Target="media/image124.png"/><Relationship Id="rId90" Type="http://schemas.openxmlformats.org/officeDocument/2006/relationships/image" Target="media/image76.png"/><Relationship Id="rId165" Type="http://schemas.openxmlformats.org/officeDocument/2006/relationships/image" Target="media/image145.png"/><Relationship Id="rId186" Type="http://schemas.openxmlformats.org/officeDocument/2006/relationships/image" Target="media/image165.png"/><Relationship Id="rId211" Type="http://schemas.openxmlformats.org/officeDocument/2006/relationships/theme" Target="theme/theme1.xml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59.png"/><Relationship Id="rId113" Type="http://schemas.openxmlformats.org/officeDocument/2006/relationships/image" Target="media/image96.png"/><Relationship Id="rId134" Type="http://schemas.openxmlformats.org/officeDocument/2006/relationships/image" Target="media/image115.png"/><Relationship Id="rId80" Type="http://schemas.openxmlformats.org/officeDocument/2006/relationships/image" Target="media/image67.png"/><Relationship Id="rId155" Type="http://schemas.openxmlformats.org/officeDocument/2006/relationships/image" Target="media/image135.png"/><Relationship Id="rId176" Type="http://schemas.openxmlformats.org/officeDocument/2006/relationships/image" Target="media/image155.png"/><Relationship Id="rId197" Type="http://schemas.openxmlformats.org/officeDocument/2006/relationships/image" Target="media/image176.png"/><Relationship Id="rId201" Type="http://schemas.openxmlformats.org/officeDocument/2006/relationships/image" Target="media/image180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0.png"/><Relationship Id="rId103" Type="http://schemas.openxmlformats.org/officeDocument/2006/relationships/image" Target="media/image880.png"/><Relationship Id="rId124" Type="http://schemas.openxmlformats.org/officeDocument/2006/relationships/image" Target="media/image107.png"/><Relationship Id="rId70" Type="http://schemas.openxmlformats.org/officeDocument/2006/relationships/image" Target="media/image60.png"/><Relationship Id="rId91" Type="http://schemas.openxmlformats.org/officeDocument/2006/relationships/image" Target="media/image77.png"/><Relationship Id="rId145" Type="http://schemas.openxmlformats.org/officeDocument/2006/relationships/image" Target="media/image125.png"/><Relationship Id="rId166" Type="http://schemas.openxmlformats.org/officeDocument/2006/relationships/image" Target="media/image146.png"/><Relationship Id="rId187" Type="http://schemas.openxmlformats.org/officeDocument/2006/relationships/image" Target="media/image166.png"/><Relationship Id="rId1" Type="http://schemas.openxmlformats.org/officeDocument/2006/relationships/customXml" Target="../customXml/item1.xml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97.png"/><Relationship Id="rId60" Type="http://schemas.openxmlformats.org/officeDocument/2006/relationships/image" Target="media/image52.png"/><Relationship Id="rId81" Type="http://schemas.openxmlformats.org/officeDocument/2006/relationships/image" Target="media/image68.png"/><Relationship Id="rId135" Type="http://schemas.openxmlformats.org/officeDocument/2006/relationships/image" Target="media/image116.png"/><Relationship Id="rId156" Type="http://schemas.openxmlformats.org/officeDocument/2006/relationships/image" Target="media/image136.png"/><Relationship Id="rId177" Type="http://schemas.openxmlformats.org/officeDocument/2006/relationships/image" Target="media/image156.png"/><Relationship Id="rId198" Type="http://schemas.openxmlformats.org/officeDocument/2006/relationships/image" Target="media/image177.png"/><Relationship Id="rId202" Type="http://schemas.openxmlformats.org/officeDocument/2006/relationships/image" Target="media/image181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50" Type="http://schemas.openxmlformats.org/officeDocument/2006/relationships/image" Target="media/image42.png"/><Relationship Id="rId104" Type="http://schemas.openxmlformats.org/officeDocument/2006/relationships/image" Target="media/image89.png"/><Relationship Id="rId125" Type="http://schemas.openxmlformats.org/officeDocument/2006/relationships/image" Target="media/image108.png"/><Relationship Id="rId146" Type="http://schemas.openxmlformats.org/officeDocument/2006/relationships/image" Target="media/image126.png"/><Relationship Id="rId167" Type="http://schemas.openxmlformats.org/officeDocument/2006/relationships/image" Target="media/image147.png"/><Relationship Id="rId188" Type="http://schemas.openxmlformats.org/officeDocument/2006/relationships/image" Target="media/image167.png"/><Relationship Id="rId71" Type="http://schemas.openxmlformats.org/officeDocument/2006/relationships/image" Target="media/image61.png"/><Relationship Id="rId92" Type="http://schemas.openxmlformats.org/officeDocument/2006/relationships/image" Target="media/image78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40" Type="http://schemas.openxmlformats.org/officeDocument/2006/relationships/image" Target="media/image32.png"/><Relationship Id="rId115" Type="http://schemas.openxmlformats.org/officeDocument/2006/relationships/image" Target="media/image98.png"/><Relationship Id="rId136" Type="http://schemas.openxmlformats.org/officeDocument/2006/relationships/image" Target="media/image117.png"/><Relationship Id="rId157" Type="http://schemas.openxmlformats.org/officeDocument/2006/relationships/image" Target="media/image137.png"/><Relationship Id="rId178" Type="http://schemas.openxmlformats.org/officeDocument/2006/relationships/image" Target="media/image15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2012\2012.10&#26376;\&#25991;&#26723;&#27169;&#26495;\new\&#26032;&#24314;&#25991;&#20214;&#22841;\&#29233;&#25968;&#25991;&#26723;&#27169;&#26495;.dot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6FFD9EB-596A-4661-8646-E43ACFE39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爱数文档模板.dotx</Template>
  <TotalTime>3465</TotalTime>
  <Pages>1</Pages>
  <Words>6935</Words>
  <Characters>39530</Characters>
  <Application>Microsoft Office Word</Application>
  <DocSecurity>0</DocSecurity>
  <Lines>329</Lines>
  <Paragraphs>92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Jenny.zhou</dc:creator>
  <cp:keywords/>
  <dc:description/>
  <cp:lastModifiedBy>yfcheng</cp:lastModifiedBy>
  <cp:revision>55</cp:revision>
  <cp:lastPrinted>2018-10-11T06:36:00Z</cp:lastPrinted>
  <dcterms:created xsi:type="dcterms:W3CDTF">2017-10-27T03:41:00Z</dcterms:created>
  <dcterms:modified xsi:type="dcterms:W3CDTF">2019-01-10T02:55:00Z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2052-10.1.0.5975</vt:lpwstr>
  </property>
  <property fmtid="{D5CDD505-2E9C-101B-9397-08002B2CF9AE}" pid="3" name="_DocHome">
    <vt:i4>1785507927</vt:i4>
  </property>
</Properties>
</file>